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C80AF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77777777" w:rsidR="005B2929" w:rsidRDefault="00EB221C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</w:p>
    <w:p w14:paraId="3A34FD91" w14:textId="4D3B2AB9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5B2929">
      <w:pPr>
        <w:keepNext/>
        <w:ind w:firstLine="426"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0C08FD7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FF0BA3C" w14:textId="77777777" w:rsidR="002F2D8F" w:rsidRDefault="002F2D8F" w:rsidP="002F2D8F">
      <w:pPr>
        <w:rPr>
          <w:sz w:val="28"/>
          <w:szCs w:val="28"/>
        </w:rPr>
      </w:pPr>
    </w:p>
    <w:p w14:paraId="6125813D" w14:textId="18BDBF10" w:rsidR="00EB221C" w:rsidRPr="00261315" w:rsidRDefault="00256343" w:rsidP="002F2D8F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</w:t>
      </w:r>
      <w:r w:rsidR="000E494F">
        <w:rPr>
          <w:sz w:val="28"/>
          <w:szCs w:val="28"/>
        </w:rPr>
        <w:t xml:space="preserve">   </w:t>
      </w:r>
      <w:r w:rsidR="00396FF7">
        <w:rPr>
          <w:sz w:val="28"/>
          <w:szCs w:val="28"/>
          <w:lang w:val="en-US"/>
        </w:rPr>
        <w:t>12</w:t>
      </w:r>
      <w:r w:rsidR="00396FF7">
        <w:rPr>
          <w:sz w:val="28"/>
          <w:szCs w:val="28"/>
        </w:rPr>
        <w:t>.07.</w:t>
      </w:r>
      <w:r w:rsidR="00EA654A">
        <w:rPr>
          <w:sz w:val="28"/>
          <w:szCs w:val="28"/>
        </w:rPr>
        <w:t>20</w:t>
      </w:r>
      <w:r w:rsidR="00396FF7">
        <w:rPr>
          <w:sz w:val="28"/>
          <w:szCs w:val="28"/>
        </w:rPr>
        <w:t>21</w:t>
      </w:r>
      <w:r w:rsidR="00EA654A">
        <w:rPr>
          <w:sz w:val="28"/>
          <w:szCs w:val="28"/>
        </w:rPr>
        <w:t>г.</w:t>
      </w:r>
      <w:r w:rsidR="00396FF7">
        <w:rPr>
          <w:sz w:val="28"/>
          <w:szCs w:val="28"/>
        </w:rPr>
        <w:t xml:space="preserve">               </w:t>
      </w:r>
      <w:r w:rsidR="000E494F">
        <w:rPr>
          <w:sz w:val="28"/>
          <w:szCs w:val="28"/>
        </w:rPr>
        <w:t xml:space="preserve">              </w:t>
      </w:r>
      <w:r w:rsidR="00EB221C" w:rsidRPr="00261315">
        <w:rPr>
          <w:sz w:val="28"/>
          <w:szCs w:val="28"/>
        </w:rPr>
        <w:t xml:space="preserve">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  </w:t>
      </w:r>
      <w:r w:rsidR="00EB221C" w:rsidRPr="00C07030">
        <w:rPr>
          <w:sz w:val="28"/>
          <w:szCs w:val="28"/>
        </w:rPr>
        <w:t xml:space="preserve">  </w:t>
      </w:r>
      <w:r w:rsidR="00396FF7">
        <w:rPr>
          <w:sz w:val="28"/>
          <w:szCs w:val="28"/>
        </w:rPr>
        <w:t>№ 553</w:t>
      </w:r>
      <w:r w:rsidR="00EB221C">
        <w:rPr>
          <w:sz w:val="28"/>
          <w:szCs w:val="28"/>
          <w:u w:val="single"/>
        </w:rPr>
        <w:t xml:space="preserve">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76DBDB25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3AAF53A8" w14:textId="16A72ACE" w:rsidR="003203D2" w:rsidRDefault="00256343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77777777" w:rsidR="001F6EA5" w:rsidRPr="00A80E02" w:rsidRDefault="003203D2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46FE6E4A" w:rsidR="00E31334" w:rsidRPr="005B2929" w:rsidRDefault="00E31334" w:rsidP="001F6EA5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B61B5A">
        <w:rPr>
          <w:b w:val="0"/>
          <w:sz w:val="28"/>
          <w:szCs w:val="28"/>
        </w:rPr>
        <w:t>О п</w:t>
      </w:r>
      <w:r w:rsidR="00C6195C" w:rsidRPr="001F6EA5">
        <w:rPr>
          <w:b w:val="0"/>
          <w:sz w:val="28"/>
          <w:szCs w:val="28"/>
        </w:rPr>
        <w:t>орядк</w:t>
      </w:r>
      <w:r w:rsidR="00B61B5A">
        <w:rPr>
          <w:b w:val="0"/>
          <w:sz w:val="28"/>
          <w:szCs w:val="28"/>
        </w:rPr>
        <w:t>е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proofErr w:type="spellStart"/>
      <w:r w:rsidR="005B2929" w:rsidRPr="005B2929">
        <w:rPr>
          <w:b w:val="0"/>
          <w:sz w:val="28"/>
          <w:szCs w:val="28"/>
        </w:rPr>
        <w:t>Анучинского</w:t>
      </w:r>
      <w:proofErr w:type="spellEnd"/>
      <w:r w:rsidR="005B2929" w:rsidRPr="005B2929">
        <w:rPr>
          <w:b w:val="0"/>
          <w:sz w:val="28"/>
          <w:szCs w:val="28"/>
        </w:rPr>
        <w:t xml:space="preserve">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>администрация Анучинского муниципального района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7777777" w:rsidR="00EB221C" w:rsidRPr="003203D2" w:rsidRDefault="003203D2" w:rsidP="00F61F8D">
      <w:pPr>
        <w:pStyle w:val="a9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изменения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542:</w:t>
      </w:r>
    </w:p>
    <w:p w14:paraId="51D02E55" w14:textId="1D81E68B" w:rsidR="00B61B5A" w:rsidRPr="00B61B5A" w:rsidRDefault="003203D2" w:rsidP="00F61F8D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B61B5A">
        <w:rPr>
          <w:rFonts w:ascii="Times New Roman" w:hAnsi="Times New Roman" w:cs="Times New Roman"/>
          <w:sz w:val="28"/>
          <w:szCs w:val="28"/>
        </w:rPr>
        <w:t>Раздел</w:t>
      </w:r>
      <w:proofErr w:type="gramEnd"/>
      <w:r w:rsidR="00B61B5A">
        <w:rPr>
          <w:rFonts w:ascii="Times New Roman" w:hAnsi="Times New Roman" w:cs="Times New Roman"/>
          <w:sz w:val="28"/>
          <w:szCs w:val="28"/>
        </w:rPr>
        <w:t xml:space="preserve">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>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3A8E4B85" w14:textId="43BED496" w:rsidR="00B61B5A" w:rsidRPr="00623CAC" w:rsidRDefault="00B61B5A" w:rsidP="000337D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</w:t>
      </w:r>
      <w:r w:rsidRPr="00623CAC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</w:t>
      </w:r>
      <w:r w:rsidR="00EA654A">
        <w:rPr>
          <w:rFonts w:ascii="Times New Roman" w:hAnsi="Times New Roman" w:cs="Times New Roman"/>
          <w:sz w:val="28"/>
          <w:szCs w:val="28"/>
        </w:rPr>
        <w:t>1</w:t>
      </w:r>
      <w:r w:rsidR="00FE47C0">
        <w:rPr>
          <w:rFonts w:ascii="Times New Roman" w:hAnsi="Times New Roman" w:cs="Times New Roman"/>
          <w:sz w:val="28"/>
          <w:szCs w:val="28"/>
        </w:rPr>
        <w:t>52 807,47</w:t>
      </w:r>
      <w:r w:rsidR="00EA654A">
        <w:rPr>
          <w:rFonts w:ascii="Times New Roman" w:hAnsi="Times New Roman" w:cs="Times New Roman"/>
          <w:sz w:val="28"/>
          <w:szCs w:val="28"/>
        </w:rPr>
        <w:t xml:space="preserve">234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32 680,59426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 -8000,00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4DC77806" w14:textId="2B51F3C1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E47C0">
        <w:rPr>
          <w:rFonts w:ascii="Times New Roman" w:hAnsi="Times New Roman" w:cs="Times New Roman"/>
          <w:sz w:val="28"/>
          <w:szCs w:val="28"/>
        </w:rPr>
        <w:t>5230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85462E1" w14:textId="33E06BF3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E47C0">
        <w:rPr>
          <w:rFonts w:ascii="Times New Roman" w:hAnsi="Times New Roman" w:cs="Times New Roman"/>
          <w:sz w:val="28"/>
          <w:szCs w:val="28"/>
        </w:rPr>
        <w:t>5230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86256BC" w14:textId="364E6F4D" w:rsidR="00B61B5A" w:rsidRDefault="00B61B5A" w:rsidP="003203D2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</w:t>
      </w:r>
      <w:r w:rsidR="00FE47C0">
        <w:rPr>
          <w:rFonts w:ascii="Times New Roman" w:hAnsi="Times New Roman" w:cs="Times New Roman"/>
          <w:sz w:val="28"/>
          <w:szCs w:val="28"/>
        </w:rPr>
        <w:t xml:space="preserve">5230 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37DC">
        <w:rPr>
          <w:rFonts w:ascii="Times New Roman" w:hAnsi="Times New Roman" w:cs="Times New Roman"/>
          <w:sz w:val="28"/>
          <w:szCs w:val="28"/>
        </w:rPr>
        <w:t>.</w:t>
      </w:r>
    </w:p>
    <w:p w14:paraId="4FA65405" w14:textId="102A981D" w:rsidR="00221902" w:rsidRPr="0006123D" w:rsidRDefault="00221902" w:rsidP="0022190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Theme="minorHAnsi"/>
          <w:sz w:val="28"/>
          <w:szCs w:val="28"/>
        </w:rPr>
      </w:pPr>
      <w:r w:rsidRPr="0006123D"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EA654A">
        <w:rPr>
          <w:rFonts w:eastAsiaTheme="minorHAnsi"/>
          <w:sz w:val="28"/>
          <w:szCs w:val="28"/>
        </w:rPr>
        <w:t xml:space="preserve">20 </w:t>
      </w:r>
      <w:r>
        <w:rPr>
          <w:rFonts w:eastAsiaTheme="minorHAnsi"/>
          <w:sz w:val="28"/>
          <w:szCs w:val="28"/>
        </w:rPr>
        <w:t>000,0</w:t>
      </w:r>
      <w:r w:rsidR="00EA654A">
        <w:rPr>
          <w:rFonts w:eastAsiaTheme="minorHAnsi"/>
          <w:sz w:val="28"/>
          <w:szCs w:val="28"/>
        </w:rPr>
        <w:t>0</w:t>
      </w:r>
      <w:r w:rsidRPr="0006123D">
        <w:rPr>
          <w:rFonts w:eastAsiaTheme="minorHAnsi"/>
          <w:sz w:val="28"/>
          <w:szCs w:val="28"/>
        </w:rPr>
        <w:t xml:space="preserve"> тыс. рублей, в том числе:</w:t>
      </w:r>
    </w:p>
    <w:p w14:paraId="3AF228F8" w14:textId="4D1A3A58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sz w:val="28"/>
          <w:szCs w:val="28"/>
        </w:rPr>
        <w:t>12000,0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06123D">
        <w:rPr>
          <w:rFonts w:ascii="Times New Roman" w:hAnsi="Times New Roman" w:cs="Times New Roman"/>
          <w:sz w:val="28"/>
          <w:szCs w:val="28"/>
        </w:rPr>
        <w:t>тыс. рублей;</w:t>
      </w:r>
    </w:p>
    <w:p w14:paraId="771A942C" w14:textId="023D2973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EA654A">
        <w:rPr>
          <w:rFonts w:ascii="Times New Roman" w:hAnsi="Times New Roman" w:cs="Times New Roman"/>
          <w:sz w:val="28"/>
          <w:szCs w:val="28"/>
        </w:rPr>
        <w:t>800</w:t>
      </w:r>
      <w:r w:rsidRPr="0006123D">
        <w:rPr>
          <w:rFonts w:ascii="Times New Roman" w:hAnsi="Times New Roman" w:cs="Times New Roman"/>
          <w:sz w:val="28"/>
          <w:szCs w:val="28"/>
        </w:rPr>
        <w:t>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1B35345" w14:textId="7F6BCE55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>2022 год – 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78E5E7F" w14:textId="65D77D81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>2023 год – 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BCC2592" w14:textId="16F69A8D" w:rsidR="00221902" w:rsidRPr="0006123D" w:rsidRDefault="00221902" w:rsidP="00221902">
      <w:pPr>
        <w:pStyle w:val="ConsPlusNormal"/>
        <w:numPr>
          <w:ilvl w:val="0"/>
          <w:numId w:val="14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</w:t>
      </w:r>
      <w:r w:rsidRPr="0006123D">
        <w:rPr>
          <w:rFonts w:ascii="Times New Roman" w:hAnsi="Times New Roman" w:cs="Times New Roman"/>
          <w:sz w:val="28"/>
          <w:szCs w:val="28"/>
        </w:rPr>
        <w:t>- 0,0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1CA4069" w14:textId="77777777" w:rsidR="00B61B5A" w:rsidRPr="005B059F" w:rsidRDefault="003203D2" w:rsidP="00F61F8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1E48A1E4" w:rsidR="00EB221C" w:rsidRPr="00407414" w:rsidRDefault="003203D2" w:rsidP="00F61F8D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 (</w:t>
      </w:r>
      <w:proofErr w:type="spellStart"/>
      <w:r w:rsidR="00EB221C" w:rsidRPr="00407414">
        <w:rPr>
          <w:sz w:val="28"/>
          <w:szCs w:val="28"/>
        </w:rPr>
        <w:t>Бурдейной</w:t>
      </w:r>
      <w:proofErr w:type="spellEnd"/>
      <w:r w:rsidR="00EB221C" w:rsidRPr="00407414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2F216CAC" w14:textId="7777777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</w:t>
      </w:r>
      <w:proofErr w:type="spellStart"/>
      <w:r w:rsidRPr="00261315">
        <w:rPr>
          <w:sz w:val="28"/>
          <w:szCs w:val="28"/>
        </w:rPr>
        <w:t>Понуровский</w:t>
      </w:r>
      <w:proofErr w:type="spellEnd"/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5B2929">
          <w:headerReference w:type="default" r:id="rId10"/>
          <w:pgSz w:w="11906" w:h="16838"/>
          <w:pgMar w:top="426" w:right="849" w:bottom="426" w:left="1701" w:header="709" w:footer="709" w:gutter="0"/>
          <w:cols w:space="708"/>
          <w:titlePg/>
          <w:docGrid w:linePitch="360"/>
        </w:sectPr>
      </w:pPr>
    </w:p>
    <w:p w14:paraId="76DD2988" w14:textId="77777777" w:rsidR="000337DC" w:rsidRDefault="000337DC" w:rsidP="000337DC">
      <w:pPr>
        <w:jc w:val="right"/>
        <w:rPr>
          <w:kern w:val="1"/>
          <w:sz w:val="24"/>
          <w:szCs w:val="24"/>
        </w:rPr>
      </w:pPr>
      <w:r w:rsidRPr="005E0330">
        <w:rPr>
          <w:kern w:val="1"/>
          <w:sz w:val="24"/>
          <w:szCs w:val="24"/>
        </w:rPr>
        <w:lastRenderedPageBreak/>
        <w:t>Приложение № 3</w:t>
      </w:r>
    </w:p>
    <w:p w14:paraId="1D8F33E1" w14:textId="77777777" w:rsidR="000337DC" w:rsidRPr="005E0330" w:rsidRDefault="000337DC" w:rsidP="000337DC">
      <w:pPr>
        <w:jc w:val="right"/>
        <w:rPr>
          <w:kern w:val="1"/>
          <w:sz w:val="24"/>
          <w:szCs w:val="24"/>
        </w:rPr>
      </w:pP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91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064"/>
        <w:gridCol w:w="2126"/>
        <w:gridCol w:w="1580"/>
        <w:gridCol w:w="751"/>
        <w:gridCol w:w="708"/>
        <w:gridCol w:w="1356"/>
        <w:gridCol w:w="854"/>
        <w:gridCol w:w="1134"/>
        <w:gridCol w:w="929"/>
        <w:gridCol w:w="1134"/>
        <w:gridCol w:w="1134"/>
        <w:gridCol w:w="792"/>
      </w:tblGrid>
      <w:tr w:rsidR="000337DC" w:rsidRPr="00C742D0" w14:paraId="6A12F4F2" w14:textId="77777777" w:rsidTr="000C3B0C">
        <w:tc>
          <w:tcPr>
            <w:tcW w:w="629" w:type="dxa"/>
            <w:vMerge w:val="restart"/>
          </w:tcPr>
          <w:p w14:paraId="7C6BA5F0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64" w:type="dxa"/>
            <w:vMerge w:val="restart"/>
          </w:tcPr>
          <w:p w14:paraId="48C9F58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06DC1F86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2F2775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 w:rsidRPr="002F2775"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80" w:type="dxa"/>
            <w:vMerge w:val="restart"/>
          </w:tcPr>
          <w:p w14:paraId="45B1F9FF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669" w:type="dxa"/>
            <w:gridSpan w:val="4"/>
          </w:tcPr>
          <w:p w14:paraId="57D08CD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123" w:type="dxa"/>
            <w:gridSpan w:val="5"/>
            <w:shd w:val="clear" w:color="auto" w:fill="auto"/>
          </w:tcPr>
          <w:p w14:paraId="76B71E51" w14:textId="77777777" w:rsidR="000337DC" w:rsidRPr="002F2775" w:rsidRDefault="000337DC" w:rsidP="004F6BE0">
            <w:pPr>
              <w:jc w:val="center"/>
            </w:pPr>
            <w:r w:rsidRPr="002F2775">
              <w:t>Оценка расходов</w:t>
            </w:r>
          </w:p>
        </w:tc>
      </w:tr>
      <w:tr w:rsidR="000337DC" w:rsidRPr="00C742D0" w14:paraId="6F657E85" w14:textId="77777777" w:rsidTr="000C3B0C">
        <w:tc>
          <w:tcPr>
            <w:tcW w:w="629" w:type="dxa"/>
            <w:vMerge/>
          </w:tcPr>
          <w:p w14:paraId="744BDAED" w14:textId="77777777" w:rsidR="000337DC" w:rsidRPr="002F2775" w:rsidRDefault="000337DC" w:rsidP="004F6BE0"/>
        </w:tc>
        <w:tc>
          <w:tcPr>
            <w:tcW w:w="2064" w:type="dxa"/>
            <w:vMerge/>
          </w:tcPr>
          <w:p w14:paraId="1D1AAF56" w14:textId="77777777" w:rsidR="000337DC" w:rsidRPr="002F2775" w:rsidRDefault="000337DC" w:rsidP="004F6BE0"/>
        </w:tc>
        <w:tc>
          <w:tcPr>
            <w:tcW w:w="2126" w:type="dxa"/>
            <w:vMerge/>
          </w:tcPr>
          <w:p w14:paraId="23C525D3" w14:textId="77777777" w:rsidR="000337DC" w:rsidRPr="002F2775" w:rsidRDefault="000337DC" w:rsidP="004F6BE0"/>
        </w:tc>
        <w:tc>
          <w:tcPr>
            <w:tcW w:w="1580" w:type="dxa"/>
            <w:vMerge/>
          </w:tcPr>
          <w:p w14:paraId="5D48D03D" w14:textId="77777777" w:rsidR="000337DC" w:rsidRPr="002F2775" w:rsidRDefault="000337DC" w:rsidP="004F6BE0"/>
        </w:tc>
        <w:tc>
          <w:tcPr>
            <w:tcW w:w="751" w:type="dxa"/>
          </w:tcPr>
          <w:p w14:paraId="4D69A40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8" w:type="dxa"/>
          </w:tcPr>
          <w:p w14:paraId="68C681A6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 w:rsidRPr="002F2775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1356" w:type="dxa"/>
          </w:tcPr>
          <w:p w14:paraId="2268A6BB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851" w:type="dxa"/>
          </w:tcPr>
          <w:p w14:paraId="23D11D3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285A932F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929" w:type="dxa"/>
            <w:shd w:val="clear" w:color="auto" w:fill="auto"/>
          </w:tcPr>
          <w:p w14:paraId="35CD418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1E5693A9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7A6B6ACC" w14:textId="77777777" w:rsidR="000337DC" w:rsidRPr="002F2775" w:rsidRDefault="000337DC" w:rsidP="00CC4BE5">
            <w:r>
              <w:t>т</w:t>
            </w:r>
            <w:r w:rsidRPr="002F2775">
              <w:t>ретий год планового периода (2023)</w:t>
            </w:r>
          </w:p>
        </w:tc>
        <w:tc>
          <w:tcPr>
            <w:tcW w:w="792" w:type="dxa"/>
          </w:tcPr>
          <w:p w14:paraId="05ECFAFD" w14:textId="77777777" w:rsidR="000337DC" w:rsidRPr="002F2775" w:rsidRDefault="000337DC" w:rsidP="00CC4BE5">
            <w:r>
              <w:t>ч</w:t>
            </w:r>
            <w:r w:rsidRPr="002F2775">
              <w:t>етвертый год планового периода (2024)</w:t>
            </w:r>
          </w:p>
        </w:tc>
      </w:tr>
      <w:tr w:rsidR="000337DC" w:rsidRPr="00C742D0" w14:paraId="71CDEFE7" w14:textId="77777777" w:rsidTr="000C3B0C">
        <w:tc>
          <w:tcPr>
            <w:tcW w:w="629" w:type="dxa"/>
          </w:tcPr>
          <w:p w14:paraId="23B3A084" w14:textId="77777777" w:rsidR="000337DC" w:rsidRPr="002F2775" w:rsidRDefault="000337DC" w:rsidP="00CC4B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64" w:type="dxa"/>
          </w:tcPr>
          <w:p w14:paraId="3D21A685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6" w:type="dxa"/>
          </w:tcPr>
          <w:p w14:paraId="4EFE097E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80" w:type="dxa"/>
          </w:tcPr>
          <w:p w14:paraId="02BF041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51" w:type="dxa"/>
          </w:tcPr>
          <w:p w14:paraId="750B92C1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8" w:type="dxa"/>
          </w:tcPr>
          <w:p w14:paraId="5809F81D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356" w:type="dxa"/>
          </w:tcPr>
          <w:p w14:paraId="1180670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1" w:type="dxa"/>
          </w:tcPr>
          <w:p w14:paraId="05FC2526" w14:textId="77777777" w:rsidR="000337DC" w:rsidRPr="002F2775" w:rsidRDefault="000337DC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529D47C" w14:textId="77777777" w:rsidR="000337DC" w:rsidRPr="002F2775" w:rsidRDefault="000337DC" w:rsidP="00CC4BE5">
            <w:pPr>
              <w:jc w:val="center"/>
            </w:pPr>
            <w:r w:rsidRPr="002F2775">
              <w:t>9</w:t>
            </w:r>
          </w:p>
        </w:tc>
        <w:tc>
          <w:tcPr>
            <w:tcW w:w="929" w:type="dxa"/>
            <w:shd w:val="clear" w:color="auto" w:fill="auto"/>
          </w:tcPr>
          <w:p w14:paraId="20C95CEF" w14:textId="77777777" w:rsidR="000337DC" w:rsidRPr="002F2775" w:rsidRDefault="000337DC" w:rsidP="00CC4BE5">
            <w:pPr>
              <w:jc w:val="center"/>
            </w:pPr>
            <w:r w:rsidRPr="002F2775">
              <w:t>10</w:t>
            </w:r>
          </w:p>
        </w:tc>
        <w:tc>
          <w:tcPr>
            <w:tcW w:w="1134" w:type="dxa"/>
            <w:shd w:val="clear" w:color="auto" w:fill="auto"/>
          </w:tcPr>
          <w:p w14:paraId="67FF0607" w14:textId="77777777" w:rsidR="000337DC" w:rsidRPr="002F2775" w:rsidRDefault="000337DC" w:rsidP="00CC4BE5">
            <w:pPr>
              <w:jc w:val="center"/>
            </w:pPr>
            <w:r w:rsidRPr="002F2775">
              <w:t>11</w:t>
            </w:r>
          </w:p>
        </w:tc>
        <w:tc>
          <w:tcPr>
            <w:tcW w:w="1134" w:type="dxa"/>
            <w:shd w:val="clear" w:color="auto" w:fill="auto"/>
          </w:tcPr>
          <w:p w14:paraId="3D972624" w14:textId="77777777" w:rsidR="000337DC" w:rsidRPr="002F2775" w:rsidRDefault="000337DC" w:rsidP="00CC4BE5">
            <w:pPr>
              <w:jc w:val="center"/>
            </w:pPr>
            <w:r w:rsidRPr="002F2775">
              <w:t>12</w:t>
            </w:r>
          </w:p>
        </w:tc>
        <w:tc>
          <w:tcPr>
            <w:tcW w:w="792" w:type="dxa"/>
          </w:tcPr>
          <w:p w14:paraId="6A9F069F" w14:textId="77777777" w:rsidR="000337DC" w:rsidRPr="002F2775" w:rsidRDefault="00CC4BE5" w:rsidP="00CC4BE5">
            <w:pPr>
              <w:jc w:val="center"/>
            </w:pPr>
            <w:r>
              <w:t>13</w:t>
            </w:r>
          </w:p>
        </w:tc>
      </w:tr>
      <w:tr w:rsidR="000337DC" w:rsidRPr="00C742D0" w14:paraId="71FEA8F9" w14:textId="77777777" w:rsidTr="000C3B0C">
        <w:tc>
          <w:tcPr>
            <w:tcW w:w="629" w:type="dxa"/>
            <w:vMerge w:val="restart"/>
          </w:tcPr>
          <w:p w14:paraId="04797193" w14:textId="77777777" w:rsidR="000337DC" w:rsidRPr="002F2775" w:rsidRDefault="000337DC" w:rsidP="003E3BAE">
            <w:pPr>
              <w:pStyle w:val="ConsPlusNormal"/>
              <w:ind w:left="-73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64" w:type="dxa"/>
            <w:vMerge w:val="restart"/>
          </w:tcPr>
          <w:p w14:paraId="4206C33C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F89F44F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80" w:type="dxa"/>
          </w:tcPr>
          <w:p w14:paraId="6A6E7E6C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2BF4DBAA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6B9BC7D8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524EA76C" w14:textId="77777777" w:rsidR="000337DC" w:rsidRPr="002F2775" w:rsidRDefault="007B5985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851" w:type="dxa"/>
          </w:tcPr>
          <w:p w14:paraId="2E79C11D" w14:textId="77777777" w:rsidR="000337DC" w:rsidRPr="002F2775" w:rsidRDefault="007B5985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FF23813" w14:textId="371A319B" w:rsidR="000337DC" w:rsidRPr="002F2775" w:rsidRDefault="00EA654A" w:rsidP="007B5985">
            <w:pPr>
              <w:jc w:val="center"/>
            </w:pPr>
            <w:r>
              <w:t>27 326,32299</w:t>
            </w:r>
          </w:p>
        </w:tc>
        <w:tc>
          <w:tcPr>
            <w:tcW w:w="929" w:type="dxa"/>
            <w:shd w:val="clear" w:color="auto" w:fill="auto"/>
          </w:tcPr>
          <w:p w14:paraId="5A5DEFC4" w14:textId="3C1152B1" w:rsidR="000337DC" w:rsidRPr="002F2775" w:rsidRDefault="000C3B0C" w:rsidP="007B5985">
            <w:pPr>
              <w:jc w:val="center"/>
            </w:pPr>
            <w:r>
              <w:t>31580,59426</w:t>
            </w:r>
          </w:p>
        </w:tc>
        <w:tc>
          <w:tcPr>
            <w:tcW w:w="1134" w:type="dxa"/>
            <w:shd w:val="clear" w:color="auto" w:fill="auto"/>
          </w:tcPr>
          <w:p w14:paraId="60C41B40" w14:textId="25E1345D" w:rsidR="000337DC" w:rsidRPr="00FE47C0" w:rsidRDefault="00FE47C0" w:rsidP="007B5985">
            <w:pPr>
              <w:jc w:val="center"/>
            </w:pPr>
            <w:r>
              <w:t>24130,00</w:t>
            </w:r>
          </w:p>
        </w:tc>
        <w:tc>
          <w:tcPr>
            <w:tcW w:w="1134" w:type="dxa"/>
            <w:shd w:val="clear" w:color="auto" w:fill="auto"/>
          </w:tcPr>
          <w:p w14:paraId="5E56596A" w14:textId="63DF1DCF" w:rsidR="000337DC" w:rsidRPr="002F2775" w:rsidRDefault="00FE47C0" w:rsidP="00CC4BE5">
            <w:pPr>
              <w:jc w:val="center"/>
            </w:pPr>
            <w:r>
              <w:t>24130,00</w:t>
            </w:r>
          </w:p>
        </w:tc>
        <w:tc>
          <w:tcPr>
            <w:tcW w:w="792" w:type="dxa"/>
          </w:tcPr>
          <w:p w14:paraId="31B11851" w14:textId="16FAF5D1" w:rsidR="000337DC" w:rsidRPr="002F2775" w:rsidRDefault="00FE47C0" w:rsidP="00CC4BE5">
            <w:pPr>
              <w:jc w:val="center"/>
            </w:pPr>
            <w:r>
              <w:t>24130,00</w:t>
            </w:r>
          </w:p>
        </w:tc>
      </w:tr>
      <w:tr w:rsidR="000709C6" w:rsidRPr="00C742D0" w14:paraId="0966FDD5" w14:textId="77777777" w:rsidTr="000C3B0C">
        <w:trPr>
          <w:trHeight w:val="11"/>
        </w:trPr>
        <w:tc>
          <w:tcPr>
            <w:tcW w:w="629" w:type="dxa"/>
            <w:vMerge/>
          </w:tcPr>
          <w:p w14:paraId="51A55895" w14:textId="77777777" w:rsidR="000709C6" w:rsidRPr="002F2775" w:rsidRDefault="000709C6" w:rsidP="004F6BE0"/>
        </w:tc>
        <w:tc>
          <w:tcPr>
            <w:tcW w:w="2064" w:type="dxa"/>
            <w:vMerge/>
          </w:tcPr>
          <w:p w14:paraId="4F443D58" w14:textId="77777777" w:rsidR="000709C6" w:rsidRPr="002F2775" w:rsidRDefault="000709C6" w:rsidP="004F6BE0"/>
        </w:tc>
        <w:tc>
          <w:tcPr>
            <w:tcW w:w="2126" w:type="dxa"/>
            <w:vMerge/>
          </w:tcPr>
          <w:p w14:paraId="07F2446B" w14:textId="77777777" w:rsidR="000709C6" w:rsidRPr="002F2775" w:rsidRDefault="000709C6" w:rsidP="004F6BE0"/>
        </w:tc>
        <w:tc>
          <w:tcPr>
            <w:tcW w:w="1580" w:type="dxa"/>
          </w:tcPr>
          <w:p w14:paraId="7437827A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51" w:type="dxa"/>
          </w:tcPr>
          <w:p w14:paraId="109578B6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5144914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4E86C668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851" w:type="dxa"/>
          </w:tcPr>
          <w:p w14:paraId="23766DA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15992C3" w14:textId="7A81BD68" w:rsidR="000709C6" w:rsidRPr="002F2775" w:rsidRDefault="000709C6" w:rsidP="00CC4BE5">
            <w:pPr>
              <w:jc w:val="center"/>
            </w:pPr>
            <w:r w:rsidRPr="002F2775">
              <w:t>12000,0</w:t>
            </w:r>
            <w:r w:rsidR="00EA654A">
              <w:t>0</w:t>
            </w:r>
          </w:p>
        </w:tc>
        <w:tc>
          <w:tcPr>
            <w:tcW w:w="929" w:type="dxa"/>
          </w:tcPr>
          <w:p w14:paraId="345FF651" w14:textId="6179D1D7" w:rsidR="000709C6" w:rsidRPr="002F2775" w:rsidRDefault="000C3B0C" w:rsidP="00CC4BE5">
            <w:pPr>
              <w:jc w:val="center"/>
            </w:pPr>
            <w:r>
              <w:rPr>
                <w:lang w:val="en-US"/>
              </w:rPr>
              <w:t>800</w:t>
            </w:r>
            <w:r w:rsidR="000709C6" w:rsidRPr="002F2775">
              <w:t>0,</w:t>
            </w:r>
            <w:r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60795319" w14:textId="197417AC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0C3B0C">
              <w:rPr>
                <w:lang w:val="en-US"/>
              </w:rPr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2975BF79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792" w:type="dxa"/>
            <w:shd w:val="clear" w:color="auto" w:fill="auto"/>
          </w:tcPr>
          <w:p w14:paraId="253F532F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</w:tr>
      <w:tr w:rsidR="000709C6" w:rsidRPr="00C742D0" w14:paraId="3D316EB5" w14:textId="77777777" w:rsidTr="000C3B0C">
        <w:tc>
          <w:tcPr>
            <w:tcW w:w="629" w:type="dxa"/>
            <w:vMerge/>
          </w:tcPr>
          <w:p w14:paraId="4F2479FE" w14:textId="77777777" w:rsidR="000709C6" w:rsidRPr="002F2775" w:rsidRDefault="000709C6" w:rsidP="004F6BE0"/>
        </w:tc>
        <w:tc>
          <w:tcPr>
            <w:tcW w:w="2064" w:type="dxa"/>
            <w:vMerge/>
          </w:tcPr>
          <w:p w14:paraId="4568E628" w14:textId="77777777" w:rsidR="000709C6" w:rsidRPr="002F2775" w:rsidRDefault="000709C6" w:rsidP="004F6BE0"/>
        </w:tc>
        <w:tc>
          <w:tcPr>
            <w:tcW w:w="2126" w:type="dxa"/>
            <w:vMerge/>
          </w:tcPr>
          <w:p w14:paraId="6452610C" w14:textId="77777777" w:rsidR="000709C6" w:rsidRPr="002F2775" w:rsidRDefault="000709C6" w:rsidP="004F6BE0"/>
        </w:tc>
        <w:tc>
          <w:tcPr>
            <w:tcW w:w="1580" w:type="dxa"/>
          </w:tcPr>
          <w:p w14:paraId="4762055E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1674B23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15E63510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3B8E600F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10001120470</w:t>
            </w:r>
          </w:p>
        </w:tc>
        <w:tc>
          <w:tcPr>
            <w:tcW w:w="851" w:type="dxa"/>
          </w:tcPr>
          <w:p w14:paraId="6007F09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BA5EC8F" w14:textId="7AA21759" w:rsidR="000709C6" w:rsidRPr="002F2775" w:rsidRDefault="00EA654A" w:rsidP="007B5985">
            <w:pPr>
              <w:jc w:val="center"/>
            </w:pPr>
            <w:r>
              <w:t>15336,32299</w:t>
            </w:r>
          </w:p>
        </w:tc>
        <w:tc>
          <w:tcPr>
            <w:tcW w:w="929" w:type="dxa"/>
          </w:tcPr>
          <w:p w14:paraId="1770EEA9" w14:textId="1559031E" w:rsidR="000709C6" w:rsidRPr="000C3B0C" w:rsidRDefault="000C3B0C" w:rsidP="007B5985">
            <w:pPr>
              <w:jc w:val="center"/>
            </w:pPr>
            <w:r>
              <w:t>23580,59426</w:t>
            </w:r>
          </w:p>
        </w:tc>
        <w:tc>
          <w:tcPr>
            <w:tcW w:w="1134" w:type="dxa"/>
            <w:shd w:val="clear" w:color="auto" w:fill="auto"/>
          </w:tcPr>
          <w:p w14:paraId="62809286" w14:textId="5E39F364" w:rsidR="000709C6" w:rsidRPr="002F2775" w:rsidRDefault="00FE47C0" w:rsidP="007B5985">
            <w:pPr>
              <w:jc w:val="center"/>
            </w:pPr>
            <w:r>
              <w:t>24130,00</w:t>
            </w:r>
          </w:p>
        </w:tc>
        <w:tc>
          <w:tcPr>
            <w:tcW w:w="1134" w:type="dxa"/>
            <w:shd w:val="clear" w:color="auto" w:fill="auto"/>
          </w:tcPr>
          <w:p w14:paraId="7982034E" w14:textId="0E31D3C1" w:rsidR="000709C6" w:rsidRPr="002F2775" w:rsidRDefault="00FE47C0" w:rsidP="00CC4BE5">
            <w:pPr>
              <w:jc w:val="center"/>
            </w:pPr>
            <w:r>
              <w:t>24130,00</w:t>
            </w:r>
          </w:p>
        </w:tc>
        <w:tc>
          <w:tcPr>
            <w:tcW w:w="792" w:type="dxa"/>
            <w:shd w:val="clear" w:color="auto" w:fill="auto"/>
          </w:tcPr>
          <w:p w14:paraId="0BC5C55E" w14:textId="21230D1B" w:rsidR="000709C6" w:rsidRPr="002F2775" w:rsidRDefault="00FE47C0" w:rsidP="00CC4BE5">
            <w:pPr>
              <w:jc w:val="center"/>
            </w:pPr>
            <w:r>
              <w:t>24130,0</w:t>
            </w:r>
            <w:r w:rsidR="000709C6" w:rsidRPr="002F2775">
              <w:t>0</w:t>
            </w:r>
          </w:p>
        </w:tc>
      </w:tr>
      <w:tr w:rsidR="000709C6" w:rsidRPr="00C742D0" w14:paraId="7766EC17" w14:textId="77777777" w:rsidTr="000C3B0C">
        <w:tc>
          <w:tcPr>
            <w:tcW w:w="629" w:type="dxa"/>
            <w:vMerge w:val="restart"/>
          </w:tcPr>
          <w:p w14:paraId="2C70DB24" w14:textId="77777777" w:rsidR="000709C6" w:rsidRPr="002F2775" w:rsidRDefault="000709C6" w:rsidP="003E3BAE">
            <w:pPr>
              <w:pStyle w:val="ConsPlusNormal"/>
              <w:ind w:left="-67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64" w:type="dxa"/>
            <w:vMerge w:val="restart"/>
          </w:tcPr>
          <w:p w14:paraId="0093AF33" w14:textId="77777777" w:rsidR="000709C6" w:rsidRPr="002F2775" w:rsidRDefault="000709C6" w:rsidP="00D60052">
            <w:pPr>
              <w:pStyle w:val="ConsPlusNormal"/>
              <w:ind w:firstLine="8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CB4F711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5772238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80" w:type="dxa"/>
          </w:tcPr>
          <w:p w14:paraId="46687185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2FD7D77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06724D3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6A0843E3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51" w:type="dxa"/>
          </w:tcPr>
          <w:p w14:paraId="5A215BAA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CC680CB" w14:textId="69E57250" w:rsidR="000709C6" w:rsidRPr="002F2775" w:rsidRDefault="00EA654A" w:rsidP="00CC4BE5">
            <w:pPr>
              <w:jc w:val="center"/>
            </w:pPr>
            <w:r>
              <w:t>713,1864</w:t>
            </w:r>
            <w:r w:rsidR="000709C6" w:rsidRPr="002F2775">
              <w:t>0</w:t>
            </w:r>
          </w:p>
        </w:tc>
        <w:tc>
          <w:tcPr>
            <w:tcW w:w="929" w:type="dxa"/>
          </w:tcPr>
          <w:p w14:paraId="7647C522" w14:textId="2AA8ACA4" w:rsidR="000709C6" w:rsidRPr="002F2775" w:rsidRDefault="000709C6" w:rsidP="00CC4BE5">
            <w:pPr>
              <w:jc w:val="center"/>
            </w:pPr>
            <w:r w:rsidRPr="002F2775">
              <w:t>1000,</w:t>
            </w:r>
            <w:r w:rsidR="000C3B0C"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3A629DF1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134" w:type="dxa"/>
            <w:shd w:val="clear" w:color="auto" w:fill="auto"/>
          </w:tcPr>
          <w:p w14:paraId="7451F24D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792" w:type="dxa"/>
            <w:shd w:val="clear" w:color="auto" w:fill="auto"/>
          </w:tcPr>
          <w:p w14:paraId="06C96651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7432E91" w14:textId="77777777" w:rsidTr="000C3B0C">
        <w:tc>
          <w:tcPr>
            <w:tcW w:w="629" w:type="dxa"/>
            <w:vMerge/>
          </w:tcPr>
          <w:p w14:paraId="427C372D" w14:textId="77777777" w:rsidR="000709C6" w:rsidRPr="002F2775" w:rsidRDefault="000709C6" w:rsidP="004F6BE0"/>
        </w:tc>
        <w:tc>
          <w:tcPr>
            <w:tcW w:w="2064" w:type="dxa"/>
            <w:vMerge/>
          </w:tcPr>
          <w:p w14:paraId="325D86E6" w14:textId="77777777" w:rsidR="000709C6" w:rsidRPr="002F2775" w:rsidRDefault="000709C6" w:rsidP="004F6BE0"/>
        </w:tc>
        <w:tc>
          <w:tcPr>
            <w:tcW w:w="2126" w:type="dxa"/>
            <w:vMerge/>
          </w:tcPr>
          <w:p w14:paraId="490CFF52" w14:textId="77777777" w:rsidR="000709C6" w:rsidRPr="002F2775" w:rsidRDefault="000709C6" w:rsidP="004F6BE0"/>
        </w:tc>
        <w:tc>
          <w:tcPr>
            <w:tcW w:w="1580" w:type="dxa"/>
          </w:tcPr>
          <w:p w14:paraId="12ABB77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60AB3A48" w14:textId="77777777" w:rsidR="000709C6" w:rsidRPr="002F2775" w:rsidRDefault="000709C6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23E7D05F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F319BC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51" w:type="dxa"/>
          </w:tcPr>
          <w:p w14:paraId="7D324E99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DFE48F5" w14:textId="138D46C2" w:rsidR="000709C6" w:rsidRPr="002F2775" w:rsidRDefault="00EA654A" w:rsidP="00CC4BE5">
            <w:pPr>
              <w:jc w:val="center"/>
            </w:pPr>
            <w:r>
              <w:t>713,18640</w:t>
            </w:r>
          </w:p>
        </w:tc>
        <w:tc>
          <w:tcPr>
            <w:tcW w:w="929" w:type="dxa"/>
          </w:tcPr>
          <w:p w14:paraId="6F419EC4" w14:textId="23F3CC7F" w:rsidR="000709C6" w:rsidRPr="002F2775" w:rsidRDefault="000709C6" w:rsidP="00CC4BE5">
            <w:pPr>
              <w:jc w:val="center"/>
            </w:pPr>
            <w:r w:rsidRPr="002F2775">
              <w:t>1000,0</w:t>
            </w:r>
            <w:r w:rsidR="000C3B0C">
              <w:t>0</w:t>
            </w:r>
          </w:p>
        </w:tc>
        <w:tc>
          <w:tcPr>
            <w:tcW w:w="1134" w:type="dxa"/>
            <w:shd w:val="clear" w:color="auto" w:fill="auto"/>
          </w:tcPr>
          <w:p w14:paraId="4374B525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134" w:type="dxa"/>
            <w:shd w:val="clear" w:color="auto" w:fill="auto"/>
          </w:tcPr>
          <w:p w14:paraId="6F5634AA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792" w:type="dxa"/>
            <w:shd w:val="clear" w:color="auto" w:fill="auto"/>
          </w:tcPr>
          <w:p w14:paraId="592F50FF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116AFF6" w14:textId="77777777" w:rsidTr="000C3B0C">
        <w:tc>
          <w:tcPr>
            <w:tcW w:w="629" w:type="dxa"/>
            <w:vMerge w:val="restart"/>
          </w:tcPr>
          <w:p w14:paraId="375E21AE" w14:textId="6D45E7EA" w:rsidR="000709C6" w:rsidRPr="002F2775" w:rsidRDefault="003E3BAE" w:rsidP="00F149ED">
            <w:pPr>
              <w:pStyle w:val="ConsPlusNormal"/>
              <w:ind w:left="-350" w:firstLine="1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F149E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064" w:type="dxa"/>
            <w:vMerge w:val="restart"/>
          </w:tcPr>
          <w:p w14:paraId="313EE21C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Разработка, проверка </w:t>
            </w: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проектно-сметной документации, проведение инженерных изысканий</w:t>
            </w:r>
          </w:p>
        </w:tc>
        <w:tc>
          <w:tcPr>
            <w:tcW w:w="2126" w:type="dxa"/>
            <w:vMerge w:val="restart"/>
          </w:tcPr>
          <w:p w14:paraId="5475141A" w14:textId="77777777" w:rsidR="000709C6" w:rsidRPr="002F2775" w:rsidRDefault="000709C6" w:rsidP="004F6BE0">
            <w:r w:rsidRPr="002F2775">
              <w:lastRenderedPageBreak/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80" w:type="dxa"/>
          </w:tcPr>
          <w:p w14:paraId="2A9111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1A5FC05D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66637132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FFA7AF6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51" w:type="dxa"/>
          </w:tcPr>
          <w:p w14:paraId="174BE325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555C99F" w14:textId="2E334246" w:rsidR="000709C6" w:rsidRPr="002F2775" w:rsidRDefault="00EA654A" w:rsidP="00CC4BE5">
            <w:pPr>
              <w:jc w:val="center"/>
            </w:pPr>
            <w:r>
              <w:t>70</w:t>
            </w:r>
            <w:r w:rsidR="000709C6" w:rsidRPr="002F2775">
              <w:t>,</w:t>
            </w:r>
            <w:r>
              <w:t>0</w:t>
            </w:r>
            <w:r w:rsidR="000709C6" w:rsidRPr="002F2775">
              <w:t>0</w:t>
            </w:r>
          </w:p>
        </w:tc>
        <w:tc>
          <w:tcPr>
            <w:tcW w:w="929" w:type="dxa"/>
          </w:tcPr>
          <w:p w14:paraId="5724C807" w14:textId="25E7049C" w:rsidR="000709C6" w:rsidRPr="002F2775" w:rsidRDefault="000C3B0C" w:rsidP="00CC4BE5">
            <w:pPr>
              <w:jc w:val="center"/>
            </w:pPr>
            <w:r>
              <w:t>100</w:t>
            </w:r>
            <w:r w:rsidR="000709C6" w:rsidRPr="002F2775">
              <w:t>,</w:t>
            </w:r>
            <w: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391AAAA1" w14:textId="4D16914C" w:rsidR="000709C6" w:rsidRPr="002F2775" w:rsidRDefault="00FE47C0" w:rsidP="00CC4BE5">
            <w:pPr>
              <w:jc w:val="center"/>
            </w:pPr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4F10C684" w14:textId="6271EEBF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</w:t>
            </w:r>
            <w:r>
              <w:t>0</w:t>
            </w:r>
            <w:r w:rsidR="000709C6" w:rsidRPr="002F2775">
              <w:t>0</w:t>
            </w:r>
          </w:p>
        </w:tc>
        <w:tc>
          <w:tcPr>
            <w:tcW w:w="792" w:type="dxa"/>
            <w:shd w:val="clear" w:color="auto" w:fill="auto"/>
          </w:tcPr>
          <w:p w14:paraId="519CA299" w14:textId="1AF9963A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</w:t>
            </w:r>
            <w:r>
              <w:t>0</w:t>
            </w:r>
            <w:r w:rsidR="000709C6" w:rsidRPr="002F2775">
              <w:t>0</w:t>
            </w:r>
          </w:p>
        </w:tc>
      </w:tr>
      <w:tr w:rsidR="000709C6" w:rsidRPr="00C742D0" w14:paraId="569595B2" w14:textId="77777777" w:rsidTr="000C3B0C">
        <w:tc>
          <w:tcPr>
            <w:tcW w:w="629" w:type="dxa"/>
            <w:vMerge/>
          </w:tcPr>
          <w:p w14:paraId="5E6924D1" w14:textId="77777777" w:rsidR="000709C6" w:rsidRPr="002F2775" w:rsidRDefault="000709C6" w:rsidP="004F6BE0"/>
        </w:tc>
        <w:tc>
          <w:tcPr>
            <w:tcW w:w="2064" w:type="dxa"/>
            <w:vMerge/>
          </w:tcPr>
          <w:p w14:paraId="02B64577" w14:textId="77777777" w:rsidR="000709C6" w:rsidRPr="002F2775" w:rsidRDefault="000709C6" w:rsidP="004F6BE0"/>
        </w:tc>
        <w:tc>
          <w:tcPr>
            <w:tcW w:w="2126" w:type="dxa"/>
            <w:vMerge/>
          </w:tcPr>
          <w:p w14:paraId="25939583" w14:textId="77777777" w:rsidR="000709C6" w:rsidRPr="002F2775" w:rsidRDefault="000709C6" w:rsidP="004F6BE0"/>
        </w:tc>
        <w:tc>
          <w:tcPr>
            <w:tcW w:w="1580" w:type="dxa"/>
          </w:tcPr>
          <w:p w14:paraId="29DB8D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66D6CA1C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5914911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50E7E3E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51" w:type="dxa"/>
          </w:tcPr>
          <w:p w14:paraId="180DB910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181588D" w14:textId="365AE33C" w:rsidR="000709C6" w:rsidRPr="002F2775" w:rsidRDefault="00EA654A" w:rsidP="00CC4BE5">
            <w:pPr>
              <w:jc w:val="center"/>
            </w:pPr>
            <w:r>
              <w:t>70,00</w:t>
            </w:r>
          </w:p>
        </w:tc>
        <w:tc>
          <w:tcPr>
            <w:tcW w:w="929" w:type="dxa"/>
          </w:tcPr>
          <w:p w14:paraId="3A2F0CD6" w14:textId="71D1D81A" w:rsidR="000709C6" w:rsidRPr="002F2775" w:rsidRDefault="000C3B0C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3A0C51FF" w14:textId="7DA441CD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134" w:type="dxa"/>
            <w:shd w:val="clear" w:color="auto" w:fill="auto"/>
          </w:tcPr>
          <w:p w14:paraId="05B27ED4" w14:textId="5D55C1BC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792" w:type="dxa"/>
            <w:shd w:val="clear" w:color="auto" w:fill="auto"/>
          </w:tcPr>
          <w:p w14:paraId="2BB840AA" w14:textId="29B9C457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</w:tr>
      <w:tr w:rsidR="000709C6" w:rsidRPr="00C742D0" w14:paraId="3937D2F8" w14:textId="77777777" w:rsidTr="000C3B0C">
        <w:tc>
          <w:tcPr>
            <w:tcW w:w="629" w:type="dxa"/>
            <w:vMerge w:val="restart"/>
          </w:tcPr>
          <w:p w14:paraId="29AB3249" w14:textId="77777777" w:rsidR="00F149ED" w:rsidRDefault="003E3BAE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FC5307F" w14:textId="77777777" w:rsidR="00F149ED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</w:p>
          <w:p w14:paraId="439CA2A2" w14:textId="479233F1" w:rsidR="000709C6" w:rsidRPr="002F2775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64" w:type="dxa"/>
            <w:vMerge w:val="restart"/>
          </w:tcPr>
          <w:p w14:paraId="6B17F9F0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2126" w:type="dxa"/>
            <w:vMerge w:val="restart"/>
          </w:tcPr>
          <w:p w14:paraId="11DC6B45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80" w:type="dxa"/>
          </w:tcPr>
          <w:p w14:paraId="500BEBF0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74674707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391CC68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1FF869E1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51" w:type="dxa"/>
          </w:tcPr>
          <w:p w14:paraId="1802B1DC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A6E0596" w14:textId="7DC6449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929" w:type="dxa"/>
          </w:tcPr>
          <w:p w14:paraId="29D91BF8" w14:textId="1B542718" w:rsidR="000709C6" w:rsidRPr="002F2775" w:rsidRDefault="000709C6" w:rsidP="00CC4BE5">
            <w:pPr>
              <w:jc w:val="center"/>
            </w:pPr>
            <w:r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shd w:val="clear" w:color="auto" w:fill="auto"/>
          </w:tcPr>
          <w:p w14:paraId="0912AFB8" w14:textId="25951044" w:rsidR="000709C6" w:rsidRPr="002F2775" w:rsidRDefault="00FE47C0" w:rsidP="00CC4BE5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2CEBE948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792" w:type="dxa"/>
            <w:shd w:val="clear" w:color="auto" w:fill="auto"/>
          </w:tcPr>
          <w:p w14:paraId="716134E9" w14:textId="370FE3FB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0709C6" w:rsidRPr="00C742D0" w14:paraId="712D4DCB" w14:textId="77777777" w:rsidTr="000C3B0C">
        <w:tc>
          <w:tcPr>
            <w:tcW w:w="629" w:type="dxa"/>
            <w:vMerge/>
          </w:tcPr>
          <w:p w14:paraId="2DA5458B" w14:textId="77777777" w:rsidR="000709C6" w:rsidRPr="002F2775" w:rsidRDefault="000709C6" w:rsidP="004F6BE0"/>
        </w:tc>
        <w:tc>
          <w:tcPr>
            <w:tcW w:w="2064" w:type="dxa"/>
            <w:vMerge/>
          </w:tcPr>
          <w:p w14:paraId="3869A9FB" w14:textId="77777777" w:rsidR="000709C6" w:rsidRPr="002F2775" w:rsidRDefault="000709C6" w:rsidP="004F6BE0"/>
        </w:tc>
        <w:tc>
          <w:tcPr>
            <w:tcW w:w="2126" w:type="dxa"/>
            <w:vMerge/>
          </w:tcPr>
          <w:p w14:paraId="48AADCC6" w14:textId="77777777" w:rsidR="000709C6" w:rsidRPr="002F2775" w:rsidRDefault="000709C6" w:rsidP="004F6BE0"/>
        </w:tc>
        <w:tc>
          <w:tcPr>
            <w:tcW w:w="1580" w:type="dxa"/>
          </w:tcPr>
          <w:p w14:paraId="5DE4628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1DA5DE7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7F5559B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860C34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51" w:type="dxa"/>
          </w:tcPr>
          <w:p w14:paraId="0330ABB4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D37C63E" w14:textId="4F11BCC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929" w:type="dxa"/>
          </w:tcPr>
          <w:p w14:paraId="5FBD3F05" w14:textId="066C746D" w:rsidR="000709C6" w:rsidRPr="002F2775" w:rsidRDefault="000709C6" w:rsidP="00CC4BE5">
            <w:pPr>
              <w:jc w:val="center"/>
            </w:pPr>
            <w:r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shd w:val="clear" w:color="auto" w:fill="auto"/>
          </w:tcPr>
          <w:p w14:paraId="7A279561" w14:textId="547D9AB1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5B9AA006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792" w:type="dxa"/>
            <w:shd w:val="clear" w:color="auto" w:fill="auto"/>
          </w:tcPr>
          <w:p w14:paraId="55F9F4B3" w14:textId="1A3054B5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F149ED" w:rsidRPr="00C742D0" w14:paraId="53512BBE" w14:textId="77777777" w:rsidTr="000C3B0C">
        <w:tc>
          <w:tcPr>
            <w:tcW w:w="629" w:type="dxa"/>
            <w:vMerge w:val="restart"/>
          </w:tcPr>
          <w:p w14:paraId="720E4B9F" w14:textId="4EDF72DA" w:rsidR="00F149ED" w:rsidRPr="002F2775" w:rsidRDefault="00F149ED" w:rsidP="00F149ED">
            <w:r>
              <w:t xml:space="preserve"> 5.</w:t>
            </w:r>
          </w:p>
        </w:tc>
        <w:tc>
          <w:tcPr>
            <w:tcW w:w="2064" w:type="dxa"/>
            <w:vMerge w:val="restart"/>
          </w:tcPr>
          <w:p w14:paraId="2977FBBD" w14:textId="11A9F030" w:rsidR="00F149ED" w:rsidRPr="00F149ED" w:rsidRDefault="00F149ED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 xml:space="preserve">Демонтаж моста через реку Арсеньевка с </w:t>
            </w:r>
            <w:proofErr w:type="spellStart"/>
            <w:r w:rsidRPr="00F149ED">
              <w:rPr>
                <w:rFonts w:ascii="Times New Roman" w:hAnsi="Times New Roman" w:cs="Times New Roman"/>
                <w:bCs/>
                <w:szCs w:val="22"/>
              </w:rPr>
              <w:t>Шекляево</w:t>
            </w:r>
            <w:proofErr w:type="spellEnd"/>
          </w:p>
        </w:tc>
        <w:tc>
          <w:tcPr>
            <w:tcW w:w="2126" w:type="dxa"/>
            <w:vMerge w:val="restart"/>
          </w:tcPr>
          <w:p w14:paraId="50F1A805" w14:textId="65F3BB1E" w:rsidR="00F149ED" w:rsidRPr="00F149ED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80" w:type="dxa"/>
          </w:tcPr>
          <w:p w14:paraId="1524A017" w14:textId="6006729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3C5369D1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014791" w14:textId="533BE880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7B237192" w14:textId="37D557E8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356" w:type="dxa"/>
          </w:tcPr>
          <w:p w14:paraId="19C8DD76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14:paraId="49E4AF3D" w14:textId="70D2A23E" w:rsidR="00F149ED" w:rsidRPr="00886032" w:rsidRDefault="000C3B0C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52399EA" w14:textId="67F22B33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929" w:type="dxa"/>
          </w:tcPr>
          <w:p w14:paraId="21D48F49" w14:textId="7AB15B7F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72899EDC" w14:textId="79308A39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4A058BB" w14:textId="0F3DB348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792" w:type="dxa"/>
            <w:shd w:val="clear" w:color="auto" w:fill="auto"/>
          </w:tcPr>
          <w:p w14:paraId="3678CCAF" w14:textId="6B08D9F9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F149ED" w:rsidRPr="00C742D0" w14:paraId="67050569" w14:textId="77777777" w:rsidTr="000C3B0C">
        <w:tc>
          <w:tcPr>
            <w:tcW w:w="629" w:type="dxa"/>
            <w:vMerge/>
          </w:tcPr>
          <w:p w14:paraId="6DCDEC39" w14:textId="77777777" w:rsidR="00F149ED" w:rsidRDefault="00F149ED" w:rsidP="00F149ED"/>
        </w:tc>
        <w:tc>
          <w:tcPr>
            <w:tcW w:w="2064" w:type="dxa"/>
            <w:vMerge/>
          </w:tcPr>
          <w:p w14:paraId="0FEC4138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26" w:type="dxa"/>
            <w:vMerge/>
          </w:tcPr>
          <w:p w14:paraId="11EE8D4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80" w:type="dxa"/>
          </w:tcPr>
          <w:p w14:paraId="07152A4F" w14:textId="68E1D12B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4EFC7F02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8EB438" w14:textId="670F3F4E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7EA4AEFE" w14:textId="0E9A31B5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356" w:type="dxa"/>
          </w:tcPr>
          <w:p w14:paraId="0EDA40C9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14:paraId="65F411E5" w14:textId="5BA71151" w:rsidR="00F149ED" w:rsidRPr="00886032" w:rsidRDefault="000C3B0C" w:rsidP="00886032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F5F64D7" w14:textId="319D14E8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929" w:type="dxa"/>
          </w:tcPr>
          <w:p w14:paraId="69AC8676" w14:textId="4A52344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AAF4E76" w14:textId="4F0759AD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261C66E" w14:textId="5836FF10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792" w:type="dxa"/>
            <w:shd w:val="clear" w:color="auto" w:fill="auto"/>
          </w:tcPr>
          <w:p w14:paraId="0C064155" w14:textId="4E40FD1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F149ED" w:rsidRPr="00C742D0" w14:paraId="7DAA80AA" w14:textId="77777777" w:rsidTr="000C3B0C">
        <w:tc>
          <w:tcPr>
            <w:tcW w:w="629" w:type="dxa"/>
          </w:tcPr>
          <w:p w14:paraId="6570FA77" w14:textId="77777777" w:rsidR="00F149ED" w:rsidRPr="002F2775" w:rsidRDefault="00F149ED" w:rsidP="00F149ED"/>
        </w:tc>
        <w:tc>
          <w:tcPr>
            <w:tcW w:w="5770" w:type="dxa"/>
            <w:gridSpan w:val="3"/>
          </w:tcPr>
          <w:p w14:paraId="3A458DF5" w14:textId="79545554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51" w:type="dxa"/>
          </w:tcPr>
          <w:p w14:paraId="1963CAF8" w14:textId="7777777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46E5334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356" w:type="dxa"/>
          </w:tcPr>
          <w:p w14:paraId="377AB3D4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14:paraId="79519FD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B6E9E93" w14:textId="7821ED67" w:rsidR="00F149ED" w:rsidRPr="000C3B0C" w:rsidRDefault="000C3B0C" w:rsidP="00F149E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44 436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87808</w:t>
            </w:r>
          </w:p>
        </w:tc>
        <w:tc>
          <w:tcPr>
            <w:tcW w:w="929" w:type="dxa"/>
          </w:tcPr>
          <w:p w14:paraId="6DC65DB8" w14:textId="4EABC6D4" w:rsidR="00F149ED" w:rsidRPr="002F2775" w:rsidRDefault="000C3B0C" w:rsidP="00F149ED">
            <w:pPr>
              <w:jc w:val="center"/>
              <w:rPr>
                <w:b/>
              </w:rPr>
            </w:pPr>
            <w:r>
              <w:rPr>
                <w:b/>
              </w:rPr>
              <w:t>32680,59426</w:t>
            </w:r>
          </w:p>
        </w:tc>
        <w:tc>
          <w:tcPr>
            <w:tcW w:w="1134" w:type="dxa"/>
            <w:shd w:val="clear" w:color="auto" w:fill="auto"/>
          </w:tcPr>
          <w:p w14:paraId="6E064065" w14:textId="6E30782C" w:rsidR="00F149ED" w:rsidRPr="002F2775" w:rsidRDefault="00F149ED" w:rsidP="00F149ED">
            <w:pPr>
              <w:jc w:val="center"/>
              <w:rPr>
                <w:b/>
              </w:rPr>
            </w:pPr>
            <w:r w:rsidRPr="002F2775">
              <w:rPr>
                <w:b/>
              </w:rPr>
              <w:t>2</w:t>
            </w:r>
            <w:r w:rsidR="00FE47C0">
              <w:rPr>
                <w:b/>
              </w:rPr>
              <w:t>5230</w:t>
            </w:r>
            <w:r w:rsidRPr="002F2775">
              <w:rPr>
                <w:b/>
              </w:rPr>
              <w:t>,</w:t>
            </w:r>
            <w:r w:rsidR="000C3B0C">
              <w:rPr>
                <w:b/>
              </w:rPr>
              <w:t>0</w:t>
            </w:r>
            <w:r w:rsidRPr="002F2775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0E159E8" w14:textId="553E4CFC" w:rsidR="00F149ED" w:rsidRPr="002F2775" w:rsidRDefault="00FE47C0" w:rsidP="00F149ED">
            <w:pPr>
              <w:jc w:val="center"/>
              <w:rPr>
                <w:b/>
              </w:rPr>
            </w:pPr>
            <w:r>
              <w:rPr>
                <w:b/>
              </w:rPr>
              <w:t>25230,00</w:t>
            </w:r>
          </w:p>
        </w:tc>
        <w:tc>
          <w:tcPr>
            <w:tcW w:w="792" w:type="dxa"/>
            <w:shd w:val="clear" w:color="auto" w:fill="auto"/>
          </w:tcPr>
          <w:p w14:paraId="6042CC75" w14:textId="6FA477CE" w:rsidR="00F149ED" w:rsidRPr="002F2775" w:rsidRDefault="00F149ED" w:rsidP="00F149ED">
            <w:pPr>
              <w:jc w:val="center"/>
              <w:rPr>
                <w:b/>
              </w:rPr>
            </w:pPr>
            <w:r w:rsidRPr="002F2775">
              <w:rPr>
                <w:b/>
              </w:rPr>
              <w:t>2</w:t>
            </w:r>
            <w:r w:rsidR="00FE47C0">
              <w:rPr>
                <w:b/>
              </w:rPr>
              <w:t>5230,00</w:t>
            </w:r>
          </w:p>
        </w:tc>
      </w:tr>
    </w:tbl>
    <w:p w14:paraId="6C07ED84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0" w:name="P885"/>
      <w:bookmarkEnd w:id="0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7C2D09FE" w14:textId="77777777" w:rsidR="00EB221C" w:rsidRDefault="00EB221C" w:rsidP="00A8450C">
      <w:pPr>
        <w:jc w:val="right"/>
        <w:rPr>
          <w:sz w:val="28"/>
          <w:szCs w:val="28"/>
        </w:rPr>
      </w:pPr>
    </w:p>
    <w:p w14:paraId="66E54823" w14:textId="77777777" w:rsidR="00EB221C" w:rsidRDefault="00EB221C" w:rsidP="00A8450C">
      <w:pPr>
        <w:jc w:val="right"/>
        <w:rPr>
          <w:sz w:val="28"/>
          <w:szCs w:val="28"/>
        </w:rPr>
      </w:pPr>
    </w:p>
    <w:p w14:paraId="050D5217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04C9276" w14:textId="77777777" w:rsidR="0059643F" w:rsidRDefault="0059643F" w:rsidP="00A37FDF">
      <w:pPr>
        <w:jc w:val="both"/>
        <w:rPr>
          <w:sz w:val="28"/>
          <w:szCs w:val="28"/>
        </w:rPr>
      </w:pPr>
    </w:p>
    <w:sectPr w:rsidR="0059643F" w:rsidSect="00AA4ADC">
      <w:pgSz w:w="16838" w:h="11906" w:orient="landscape"/>
      <w:pgMar w:top="993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8F0F9" w14:textId="77777777" w:rsidR="008E5E4E" w:rsidRDefault="008E5E4E" w:rsidP="00C56547">
      <w:r>
        <w:separator/>
      </w:r>
    </w:p>
  </w:endnote>
  <w:endnote w:type="continuationSeparator" w:id="0">
    <w:p w14:paraId="27A1A525" w14:textId="77777777" w:rsidR="008E5E4E" w:rsidRDefault="008E5E4E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E396E" w14:textId="77777777" w:rsidR="008E5E4E" w:rsidRDefault="008E5E4E" w:rsidP="00C56547">
      <w:r>
        <w:separator/>
      </w:r>
    </w:p>
  </w:footnote>
  <w:footnote w:type="continuationSeparator" w:id="0">
    <w:p w14:paraId="1D15EEE1" w14:textId="77777777" w:rsidR="008E5E4E" w:rsidRDefault="008E5E4E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6"/>
  </w:num>
  <w:num w:numId="12">
    <w:abstractNumId w:val="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09D8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2F91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4E9D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6FF7"/>
    <w:rsid w:val="003B19AF"/>
    <w:rsid w:val="003B21F6"/>
    <w:rsid w:val="003C5B2D"/>
    <w:rsid w:val="003C685D"/>
    <w:rsid w:val="003D3911"/>
    <w:rsid w:val="003D7661"/>
    <w:rsid w:val="003E09EF"/>
    <w:rsid w:val="003E3BAE"/>
    <w:rsid w:val="003E42EE"/>
    <w:rsid w:val="003E70BD"/>
    <w:rsid w:val="003F4246"/>
    <w:rsid w:val="003F5672"/>
    <w:rsid w:val="004101EE"/>
    <w:rsid w:val="00422B6B"/>
    <w:rsid w:val="004244EA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400C"/>
    <w:rsid w:val="00511C85"/>
    <w:rsid w:val="005124EB"/>
    <w:rsid w:val="0051428F"/>
    <w:rsid w:val="005220A2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117E"/>
    <w:rsid w:val="008C386C"/>
    <w:rsid w:val="008C40BD"/>
    <w:rsid w:val="008E25A5"/>
    <w:rsid w:val="008E5E4E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195C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73AA"/>
    <w:rsid w:val="00D67C16"/>
    <w:rsid w:val="00D92FB7"/>
    <w:rsid w:val="00D93072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F66"/>
    <w:rsid w:val="00E4796F"/>
    <w:rsid w:val="00E55C85"/>
    <w:rsid w:val="00E57B41"/>
    <w:rsid w:val="00E74296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6B46C-53F6-42B3-9DE2-01A40963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2021-07-09T02:13:00Z</cp:lastPrinted>
  <dcterms:created xsi:type="dcterms:W3CDTF">2021-07-12T22:31:00Z</dcterms:created>
  <dcterms:modified xsi:type="dcterms:W3CDTF">2021-07-12T22:31:00Z</dcterms:modified>
</cp:coreProperties>
</file>