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4C5737" w14:textId="503F68CB" w:rsidR="00830691" w:rsidRDefault="006D1285" w:rsidP="00A86D7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Уважаемые </w:t>
      </w:r>
      <w:r w:rsidR="00280844">
        <w:rPr>
          <w:sz w:val="28"/>
          <w:szCs w:val="28"/>
        </w:rPr>
        <w:t>предприниматели</w:t>
      </w:r>
      <w:r w:rsidR="00CF7471" w:rsidRPr="002E7D95">
        <w:rPr>
          <w:sz w:val="28"/>
          <w:szCs w:val="28"/>
        </w:rPr>
        <w:t>!</w:t>
      </w:r>
    </w:p>
    <w:p w14:paraId="17EDD062" w14:textId="77777777" w:rsidR="001E4624" w:rsidRPr="00832BA8" w:rsidRDefault="001E4624" w:rsidP="00A86D77">
      <w:pPr>
        <w:jc w:val="center"/>
        <w:rPr>
          <w:sz w:val="28"/>
          <w:szCs w:val="28"/>
        </w:rPr>
      </w:pPr>
    </w:p>
    <w:p w14:paraId="057C6557" w14:textId="77777777" w:rsidR="00280844" w:rsidRDefault="00B01331" w:rsidP="003A2047">
      <w:pPr>
        <w:spacing w:line="360" w:lineRule="auto"/>
        <w:ind w:firstLine="567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Врио </w:t>
      </w:r>
      <w:r w:rsidR="006D1285">
        <w:rPr>
          <w:sz w:val="28"/>
          <w:szCs w:val="28"/>
        </w:rPr>
        <w:t>Уполномоченного</w:t>
      </w:r>
      <w:r w:rsidR="00832BA8" w:rsidRPr="008B7967">
        <w:rPr>
          <w:sz w:val="28"/>
          <w:szCs w:val="28"/>
        </w:rPr>
        <w:t xml:space="preserve"> по защите прав предпринимателей в Приморском крае </w:t>
      </w:r>
      <w:r>
        <w:rPr>
          <w:sz w:val="28"/>
          <w:szCs w:val="28"/>
        </w:rPr>
        <w:t xml:space="preserve">(далее – Уполномоченный) </w:t>
      </w:r>
      <w:r w:rsidR="006D1285">
        <w:rPr>
          <w:sz w:val="28"/>
          <w:szCs w:val="28"/>
        </w:rPr>
        <w:t xml:space="preserve">с 10 сентября 2024 года назначена </w:t>
      </w:r>
    </w:p>
    <w:p w14:paraId="5D92F87F" w14:textId="50847B56" w:rsidR="003A2047" w:rsidRPr="003A2047" w:rsidRDefault="006D1285" w:rsidP="00280844">
      <w:pPr>
        <w:spacing w:line="360" w:lineRule="auto"/>
        <w:ind w:firstLine="567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Кошелева </w:t>
      </w:r>
      <w:r w:rsidRPr="0010715E">
        <w:rPr>
          <w:sz w:val="28"/>
          <w:szCs w:val="28"/>
        </w:rPr>
        <w:t>Наталия Александровна</w:t>
      </w:r>
    </w:p>
    <w:p w14:paraId="209615D2" w14:textId="6D046B3D" w:rsidR="0010715E" w:rsidRPr="0010715E" w:rsidRDefault="0010715E" w:rsidP="0019713F">
      <w:pPr>
        <w:shd w:val="clear" w:color="auto" w:fill="FFFFFF"/>
        <w:spacing w:line="360" w:lineRule="auto"/>
        <w:rPr>
          <w:b/>
          <w:color w:val="212529"/>
          <w:sz w:val="28"/>
          <w:szCs w:val="28"/>
        </w:rPr>
      </w:pPr>
      <w:r w:rsidRPr="0010715E">
        <w:rPr>
          <w:b/>
          <w:bCs/>
          <w:color w:val="212529"/>
          <w:sz w:val="28"/>
          <w:szCs w:val="28"/>
        </w:rPr>
        <w:t>Уполномоченный по защите прав предпринимателей в Приморском крае</w:t>
      </w:r>
    </w:p>
    <w:p w14:paraId="38CFEA83" w14:textId="55044FAE" w:rsidR="0010715E" w:rsidRPr="0010715E" w:rsidRDefault="0010715E" w:rsidP="008433E0">
      <w:pPr>
        <w:shd w:val="clear" w:color="auto" w:fill="FFFFFF"/>
        <w:spacing w:line="360" w:lineRule="auto"/>
        <w:jc w:val="both"/>
        <w:rPr>
          <w:color w:val="212529"/>
          <w:sz w:val="28"/>
          <w:szCs w:val="28"/>
        </w:rPr>
      </w:pPr>
      <w:r w:rsidRPr="0010715E">
        <w:rPr>
          <w:bCs/>
          <w:color w:val="212529"/>
          <w:sz w:val="28"/>
          <w:szCs w:val="28"/>
          <w:u w:val="single"/>
        </w:rPr>
        <w:t>Находится по адресу</w:t>
      </w:r>
      <w:r w:rsidRPr="0010715E">
        <w:rPr>
          <w:color w:val="212529"/>
          <w:sz w:val="28"/>
          <w:szCs w:val="28"/>
        </w:rPr>
        <w:t>: г. Владивосток, ул. Алеутская, д. 45</w:t>
      </w:r>
      <w:proofErr w:type="gramStart"/>
      <w:r w:rsidRPr="0010715E">
        <w:rPr>
          <w:color w:val="212529"/>
          <w:sz w:val="28"/>
          <w:szCs w:val="28"/>
        </w:rPr>
        <w:t>а,  </w:t>
      </w:r>
      <w:proofErr w:type="spellStart"/>
      <w:r w:rsidRPr="0010715E">
        <w:rPr>
          <w:color w:val="212529"/>
          <w:sz w:val="28"/>
          <w:szCs w:val="28"/>
        </w:rPr>
        <w:t>каб</w:t>
      </w:r>
      <w:proofErr w:type="spellEnd"/>
      <w:proofErr w:type="gramEnd"/>
      <w:r w:rsidRPr="0010715E">
        <w:rPr>
          <w:color w:val="212529"/>
          <w:sz w:val="28"/>
          <w:szCs w:val="28"/>
        </w:rPr>
        <w:t>. 318</w:t>
      </w:r>
    </w:p>
    <w:p w14:paraId="1B647989" w14:textId="77777777" w:rsidR="0010715E" w:rsidRPr="0010715E" w:rsidRDefault="0010715E" w:rsidP="008433E0">
      <w:pPr>
        <w:shd w:val="clear" w:color="auto" w:fill="FFFFFF"/>
        <w:spacing w:line="360" w:lineRule="auto"/>
        <w:jc w:val="both"/>
        <w:rPr>
          <w:color w:val="212529"/>
          <w:sz w:val="28"/>
          <w:szCs w:val="28"/>
        </w:rPr>
      </w:pPr>
      <w:r w:rsidRPr="0010715E">
        <w:rPr>
          <w:bCs/>
          <w:color w:val="212529"/>
          <w:sz w:val="28"/>
          <w:szCs w:val="28"/>
          <w:u w:val="single"/>
        </w:rPr>
        <w:t>Почтовый адрес</w:t>
      </w:r>
      <w:r w:rsidRPr="0010715E">
        <w:rPr>
          <w:color w:val="212529"/>
          <w:sz w:val="28"/>
          <w:szCs w:val="28"/>
          <w:u w:val="single"/>
        </w:rPr>
        <w:t>:</w:t>
      </w:r>
      <w:r w:rsidRPr="0010715E">
        <w:rPr>
          <w:color w:val="212529"/>
          <w:sz w:val="28"/>
          <w:szCs w:val="28"/>
        </w:rPr>
        <w:t xml:space="preserve"> 690091, г. Владивосток, ул. Алеутская, д. 45</w:t>
      </w:r>
      <w:proofErr w:type="gramStart"/>
      <w:r w:rsidRPr="0010715E">
        <w:rPr>
          <w:color w:val="212529"/>
          <w:sz w:val="28"/>
          <w:szCs w:val="28"/>
        </w:rPr>
        <w:t>а,  </w:t>
      </w:r>
      <w:proofErr w:type="spellStart"/>
      <w:r w:rsidRPr="0010715E">
        <w:rPr>
          <w:color w:val="212529"/>
          <w:sz w:val="28"/>
          <w:szCs w:val="28"/>
        </w:rPr>
        <w:t>каб</w:t>
      </w:r>
      <w:proofErr w:type="spellEnd"/>
      <w:proofErr w:type="gramEnd"/>
      <w:r w:rsidRPr="0010715E">
        <w:rPr>
          <w:color w:val="212529"/>
          <w:sz w:val="28"/>
          <w:szCs w:val="28"/>
        </w:rPr>
        <w:t>. 318</w:t>
      </w:r>
    </w:p>
    <w:p w14:paraId="78973D5B" w14:textId="72516595" w:rsidR="0010715E" w:rsidRPr="0010715E" w:rsidRDefault="0010715E" w:rsidP="008433E0">
      <w:pPr>
        <w:shd w:val="clear" w:color="auto" w:fill="FFFFFF"/>
        <w:spacing w:line="360" w:lineRule="auto"/>
        <w:jc w:val="both"/>
        <w:rPr>
          <w:color w:val="212529"/>
          <w:sz w:val="28"/>
          <w:szCs w:val="28"/>
        </w:rPr>
      </w:pPr>
      <w:r w:rsidRPr="0010715E">
        <w:rPr>
          <w:bCs/>
          <w:color w:val="212529"/>
          <w:sz w:val="28"/>
          <w:szCs w:val="28"/>
          <w:u w:val="single"/>
        </w:rPr>
        <w:t xml:space="preserve">Телефон </w:t>
      </w:r>
      <w:proofErr w:type="gramStart"/>
      <w:r w:rsidRPr="0010715E">
        <w:rPr>
          <w:bCs/>
          <w:color w:val="212529"/>
          <w:sz w:val="28"/>
          <w:szCs w:val="28"/>
          <w:u w:val="single"/>
        </w:rPr>
        <w:t>приемной:</w:t>
      </w:r>
      <w:r w:rsidRPr="0010715E">
        <w:rPr>
          <w:color w:val="212529"/>
          <w:sz w:val="28"/>
          <w:szCs w:val="28"/>
        </w:rPr>
        <w:t>  (</w:t>
      </w:r>
      <w:proofErr w:type="gramEnd"/>
      <w:r w:rsidRPr="0010715E">
        <w:rPr>
          <w:color w:val="212529"/>
          <w:sz w:val="28"/>
          <w:szCs w:val="28"/>
        </w:rPr>
        <w:t>423) 241-20-01</w:t>
      </w:r>
    </w:p>
    <w:p w14:paraId="5D19BBED" w14:textId="3DB79923" w:rsidR="0010715E" w:rsidRPr="0010715E" w:rsidRDefault="0010715E" w:rsidP="008433E0">
      <w:pPr>
        <w:shd w:val="clear" w:color="auto" w:fill="FFFFFF"/>
        <w:spacing w:line="360" w:lineRule="auto"/>
        <w:jc w:val="both"/>
        <w:rPr>
          <w:color w:val="212529"/>
          <w:sz w:val="28"/>
          <w:szCs w:val="28"/>
        </w:rPr>
      </w:pPr>
      <w:r w:rsidRPr="0010715E">
        <w:rPr>
          <w:bCs/>
          <w:color w:val="212529"/>
          <w:sz w:val="28"/>
          <w:szCs w:val="28"/>
          <w:u w:val="single"/>
        </w:rPr>
        <w:t xml:space="preserve">Горячая линия для сообщений </w:t>
      </w:r>
      <w:proofErr w:type="spellStart"/>
      <w:r w:rsidRPr="0010715E">
        <w:rPr>
          <w:bCs/>
          <w:color w:val="212529"/>
          <w:sz w:val="28"/>
          <w:szCs w:val="28"/>
          <w:u w:val="single"/>
        </w:rPr>
        <w:t>WhatsApp</w:t>
      </w:r>
      <w:proofErr w:type="spellEnd"/>
      <w:r>
        <w:rPr>
          <w:bCs/>
          <w:color w:val="212529"/>
          <w:sz w:val="28"/>
          <w:szCs w:val="28"/>
          <w:u w:val="single"/>
        </w:rPr>
        <w:t>:</w:t>
      </w:r>
      <w:r w:rsidRPr="0010715E">
        <w:rPr>
          <w:color w:val="212529"/>
          <w:sz w:val="28"/>
          <w:szCs w:val="28"/>
        </w:rPr>
        <w:t> 8 914 797 80 31</w:t>
      </w:r>
    </w:p>
    <w:p w14:paraId="2CAECDAE" w14:textId="127E7DC1" w:rsidR="001F223D" w:rsidRDefault="0010715E" w:rsidP="008433E0">
      <w:pPr>
        <w:shd w:val="clear" w:color="auto" w:fill="FFFFFF"/>
        <w:spacing w:line="360" w:lineRule="auto"/>
        <w:jc w:val="both"/>
        <w:rPr>
          <w:bCs/>
          <w:color w:val="374D5C"/>
          <w:sz w:val="28"/>
          <w:szCs w:val="28"/>
          <w:u w:val="single"/>
        </w:rPr>
      </w:pPr>
      <w:r w:rsidRPr="0010715E">
        <w:rPr>
          <w:bCs/>
          <w:color w:val="212529"/>
          <w:sz w:val="28"/>
          <w:szCs w:val="28"/>
          <w:u w:val="single"/>
        </w:rPr>
        <w:t>Электронный адрес</w:t>
      </w:r>
      <w:r w:rsidRPr="0010715E">
        <w:rPr>
          <w:bCs/>
          <w:color w:val="212529"/>
          <w:sz w:val="28"/>
          <w:szCs w:val="28"/>
        </w:rPr>
        <w:t>: </w:t>
      </w:r>
      <w:hyperlink r:id="rId8" w:history="1">
        <w:r w:rsidRPr="0010715E">
          <w:rPr>
            <w:bCs/>
            <w:color w:val="374D5C"/>
            <w:sz w:val="28"/>
            <w:szCs w:val="28"/>
            <w:u w:val="single"/>
          </w:rPr>
          <w:t>ombudsman@primorsky.ru</w:t>
        </w:r>
      </w:hyperlink>
    </w:p>
    <w:p w14:paraId="19AB1EC5" w14:textId="77777777" w:rsidR="00AC6EBB" w:rsidRDefault="00AC6EBB" w:rsidP="008433E0">
      <w:pPr>
        <w:shd w:val="clear" w:color="auto" w:fill="FFFFFF"/>
        <w:spacing w:line="360" w:lineRule="auto"/>
        <w:jc w:val="both"/>
        <w:rPr>
          <w:bCs/>
          <w:color w:val="374D5C"/>
          <w:sz w:val="28"/>
          <w:szCs w:val="28"/>
          <w:u w:val="single"/>
        </w:rPr>
      </w:pPr>
    </w:p>
    <w:p w14:paraId="25B15551" w14:textId="08686833" w:rsidR="00AC6EBB" w:rsidRDefault="001F223D" w:rsidP="00AC6EBB">
      <w:pPr>
        <w:shd w:val="clear" w:color="auto" w:fill="FFFFFF"/>
        <w:spacing w:line="360" w:lineRule="auto"/>
        <w:jc w:val="both"/>
        <w:rPr>
          <w:rStyle w:val="ab"/>
          <w:sz w:val="28"/>
          <w:szCs w:val="28"/>
        </w:rPr>
      </w:pPr>
      <w:r w:rsidRPr="001F223D">
        <w:rPr>
          <w:bCs/>
          <w:noProof/>
          <w:color w:val="374D5C"/>
          <w:sz w:val="28"/>
          <w:szCs w:val="28"/>
          <w:u w:val="single"/>
        </w:rPr>
        <w:drawing>
          <wp:inline distT="0" distB="0" distL="0" distR="0" wp14:anchorId="49B62278" wp14:editId="0D446A49">
            <wp:extent cx="800100" cy="800100"/>
            <wp:effectExtent l="0" t="0" r="0" b="0"/>
            <wp:docPr id="2" name="Рисунок 2" descr="C:\Users\Kolotovkina_IV\Desktop\Фото Кошелева Н.А\a2c20707f5565a2a5c03ae3afa7c43d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lotovkina_IV\Desktop\Фото Кошелева Н.А\a2c20707f5565a2a5c03ae3afa7c43d4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A2D7E">
        <w:rPr>
          <w:bCs/>
          <w:color w:val="212529"/>
          <w:sz w:val="28"/>
          <w:szCs w:val="28"/>
        </w:rPr>
        <w:t xml:space="preserve">- Сайт: </w:t>
      </w:r>
      <w:hyperlink r:id="rId10" w:history="1">
        <w:r w:rsidR="003A2D7E" w:rsidRPr="00372484">
          <w:rPr>
            <w:rStyle w:val="ab"/>
            <w:sz w:val="28"/>
            <w:szCs w:val="28"/>
          </w:rPr>
          <w:t>https://primorsky.ru/authorities/authorized/entrepreneurs/</w:t>
        </w:r>
      </w:hyperlink>
    </w:p>
    <w:p w14:paraId="28721E48" w14:textId="77777777" w:rsidR="00AC6EBB" w:rsidRPr="00AC6EBB" w:rsidRDefault="00AC6EBB" w:rsidP="00AC6EBB">
      <w:pPr>
        <w:shd w:val="clear" w:color="auto" w:fill="FFFFFF"/>
        <w:spacing w:line="360" w:lineRule="auto"/>
        <w:jc w:val="both"/>
        <w:rPr>
          <w:color w:val="0000FF"/>
          <w:sz w:val="28"/>
          <w:szCs w:val="28"/>
          <w:u w:val="single"/>
        </w:rPr>
      </w:pPr>
    </w:p>
    <w:p w14:paraId="689462F0" w14:textId="06C8AB8A" w:rsidR="003A2D7E" w:rsidRPr="00AC6EBB" w:rsidRDefault="00AC6EBB" w:rsidP="00AC6EBB">
      <w:pPr>
        <w:shd w:val="clear" w:color="auto" w:fill="FFFFFF"/>
        <w:spacing w:line="360" w:lineRule="auto"/>
        <w:jc w:val="both"/>
        <w:rPr>
          <w:rStyle w:val="ab"/>
          <w:sz w:val="28"/>
          <w:szCs w:val="28"/>
        </w:rPr>
      </w:pPr>
      <w:r w:rsidRPr="00AC6EBB">
        <w:rPr>
          <w:bCs/>
          <w:noProof/>
          <w:color w:val="374D5C"/>
          <w:sz w:val="28"/>
          <w:szCs w:val="28"/>
          <w:u w:val="single"/>
        </w:rPr>
        <w:drawing>
          <wp:inline distT="0" distB="0" distL="0" distR="0" wp14:anchorId="2C00AA10" wp14:editId="23AFDD4F">
            <wp:extent cx="800100" cy="800100"/>
            <wp:effectExtent l="0" t="0" r="0" b="0"/>
            <wp:docPr id="4" name="Рисунок 4" descr="C:\Users\Kolotovkina_IV\Desktop\Фото Кошелева Н.А\2f1fcf9feda3a2e930db6ae426af49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olotovkina_IV\Desktop\Фото Кошелева Н.А\2f1fcf9feda3a2e930db6ae426af49e9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A2D7E" w:rsidRPr="008433E0">
        <w:rPr>
          <w:sz w:val="28"/>
          <w:szCs w:val="28"/>
        </w:rPr>
        <w:t>-</w:t>
      </w:r>
      <w:r w:rsidR="003A2D7E">
        <w:rPr>
          <w:sz w:val="28"/>
          <w:szCs w:val="28"/>
        </w:rPr>
        <w:t xml:space="preserve"> Телеграмм</w:t>
      </w:r>
      <w:r>
        <w:rPr>
          <w:sz w:val="28"/>
          <w:szCs w:val="28"/>
        </w:rPr>
        <w:t>:</w:t>
      </w:r>
      <w:r w:rsidR="003A2D7E" w:rsidRPr="008433E0">
        <w:rPr>
          <w:sz w:val="28"/>
          <w:szCs w:val="28"/>
        </w:rPr>
        <w:t xml:space="preserve">  </w:t>
      </w:r>
      <w:hyperlink r:id="rId12" w:history="1">
        <w:r w:rsidR="003A2D7E" w:rsidRPr="00372484">
          <w:rPr>
            <w:rStyle w:val="ab"/>
            <w:sz w:val="28"/>
            <w:szCs w:val="28"/>
            <w:lang w:val="en-US"/>
          </w:rPr>
          <w:t>https</w:t>
        </w:r>
        <w:r w:rsidR="003A2D7E" w:rsidRPr="008433E0">
          <w:rPr>
            <w:rStyle w:val="ab"/>
            <w:sz w:val="28"/>
            <w:szCs w:val="28"/>
          </w:rPr>
          <w:t>://</w:t>
        </w:r>
        <w:r w:rsidR="003A2D7E" w:rsidRPr="00372484">
          <w:rPr>
            <w:rStyle w:val="ab"/>
            <w:sz w:val="28"/>
            <w:szCs w:val="28"/>
            <w:lang w:val="en-US"/>
          </w:rPr>
          <w:t>t</w:t>
        </w:r>
        <w:r w:rsidR="003A2D7E" w:rsidRPr="008433E0">
          <w:rPr>
            <w:rStyle w:val="ab"/>
            <w:sz w:val="28"/>
            <w:szCs w:val="28"/>
          </w:rPr>
          <w:t>.</w:t>
        </w:r>
        <w:r w:rsidR="003A2D7E" w:rsidRPr="00372484">
          <w:rPr>
            <w:rStyle w:val="ab"/>
            <w:sz w:val="28"/>
            <w:szCs w:val="28"/>
            <w:lang w:val="en-US"/>
          </w:rPr>
          <w:t>me</w:t>
        </w:r>
        <w:r w:rsidR="003A2D7E" w:rsidRPr="008433E0">
          <w:rPr>
            <w:rStyle w:val="ab"/>
            <w:sz w:val="28"/>
            <w:szCs w:val="28"/>
          </w:rPr>
          <w:t>/</w:t>
        </w:r>
        <w:proofErr w:type="spellStart"/>
        <w:r w:rsidR="003A2D7E" w:rsidRPr="00372484">
          <w:rPr>
            <w:rStyle w:val="ab"/>
            <w:sz w:val="28"/>
            <w:szCs w:val="28"/>
            <w:lang w:val="en-US"/>
          </w:rPr>
          <w:t>Koshelevaprim</w:t>
        </w:r>
        <w:proofErr w:type="spellEnd"/>
      </w:hyperlink>
    </w:p>
    <w:p w14:paraId="25B098AF" w14:textId="77777777" w:rsidR="00AC6EBB" w:rsidRDefault="00AC6EBB" w:rsidP="00AC6EBB">
      <w:pPr>
        <w:shd w:val="clear" w:color="auto" w:fill="FFFFFF"/>
        <w:spacing w:line="360" w:lineRule="auto"/>
        <w:jc w:val="both"/>
        <w:rPr>
          <w:rStyle w:val="ab"/>
          <w:color w:val="auto"/>
          <w:sz w:val="28"/>
          <w:szCs w:val="28"/>
          <w:u w:val="none"/>
        </w:rPr>
      </w:pPr>
    </w:p>
    <w:p w14:paraId="0C053D11" w14:textId="634C9C78" w:rsidR="00AC6EBB" w:rsidRDefault="00AC6EBB" w:rsidP="00AC6EBB">
      <w:pPr>
        <w:shd w:val="clear" w:color="auto" w:fill="FFFFFF"/>
        <w:spacing w:line="360" w:lineRule="auto"/>
        <w:jc w:val="both"/>
        <w:rPr>
          <w:rStyle w:val="ab"/>
          <w:color w:val="auto"/>
          <w:sz w:val="28"/>
          <w:szCs w:val="28"/>
          <w:u w:val="none"/>
        </w:rPr>
      </w:pPr>
      <w:r w:rsidRPr="00AC6EBB">
        <w:rPr>
          <w:rStyle w:val="ab"/>
          <w:noProof/>
          <w:color w:val="auto"/>
          <w:sz w:val="28"/>
          <w:szCs w:val="28"/>
          <w:u w:val="none"/>
        </w:rPr>
        <w:drawing>
          <wp:inline distT="0" distB="0" distL="0" distR="0" wp14:anchorId="6AC2983E" wp14:editId="0C3CA010">
            <wp:extent cx="800100" cy="800100"/>
            <wp:effectExtent l="0" t="0" r="0" b="0"/>
            <wp:docPr id="5" name="Рисунок 5" descr="C:\Users\Kolotovkina_IV\Desktop\Фото Кошелева Н.А\1b6a6e3a5276789c59ff950b3ba6f2d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olotovkina_IV\Desktop\Фото Кошелева Н.А\1b6a6e3a5276789c59ff950b3ba6f2da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C6EBB">
        <w:rPr>
          <w:rStyle w:val="ab"/>
          <w:color w:val="auto"/>
          <w:sz w:val="28"/>
          <w:szCs w:val="28"/>
          <w:u w:val="none"/>
        </w:rPr>
        <w:t xml:space="preserve">- </w:t>
      </w:r>
      <w:r>
        <w:rPr>
          <w:rStyle w:val="ab"/>
          <w:color w:val="auto"/>
          <w:sz w:val="28"/>
          <w:szCs w:val="28"/>
          <w:u w:val="none"/>
          <w:lang w:val="en-US"/>
        </w:rPr>
        <w:t>VK</w:t>
      </w:r>
      <w:r w:rsidRPr="00AC6EBB">
        <w:rPr>
          <w:rStyle w:val="ab"/>
          <w:color w:val="auto"/>
          <w:sz w:val="28"/>
          <w:szCs w:val="28"/>
          <w:u w:val="none"/>
        </w:rPr>
        <w:t xml:space="preserve">: </w:t>
      </w:r>
      <w:hyperlink r:id="rId14" w:history="1">
        <w:r w:rsidR="0063557E" w:rsidRPr="004036D1">
          <w:rPr>
            <w:rStyle w:val="ab"/>
            <w:sz w:val="28"/>
            <w:szCs w:val="28"/>
            <w:lang w:val="en-US"/>
          </w:rPr>
          <w:t>https</w:t>
        </w:r>
        <w:r w:rsidR="0063557E" w:rsidRPr="004036D1">
          <w:rPr>
            <w:rStyle w:val="ab"/>
            <w:sz w:val="28"/>
            <w:szCs w:val="28"/>
          </w:rPr>
          <w:t>://</w:t>
        </w:r>
        <w:r w:rsidR="0063557E" w:rsidRPr="004036D1">
          <w:rPr>
            <w:rStyle w:val="ab"/>
            <w:sz w:val="28"/>
            <w:szCs w:val="28"/>
            <w:lang w:val="en-US"/>
          </w:rPr>
          <w:t>vk</w:t>
        </w:r>
        <w:r w:rsidR="0063557E" w:rsidRPr="004036D1">
          <w:rPr>
            <w:rStyle w:val="ab"/>
            <w:sz w:val="28"/>
            <w:szCs w:val="28"/>
          </w:rPr>
          <w:t>.</w:t>
        </w:r>
        <w:r w:rsidR="0063557E" w:rsidRPr="004036D1">
          <w:rPr>
            <w:rStyle w:val="ab"/>
            <w:sz w:val="28"/>
            <w:szCs w:val="28"/>
            <w:lang w:val="en-US"/>
          </w:rPr>
          <w:t>com</w:t>
        </w:r>
        <w:r w:rsidR="0063557E" w:rsidRPr="004036D1">
          <w:rPr>
            <w:rStyle w:val="ab"/>
            <w:sz w:val="28"/>
            <w:szCs w:val="28"/>
          </w:rPr>
          <w:t>/</w:t>
        </w:r>
        <w:r w:rsidR="0063557E" w:rsidRPr="004036D1">
          <w:rPr>
            <w:rStyle w:val="ab"/>
            <w:sz w:val="28"/>
            <w:szCs w:val="28"/>
            <w:lang w:val="en-US"/>
          </w:rPr>
          <w:t>club</w:t>
        </w:r>
        <w:r w:rsidR="0063557E" w:rsidRPr="004036D1">
          <w:rPr>
            <w:rStyle w:val="ab"/>
            <w:sz w:val="28"/>
            <w:szCs w:val="28"/>
          </w:rPr>
          <w:t>217360978</w:t>
        </w:r>
      </w:hyperlink>
    </w:p>
    <w:p w14:paraId="50108FCB" w14:textId="77777777" w:rsidR="0063557E" w:rsidRPr="00AC6EBB" w:rsidRDefault="0063557E" w:rsidP="00AC6EBB">
      <w:pPr>
        <w:shd w:val="clear" w:color="auto" w:fill="FFFFFF"/>
        <w:spacing w:line="360" w:lineRule="auto"/>
        <w:jc w:val="both"/>
        <w:rPr>
          <w:sz w:val="28"/>
          <w:szCs w:val="28"/>
        </w:rPr>
      </w:pPr>
    </w:p>
    <w:p w14:paraId="6DC5AE98" w14:textId="211CD11D" w:rsidR="0010715E" w:rsidRDefault="0010715E" w:rsidP="003D4D02">
      <w:pPr>
        <w:shd w:val="clear" w:color="auto" w:fill="FFFFFF"/>
        <w:spacing w:line="360" w:lineRule="auto"/>
        <w:ind w:firstLine="567"/>
        <w:jc w:val="both"/>
        <w:rPr>
          <w:bCs/>
          <w:color w:val="212529"/>
          <w:sz w:val="28"/>
          <w:szCs w:val="28"/>
        </w:rPr>
      </w:pPr>
      <w:r w:rsidRPr="0010715E">
        <w:rPr>
          <w:bCs/>
          <w:color w:val="212529"/>
          <w:sz w:val="28"/>
          <w:szCs w:val="28"/>
        </w:rPr>
        <w:t xml:space="preserve">Личный прием субъектов предпринимательской деятельности Уполномоченным по защите </w:t>
      </w:r>
      <w:r>
        <w:rPr>
          <w:bCs/>
          <w:color w:val="212529"/>
          <w:sz w:val="28"/>
          <w:szCs w:val="28"/>
        </w:rPr>
        <w:t>прав предпринимателей проводит</w:t>
      </w:r>
      <w:r w:rsidRPr="0010715E">
        <w:rPr>
          <w:bCs/>
          <w:color w:val="212529"/>
          <w:sz w:val="28"/>
          <w:szCs w:val="28"/>
        </w:rPr>
        <w:t xml:space="preserve"> по средам каждого месяца с 14.00 до 17.00 часов. </w:t>
      </w:r>
    </w:p>
    <w:p w14:paraId="698EFD34" w14:textId="3E3C1ACF" w:rsidR="0010715E" w:rsidRPr="0010715E" w:rsidRDefault="003D4D02" w:rsidP="003D4D02">
      <w:pPr>
        <w:shd w:val="clear" w:color="auto" w:fill="FFFFFF"/>
        <w:spacing w:line="360" w:lineRule="auto"/>
        <w:ind w:firstLine="567"/>
        <w:jc w:val="both"/>
        <w:rPr>
          <w:color w:val="212529"/>
          <w:sz w:val="28"/>
          <w:szCs w:val="28"/>
        </w:rPr>
      </w:pPr>
      <w:r>
        <w:rPr>
          <w:bCs/>
          <w:color w:val="212529"/>
          <w:sz w:val="28"/>
          <w:szCs w:val="28"/>
        </w:rPr>
        <w:t xml:space="preserve">Для удаленных районов Приморского края возможен прием </w:t>
      </w:r>
      <w:r w:rsidRPr="0010715E">
        <w:rPr>
          <w:bCs/>
          <w:color w:val="212529"/>
          <w:sz w:val="28"/>
          <w:szCs w:val="28"/>
        </w:rPr>
        <w:t xml:space="preserve">субъектов предпринимательской деятельности </w:t>
      </w:r>
      <w:r>
        <w:rPr>
          <w:bCs/>
          <w:color w:val="212529"/>
          <w:sz w:val="28"/>
          <w:szCs w:val="28"/>
        </w:rPr>
        <w:t>по ВКС по предварительной записи.</w:t>
      </w:r>
    </w:p>
    <w:p w14:paraId="4AD92B06" w14:textId="0166430B" w:rsidR="003A2047" w:rsidRDefault="0010715E" w:rsidP="003A2047">
      <w:pPr>
        <w:shd w:val="clear" w:color="auto" w:fill="FFFFFF"/>
        <w:spacing w:line="360" w:lineRule="auto"/>
        <w:ind w:firstLine="567"/>
        <w:jc w:val="both"/>
        <w:rPr>
          <w:bCs/>
          <w:color w:val="212529"/>
          <w:sz w:val="28"/>
          <w:szCs w:val="28"/>
        </w:rPr>
      </w:pPr>
      <w:r w:rsidRPr="0010715E">
        <w:rPr>
          <w:bCs/>
          <w:color w:val="212529"/>
          <w:sz w:val="28"/>
          <w:szCs w:val="28"/>
        </w:rPr>
        <w:t>Предварительная за</w:t>
      </w:r>
      <w:r w:rsidR="003D4D02">
        <w:rPr>
          <w:bCs/>
          <w:color w:val="212529"/>
          <w:sz w:val="28"/>
          <w:szCs w:val="28"/>
        </w:rPr>
        <w:t>пись по телефону (423) 241-20-01</w:t>
      </w:r>
    </w:p>
    <w:p w14:paraId="4B26A2E9" w14:textId="77777777" w:rsidR="003A2047" w:rsidRDefault="003A2047" w:rsidP="003A2047">
      <w:pPr>
        <w:shd w:val="clear" w:color="auto" w:fill="FFFFFF"/>
        <w:spacing w:line="360" w:lineRule="auto"/>
        <w:ind w:firstLine="567"/>
        <w:jc w:val="both"/>
        <w:rPr>
          <w:bCs/>
          <w:color w:val="212529"/>
          <w:sz w:val="28"/>
          <w:szCs w:val="28"/>
        </w:rPr>
      </w:pPr>
    </w:p>
    <w:sectPr w:rsidR="003A2047" w:rsidSect="003A2D7E">
      <w:headerReference w:type="default" r:id="rId15"/>
      <w:pgSz w:w="11896" w:h="16834"/>
      <w:pgMar w:top="1276" w:right="851" w:bottom="709" w:left="1418" w:header="720" w:footer="601" w:gutter="0"/>
      <w:paperSrc w:first="7" w:other="7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90C47C" w14:textId="77777777" w:rsidR="00CB0870" w:rsidRDefault="00CB0870">
      <w:r>
        <w:separator/>
      </w:r>
    </w:p>
  </w:endnote>
  <w:endnote w:type="continuationSeparator" w:id="0">
    <w:p w14:paraId="5FA57A2A" w14:textId="77777777" w:rsidR="00CB0870" w:rsidRDefault="00CB08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FD1B63" w14:textId="77777777" w:rsidR="00CB0870" w:rsidRDefault="00CB0870">
      <w:r>
        <w:separator/>
      </w:r>
    </w:p>
  </w:footnote>
  <w:footnote w:type="continuationSeparator" w:id="0">
    <w:p w14:paraId="6FCC3748" w14:textId="77777777" w:rsidR="00CB0870" w:rsidRDefault="00CB08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037814760"/>
      <w:docPartObj>
        <w:docPartGallery w:val="Page Numbers (Top of Page)"/>
        <w:docPartUnique/>
      </w:docPartObj>
    </w:sdtPr>
    <w:sdtContent>
      <w:p w14:paraId="23A16A02" w14:textId="340BE584" w:rsidR="00AD7BEC" w:rsidRDefault="00AD7BEC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713F">
          <w:rPr>
            <w:noProof/>
          </w:rPr>
          <w:t>2</w:t>
        </w:r>
        <w:r>
          <w:fldChar w:fldCharType="end"/>
        </w:r>
      </w:p>
    </w:sdtContent>
  </w:sdt>
  <w:p w14:paraId="1C8B1ECB" w14:textId="77777777" w:rsidR="00AD7BEC" w:rsidRDefault="00AD7BE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C87854"/>
    <w:multiLevelType w:val="hybridMultilevel"/>
    <w:tmpl w:val="D4147DA0"/>
    <w:lvl w:ilvl="0" w:tplc="D1647290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31D1BBD"/>
    <w:multiLevelType w:val="hybridMultilevel"/>
    <w:tmpl w:val="D4147DA0"/>
    <w:lvl w:ilvl="0" w:tplc="D1647290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E73575F"/>
    <w:multiLevelType w:val="hybridMultilevel"/>
    <w:tmpl w:val="963E2B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613182"/>
    <w:multiLevelType w:val="hybridMultilevel"/>
    <w:tmpl w:val="F0E8AB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17EBB"/>
    <w:multiLevelType w:val="hybridMultilevel"/>
    <w:tmpl w:val="1C94DEF8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3AA03E62"/>
    <w:multiLevelType w:val="hybridMultilevel"/>
    <w:tmpl w:val="A904A4E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45E403FE"/>
    <w:multiLevelType w:val="multilevel"/>
    <w:tmpl w:val="A6662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A670F6F"/>
    <w:multiLevelType w:val="hybridMultilevel"/>
    <w:tmpl w:val="4028965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572F65C9"/>
    <w:multiLevelType w:val="hybridMultilevel"/>
    <w:tmpl w:val="E35C0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ED4E2A"/>
    <w:multiLevelType w:val="hybridMultilevel"/>
    <w:tmpl w:val="B9B003DE"/>
    <w:lvl w:ilvl="0" w:tplc="A88A574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D848C70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43A598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9A885F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FB600C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BA24EA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52008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B6E793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7F2E11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852119"/>
    <w:multiLevelType w:val="hybridMultilevel"/>
    <w:tmpl w:val="D4147DA0"/>
    <w:lvl w:ilvl="0" w:tplc="D1647290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6EB735E9"/>
    <w:multiLevelType w:val="hybridMultilevel"/>
    <w:tmpl w:val="B93002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6A1C89"/>
    <w:multiLevelType w:val="hybridMultilevel"/>
    <w:tmpl w:val="1930A5EA"/>
    <w:lvl w:ilvl="0" w:tplc="D96A33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32220B"/>
    <w:multiLevelType w:val="multilevel"/>
    <w:tmpl w:val="5928C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43653125">
    <w:abstractNumId w:val="9"/>
  </w:num>
  <w:num w:numId="2" w16cid:durableId="203445268">
    <w:abstractNumId w:val="7"/>
  </w:num>
  <w:num w:numId="3" w16cid:durableId="152844039">
    <w:abstractNumId w:val="10"/>
  </w:num>
  <w:num w:numId="4" w16cid:durableId="608515528">
    <w:abstractNumId w:val="3"/>
  </w:num>
  <w:num w:numId="5" w16cid:durableId="21174973">
    <w:abstractNumId w:val="1"/>
  </w:num>
  <w:num w:numId="6" w16cid:durableId="123811951">
    <w:abstractNumId w:val="0"/>
  </w:num>
  <w:num w:numId="7" w16cid:durableId="69935042">
    <w:abstractNumId w:val="4"/>
  </w:num>
  <w:num w:numId="8" w16cid:durableId="539130328">
    <w:abstractNumId w:val="2"/>
  </w:num>
  <w:num w:numId="9" w16cid:durableId="1782415026">
    <w:abstractNumId w:val="11"/>
  </w:num>
  <w:num w:numId="10" w16cid:durableId="1260140404">
    <w:abstractNumId w:val="8"/>
  </w:num>
  <w:num w:numId="11" w16cid:durableId="1971662332">
    <w:abstractNumId w:val="5"/>
  </w:num>
  <w:num w:numId="12" w16cid:durableId="147673255">
    <w:abstractNumId w:val="6"/>
  </w:num>
  <w:num w:numId="13" w16cid:durableId="1784612863">
    <w:abstractNumId w:val="13"/>
  </w:num>
  <w:num w:numId="14" w16cid:durableId="186078068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6E5E"/>
    <w:rsid w:val="00002258"/>
    <w:rsid w:val="00005B46"/>
    <w:rsid w:val="00007211"/>
    <w:rsid w:val="00007972"/>
    <w:rsid w:val="000116F8"/>
    <w:rsid w:val="00011FFF"/>
    <w:rsid w:val="00012C4B"/>
    <w:rsid w:val="000210A5"/>
    <w:rsid w:val="00026D7B"/>
    <w:rsid w:val="00030999"/>
    <w:rsid w:val="000368AA"/>
    <w:rsid w:val="000433AA"/>
    <w:rsid w:val="00046B55"/>
    <w:rsid w:val="00046EA7"/>
    <w:rsid w:val="00047B31"/>
    <w:rsid w:val="000569A0"/>
    <w:rsid w:val="00064162"/>
    <w:rsid w:val="00072109"/>
    <w:rsid w:val="00074EED"/>
    <w:rsid w:val="00076AD5"/>
    <w:rsid w:val="00076C6D"/>
    <w:rsid w:val="0008537B"/>
    <w:rsid w:val="00086899"/>
    <w:rsid w:val="00087BCE"/>
    <w:rsid w:val="000915EF"/>
    <w:rsid w:val="00093A01"/>
    <w:rsid w:val="00096C64"/>
    <w:rsid w:val="000A0695"/>
    <w:rsid w:val="000B3A18"/>
    <w:rsid w:val="000C30BE"/>
    <w:rsid w:val="000C39D7"/>
    <w:rsid w:val="000C4C00"/>
    <w:rsid w:val="000D398B"/>
    <w:rsid w:val="000D606F"/>
    <w:rsid w:val="000E1810"/>
    <w:rsid w:val="000E2C23"/>
    <w:rsid w:val="000E2FF1"/>
    <w:rsid w:val="000E7BDE"/>
    <w:rsid w:val="000F236E"/>
    <w:rsid w:val="00100BA5"/>
    <w:rsid w:val="00102AB4"/>
    <w:rsid w:val="0010715E"/>
    <w:rsid w:val="00111FD5"/>
    <w:rsid w:val="00113E7B"/>
    <w:rsid w:val="0012446C"/>
    <w:rsid w:val="001245EE"/>
    <w:rsid w:val="0013133D"/>
    <w:rsid w:val="001330C7"/>
    <w:rsid w:val="00140C7D"/>
    <w:rsid w:val="001442CE"/>
    <w:rsid w:val="00145A47"/>
    <w:rsid w:val="00150850"/>
    <w:rsid w:val="001655B8"/>
    <w:rsid w:val="0016712F"/>
    <w:rsid w:val="00171636"/>
    <w:rsid w:val="001813C7"/>
    <w:rsid w:val="0018452D"/>
    <w:rsid w:val="0019029D"/>
    <w:rsid w:val="0019451D"/>
    <w:rsid w:val="0019713F"/>
    <w:rsid w:val="001A2ED3"/>
    <w:rsid w:val="001A36E1"/>
    <w:rsid w:val="001A3BBF"/>
    <w:rsid w:val="001B3E7A"/>
    <w:rsid w:val="001B43AC"/>
    <w:rsid w:val="001B461F"/>
    <w:rsid w:val="001C3E17"/>
    <w:rsid w:val="001C5618"/>
    <w:rsid w:val="001C5CB6"/>
    <w:rsid w:val="001C636F"/>
    <w:rsid w:val="001C795F"/>
    <w:rsid w:val="001D056B"/>
    <w:rsid w:val="001E4624"/>
    <w:rsid w:val="001E704F"/>
    <w:rsid w:val="001F223D"/>
    <w:rsid w:val="001F3DBD"/>
    <w:rsid w:val="001F5357"/>
    <w:rsid w:val="00203028"/>
    <w:rsid w:val="00205707"/>
    <w:rsid w:val="00213074"/>
    <w:rsid w:val="002156CA"/>
    <w:rsid w:val="002170B9"/>
    <w:rsid w:val="00225558"/>
    <w:rsid w:val="00225B83"/>
    <w:rsid w:val="0022650D"/>
    <w:rsid w:val="00226D39"/>
    <w:rsid w:val="00240D5B"/>
    <w:rsid w:val="0024166D"/>
    <w:rsid w:val="00245274"/>
    <w:rsid w:val="00255DA6"/>
    <w:rsid w:val="0026199F"/>
    <w:rsid w:val="00261CFD"/>
    <w:rsid w:val="00261E8C"/>
    <w:rsid w:val="0026598E"/>
    <w:rsid w:val="00276538"/>
    <w:rsid w:val="002800BE"/>
    <w:rsid w:val="00280844"/>
    <w:rsid w:val="00281427"/>
    <w:rsid w:val="002860A7"/>
    <w:rsid w:val="002925CE"/>
    <w:rsid w:val="002A0D93"/>
    <w:rsid w:val="002A44AA"/>
    <w:rsid w:val="002A63DE"/>
    <w:rsid w:val="002A6F12"/>
    <w:rsid w:val="002C06B9"/>
    <w:rsid w:val="002C649B"/>
    <w:rsid w:val="002D2C2A"/>
    <w:rsid w:val="002D40AF"/>
    <w:rsid w:val="002D41CA"/>
    <w:rsid w:val="002D6E5E"/>
    <w:rsid w:val="002F599E"/>
    <w:rsid w:val="00304A1A"/>
    <w:rsid w:val="00311058"/>
    <w:rsid w:val="00312786"/>
    <w:rsid w:val="00317954"/>
    <w:rsid w:val="00320F3C"/>
    <w:rsid w:val="003231DE"/>
    <w:rsid w:val="00331D19"/>
    <w:rsid w:val="00334CDC"/>
    <w:rsid w:val="00337FEF"/>
    <w:rsid w:val="00340A88"/>
    <w:rsid w:val="0034199D"/>
    <w:rsid w:val="00341EEE"/>
    <w:rsid w:val="00345AAF"/>
    <w:rsid w:val="003516A3"/>
    <w:rsid w:val="003522B5"/>
    <w:rsid w:val="0035318C"/>
    <w:rsid w:val="00353C63"/>
    <w:rsid w:val="00355177"/>
    <w:rsid w:val="0035600B"/>
    <w:rsid w:val="00356863"/>
    <w:rsid w:val="00361FD8"/>
    <w:rsid w:val="00362780"/>
    <w:rsid w:val="00364B73"/>
    <w:rsid w:val="003708E8"/>
    <w:rsid w:val="00377434"/>
    <w:rsid w:val="00380D16"/>
    <w:rsid w:val="00382548"/>
    <w:rsid w:val="0039087D"/>
    <w:rsid w:val="0039234C"/>
    <w:rsid w:val="0039304A"/>
    <w:rsid w:val="003968EC"/>
    <w:rsid w:val="003A2047"/>
    <w:rsid w:val="003A2D7E"/>
    <w:rsid w:val="003A3132"/>
    <w:rsid w:val="003A7FE1"/>
    <w:rsid w:val="003B1848"/>
    <w:rsid w:val="003B5214"/>
    <w:rsid w:val="003B68BA"/>
    <w:rsid w:val="003C04E6"/>
    <w:rsid w:val="003D4D02"/>
    <w:rsid w:val="003D4FC6"/>
    <w:rsid w:val="003D511B"/>
    <w:rsid w:val="003D6E93"/>
    <w:rsid w:val="003E39CE"/>
    <w:rsid w:val="003F3BD5"/>
    <w:rsid w:val="0040038F"/>
    <w:rsid w:val="0040463D"/>
    <w:rsid w:val="00411774"/>
    <w:rsid w:val="004126C1"/>
    <w:rsid w:val="00420947"/>
    <w:rsid w:val="0042358E"/>
    <w:rsid w:val="00424046"/>
    <w:rsid w:val="0044011B"/>
    <w:rsid w:val="00443C0D"/>
    <w:rsid w:val="004561B8"/>
    <w:rsid w:val="00465526"/>
    <w:rsid w:val="00467724"/>
    <w:rsid w:val="00474BF5"/>
    <w:rsid w:val="00481BF4"/>
    <w:rsid w:val="00485E55"/>
    <w:rsid w:val="00486B52"/>
    <w:rsid w:val="00491A28"/>
    <w:rsid w:val="004A2B3B"/>
    <w:rsid w:val="004A550E"/>
    <w:rsid w:val="004A5DCD"/>
    <w:rsid w:val="004C06DC"/>
    <w:rsid w:val="004C1542"/>
    <w:rsid w:val="004C2F3F"/>
    <w:rsid w:val="004C5E93"/>
    <w:rsid w:val="004D3281"/>
    <w:rsid w:val="004E592B"/>
    <w:rsid w:val="004E5EE0"/>
    <w:rsid w:val="004E7F53"/>
    <w:rsid w:val="004F5098"/>
    <w:rsid w:val="004F5AFA"/>
    <w:rsid w:val="00501B02"/>
    <w:rsid w:val="00507BA0"/>
    <w:rsid w:val="0051189D"/>
    <w:rsid w:val="00536247"/>
    <w:rsid w:val="00544EE9"/>
    <w:rsid w:val="00545107"/>
    <w:rsid w:val="00552CC2"/>
    <w:rsid w:val="00560037"/>
    <w:rsid w:val="00563C48"/>
    <w:rsid w:val="00564BEE"/>
    <w:rsid w:val="00566DAB"/>
    <w:rsid w:val="005676D3"/>
    <w:rsid w:val="00567C7E"/>
    <w:rsid w:val="00580958"/>
    <w:rsid w:val="00585E97"/>
    <w:rsid w:val="005912C7"/>
    <w:rsid w:val="005A54AD"/>
    <w:rsid w:val="005B1411"/>
    <w:rsid w:val="005B34F8"/>
    <w:rsid w:val="005B587F"/>
    <w:rsid w:val="005C384E"/>
    <w:rsid w:val="005E2A25"/>
    <w:rsid w:val="005E3000"/>
    <w:rsid w:val="005E4C4C"/>
    <w:rsid w:val="005E6836"/>
    <w:rsid w:val="00600135"/>
    <w:rsid w:val="006052B4"/>
    <w:rsid w:val="00613605"/>
    <w:rsid w:val="00615E6F"/>
    <w:rsid w:val="006168EA"/>
    <w:rsid w:val="006265E5"/>
    <w:rsid w:val="0062679B"/>
    <w:rsid w:val="00626CB9"/>
    <w:rsid w:val="00630D16"/>
    <w:rsid w:val="006341F8"/>
    <w:rsid w:val="00634D21"/>
    <w:rsid w:val="0063557E"/>
    <w:rsid w:val="006422FB"/>
    <w:rsid w:val="00643AA2"/>
    <w:rsid w:val="006443B3"/>
    <w:rsid w:val="00644768"/>
    <w:rsid w:val="0065249C"/>
    <w:rsid w:val="00654ADF"/>
    <w:rsid w:val="0065610E"/>
    <w:rsid w:val="00657FD6"/>
    <w:rsid w:val="006601EA"/>
    <w:rsid w:val="00661FD7"/>
    <w:rsid w:val="00663314"/>
    <w:rsid w:val="00675C01"/>
    <w:rsid w:val="00680543"/>
    <w:rsid w:val="006813FA"/>
    <w:rsid w:val="00681945"/>
    <w:rsid w:val="00686BB4"/>
    <w:rsid w:val="00690FEB"/>
    <w:rsid w:val="00691D18"/>
    <w:rsid w:val="006922F0"/>
    <w:rsid w:val="006928A7"/>
    <w:rsid w:val="0069506E"/>
    <w:rsid w:val="006A4842"/>
    <w:rsid w:val="006A485A"/>
    <w:rsid w:val="006B4945"/>
    <w:rsid w:val="006C0599"/>
    <w:rsid w:val="006C0A6D"/>
    <w:rsid w:val="006C2B27"/>
    <w:rsid w:val="006C40E0"/>
    <w:rsid w:val="006C7EB9"/>
    <w:rsid w:val="006D1285"/>
    <w:rsid w:val="006D3BC5"/>
    <w:rsid w:val="006E70B1"/>
    <w:rsid w:val="006F61AE"/>
    <w:rsid w:val="007032FC"/>
    <w:rsid w:val="00711A52"/>
    <w:rsid w:val="007256DC"/>
    <w:rsid w:val="0072708A"/>
    <w:rsid w:val="00730A81"/>
    <w:rsid w:val="007325B4"/>
    <w:rsid w:val="007329FE"/>
    <w:rsid w:val="0073336F"/>
    <w:rsid w:val="00736441"/>
    <w:rsid w:val="007543D7"/>
    <w:rsid w:val="0077100B"/>
    <w:rsid w:val="00773498"/>
    <w:rsid w:val="0077458F"/>
    <w:rsid w:val="00774A2E"/>
    <w:rsid w:val="007818C4"/>
    <w:rsid w:val="007818D7"/>
    <w:rsid w:val="007835BA"/>
    <w:rsid w:val="00783ADE"/>
    <w:rsid w:val="00783AE9"/>
    <w:rsid w:val="00783DFE"/>
    <w:rsid w:val="00783ED4"/>
    <w:rsid w:val="00790285"/>
    <w:rsid w:val="007907A1"/>
    <w:rsid w:val="00791BF7"/>
    <w:rsid w:val="007A07A9"/>
    <w:rsid w:val="007B008B"/>
    <w:rsid w:val="007B154E"/>
    <w:rsid w:val="007B4453"/>
    <w:rsid w:val="007C023F"/>
    <w:rsid w:val="007C12E4"/>
    <w:rsid w:val="007C13D8"/>
    <w:rsid w:val="007C6882"/>
    <w:rsid w:val="007C6D63"/>
    <w:rsid w:val="007D2C51"/>
    <w:rsid w:val="007F0882"/>
    <w:rsid w:val="007F1260"/>
    <w:rsid w:val="007F5CF4"/>
    <w:rsid w:val="008017DA"/>
    <w:rsid w:val="00812D7F"/>
    <w:rsid w:val="00814455"/>
    <w:rsid w:val="00823652"/>
    <w:rsid w:val="00830691"/>
    <w:rsid w:val="00832BA8"/>
    <w:rsid w:val="008361B7"/>
    <w:rsid w:val="0083654C"/>
    <w:rsid w:val="008406DE"/>
    <w:rsid w:val="00842328"/>
    <w:rsid w:val="008433E0"/>
    <w:rsid w:val="00844679"/>
    <w:rsid w:val="00844E73"/>
    <w:rsid w:val="00845BA8"/>
    <w:rsid w:val="0085119C"/>
    <w:rsid w:val="00853267"/>
    <w:rsid w:val="008541E8"/>
    <w:rsid w:val="00856CE3"/>
    <w:rsid w:val="00860DD3"/>
    <w:rsid w:val="00873F83"/>
    <w:rsid w:val="00885024"/>
    <w:rsid w:val="0088628F"/>
    <w:rsid w:val="0088635B"/>
    <w:rsid w:val="00887CFD"/>
    <w:rsid w:val="0089055B"/>
    <w:rsid w:val="00891922"/>
    <w:rsid w:val="00893D80"/>
    <w:rsid w:val="0089593D"/>
    <w:rsid w:val="00896665"/>
    <w:rsid w:val="008A2390"/>
    <w:rsid w:val="008B2C8A"/>
    <w:rsid w:val="008B65D2"/>
    <w:rsid w:val="008B7967"/>
    <w:rsid w:val="008C1ABD"/>
    <w:rsid w:val="008C5BD6"/>
    <w:rsid w:val="008C6198"/>
    <w:rsid w:val="008D0BBE"/>
    <w:rsid w:val="008D22C6"/>
    <w:rsid w:val="008D2CCB"/>
    <w:rsid w:val="008D2D25"/>
    <w:rsid w:val="008D533C"/>
    <w:rsid w:val="008D5EF6"/>
    <w:rsid w:val="008E2CCA"/>
    <w:rsid w:val="008E59C0"/>
    <w:rsid w:val="008E711C"/>
    <w:rsid w:val="008F1B44"/>
    <w:rsid w:val="008F35F8"/>
    <w:rsid w:val="008F4AE5"/>
    <w:rsid w:val="0090077B"/>
    <w:rsid w:val="009025C0"/>
    <w:rsid w:val="0090450B"/>
    <w:rsid w:val="00904DF3"/>
    <w:rsid w:val="00910A73"/>
    <w:rsid w:val="0091499F"/>
    <w:rsid w:val="0092368C"/>
    <w:rsid w:val="00927D13"/>
    <w:rsid w:val="00927F30"/>
    <w:rsid w:val="00934E77"/>
    <w:rsid w:val="00935BAB"/>
    <w:rsid w:val="00941C5C"/>
    <w:rsid w:val="00942B1B"/>
    <w:rsid w:val="00943D1E"/>
    <w:rsid w:val="00956289"/>
    <w:rsid w:val="00966B18"/>
    <w:rsid w:val="00966DE5"/>
    <w:rsid w:val="009741C5"/>
    <w:rsid w:val="0097558F"/>
    <w:rsid w:val="00980D81"/>
    <w:rsid w:val="00983629"/>
    <w:rsid w:val="009859B1"/>
    <w:rsid w:val="00991119"/>
    <w:rsid w:val="009A3579"/>
    <w:rsid w:val="009B0634"/>
    <w:rsid w:val="009B2778"/>
    <w:rsid w:val="009D57D3"/>
    <w:rsid w:val="009D7ABF"/>
    <w:rsid w:val="009E0AEB"/>
    <w:rsid w:val="009E24CF"/>
    <w:rsid w:val="009E7A78"/>
    <w:rsid w:val="009F2D0E"/>
    <w:rsid w:val="00A05211"/>
    <w:rsid w:val="00A35886"/>
    <w:rsid w:val="00A36C0A"/>
    <w:rsid w:val="00A5094E"/>
    <w:rsid w:val="00A563D2"/>
    <w:rsid w:val="00A568BD"/>
    <w:rsid w:val="00A66311"/>
    <w:rsid w:val="00A732ED"/>
    <w:rsid w:val="00A73F51"/>
    <w:rsid w:val="00A758D9"/>
    <w:rsid w:val="00A80612"/>
    <w:rsid w:val="00A81A30"/>
    <w:rsid w:val="00A83917"/>
    <w:rsid w:val="00A86D77"/>
    <w:rsid w:val="00AA0D7F"/>
    <w:rsid w:val="00AA1AFB"/>
    <w:rsid w:val="00AA26B8"/>
    <w:rsid w:val="00AA2E18"/>
    <w:rsid w:val="00AA4DD8"/>
    <w:rsid w:val="00AA5B5A"/>
    <w:rsid w:val="00AB191F"/>
    <w:rsid w:val="00AB594B"/>
    <w:rsid w:val="00AB62C9"/>
    <w:rsid w:val="00AC5942"/>
    <w:rsid w:val="00AC6EBB"/>
    <w:rsid w:val="00AD7BEC"/>
    <w:rsid w:val="00AD7EBA"/>
    <w:rsid w:val="00AE190A"/>
    <w:rsid w:val="00AE3DEA"/>
    <w:rsid w:val="00AF089F"/>
    <w:rsid w:val="00AF1A43"/>
    <w:rsid w:val="00B008E4"/>
    <w:rsid w:val="00B01331"/>
    <w:rsid w:val="00B06E81"/>
    <w:rsid w:val="00B10394"/>
    <w:rsid w:val="00B14200"/>
    <w:rsid w:val="00B1568F"/>
    <w:rsid w:val="00B228AA"/>
    <w:rsid w:val="00B2768D"/>
    <w:rsid w:val="00B35232"/>
    <w:rsid w:val="00B410F0"/>
    <w:rsid w:val="00B60595"/>
    <w:rsid w:val="00B62A82"/>
    <w:rsid w:val="00B66789"/>
    <w:rsid w:val="00B67333"/>
    <w:rsid w:val="00B73CD6"/>
    <w:rsid w:val="00B77398"/>
    <w:rsid w:val="00B774DB"/>
    <w:rsid w:val="00B82134"/>
    <w:rsid w:val="00B83EC5"/>
    <w:rsid w:val="00B87D73"/>
    <w:rsid w:val="00BA451A"/>
    <w:rsid w:val="00BA4BA3"/>
    <w:rsid w:val="00BA7713"/>
    <w:rsid w:val="00BB1212"/>
    <w:rsid w:val="00BB5F4A"/>
    <w:rsid w:val="00BC7F76"/>
    <w:rsid w:val="00BD3207"/>
    <w:rsid w:val="00BD522E"/>
    <w:rsid w:val="00BD7725"/>
    <w:rsid w:val="00BE551B"/>
    <w:rsid w:val="00BF0AA6"/>
    <w:rsid w:val="00BF1993"/>
    <w:rsid w:val="00C03D4D"/>
    <w:rsid w:val="00C03DB1"/>
    <w:rsid w:val="00C100F8"/>
    <w:rsid w:val="00C13EC2"/>
    <w:rsid w:val="00C16FBB"/>
    <w:rsid w:val="00C2614E"/>
    <w:rsid w:val="00C333DE"/>
    <w:rsid w:val="00C40565"/>
    <w:rsid w:val="00C440E4"/>
    <w:rsid w:val="00C443A9"/>
    <w:rsid w:val="00C446F9"/>
    <w:rsid w:val="00C455CE"/>
    <w:rsid w:val="00C46F54"/>
    <w:rsid w:val="00C52A76"/>
    <w:rsid w:val="00C565BB"/>
    <w:rsid w:val="00C62977"/>
    <w:rsid w:val="00C631A9"/>
    <w:rsid w:val="00C6334C"/>
    <w:rsid w:val="00C718A7"/>
    <w:rsid w:val="00C76B15"/>
    <w:rsid w:val="00C82A75"/>
    <w:rsid w:val="00C83A00"/>
    <w:rsid w:val="00C90420"/>
    <w:rsid w:val="00C906C7"/>
    <w:rsid w:val="00C92DCF"/>
    <w:rsid w:val="00C95EA0"/>
    <w:rsid w:val="00CA221F"/>
    <w:rsid w:val="00CA3128"/>
    <w:rsid w:val="00CB075E"/>
    <w:rsid w:val="00CB0870"/>
    <w:rsid w:val="00CB271B"/>
    <w:rsid w:val="00CC6380"/>
    <w:rsid w:val="00CD1151"/>
    <w:rsid w:val="00CD17F2"/>
    <w:rsid w:val="00CD2110"/>
    <w:rsid w:val="00CD4161"/>
    <w:rsid w:val="00CD48BA"/>
    <w:rsid w:val="00CE08E6"/>
    <w:rsid w:val="00CE2850"/>
    <w:rsid w:val="00CE72EC"/>
    <w:rsid w:val="00CE7D0C"/>
    <w:rsid w:val="00CF11DA"/>
    <w:rsid w:val="00CF7471"/>
    <w:rsid w:val="00D12D0A"/>
    <w:rsid w:val="00D1435E"/>
    <w:rsid w:val="00D302B4"/>
    <w:rsid w:val="00D31265"/>
    <w:rsid w:val="00D342C9"/>
    <w:rsid w:val="00D409A2"/>
    <w:rsid w:val="00D45730"/>
    <w:rsid w:val="00D46DBC"/>
    <w:rsid w:val="00D47ABA"/>
    <w:rsid w:val="00D558D7"/>
    <w:rsid w:val="00D66F89"/>
    <w:rsid w:val="00D679BC"/>
    <w:rsid w:val="00D81CBE"/>
    <w:rsid w:val="00D83CCB"/>
    <w:rsid w:val="00D846F1"/>
    <w:rsid w:val="00D85C70"/>
    <w:rsid w:val="00D85F08"/>
    <w:rsid w:val="00D9766B"/>
    <w:rsid w:val="00DA15E1"/>
    <w:rsid w:val="00DA1934"/>
    <w:rsid w:val="00DA19BB"/>
    <w:rsid w:val="00DB319C"/>
    <w:rsid w:val="00DB48D1"/>
    <w:rsid w:val="00DB5173"/>
    <w:rsid w:val="00DB777F"/>
    <w:rsid w:val="00DC27E7"/>
    <w:rsid w:val="00DC3023"/>
    <w:rsid w:val="00DD36A7"/>
    <w:rsid w:val="00DE1A6C"/>
    <w:rsid w:val="00DE2B3D"/>
    <w:rsid w:val="00DF740E"/>
    <w:rsid w:val="00E034E7"/>
    <w:rsid w:val="00E03A5D"/>
    <w:rsid w:val="00E07CE7"/>
    <w:rsid w:val="00E1044B"/>
    <w:rsid w:val="00E13D4F"/>
    <w:rsid w:val="00E160DB"/>
    <w:rsid w:val="00E25B0F"/>
    <w:rsid w:val="00E3017E"/>
    <w:rsid w:val="00E31320"/>
    <w:rsid w:val="00E31C8C"/>
    <w:rsid w:val="00E343E3"/>
    <w:rsid w:val="00E40680"/>
    <w:rsid w:val="00E46704"/>
    <w:rsid w:val="00E50DF3"/>
    <w:rsid w:val="00E50E41"/>
    <w:rsid w:val="00E514BF"/>
    <w:rsid w:val="00E52FE3"/>
    <w:rsid w:val="00E537C5"/>
    <w:rsid w:val="00E54411"/>
    <w:rsid w:val="00E62534"/>
    <w:rsid w:val="00E6708C"/>
    <w:rsid w:val="00E67E3A"/>
    <w:rsid w:val="00E70A2A"/>
    <w:rsid w:val="00E765E5"/>
    <w:rsid w:val="00E80722"/>
    <w:rsid w:val="00E86C25"/>
    <w:rsid w:val="00E875CA"/>
    <w:rsid w:val="00E94FAD"/>
    <w:rsid w:val="00E963A7"/>
    <w:rsid w:val="00E97FC1"/>
    <w:rsid w:val="00EA04CF"/>
    <w:rsid w:val="00EA1371"/>
    <w:rsid w:val="00EA5020"/>
    <w:rsid w:val="00EB12F9"/>
    <w:rsid w:val="00EB4FCE"/>
    <w:rsid w:val="00EB64BB"/>
    <w:rsid w:val="00EB7140"/>
    <w:rsid w:val="00EC228D"/>
    <w:rsid w:val="00EC44B1"/>
    <w:rsid w:val="00EC4ACA"/>
    <w:rsid w:val="00ED03BC"/>
    <w:rsid w:val="00ED2A41"/>
    <w:rsid w:val="00ED2B43"/>
    <w:rsid w:val="00ED2C9C"/>
    <w:rsid w:val="00ED6D42"/>
    <w:rsid w:val="00EE366A"/>
    <w:rsid w:val="00EF2D8B"/>
    <w:rsid w:val="00F022CB"/>
    <w:rsid w:val="00F02F0C"/>
    <w:rsid w:val="00F04B95"/>
    <w:rsid w:val="00F07BC3"/>
    <w:rsid w:val="00F13B14"/>
    <w:rsid w:val="00F26708"/>
    <w:rsid w:val="00F32439"/>
    <w:rsid w:val="00F32E8C"/>
    <w:rsid w:val="00F61E74"/>
    <w:rsid w:val="00F62BC5"/>
    <w:rsid w:val="00F85E41"/>
    <w:rsid w:val="00F92C21"/>
    <w:rsid w:val="00F969D3"/>
    <w:rsid w:val="00FA20A9"/>
    <w:rsid w:val="00FB2595"/>
    <w:rsid w:val="00FB3438"/>
    <w:rsid w:val="00FB665E"/>
    <w:rsid w:val="00FC1EE9"/>
    <w:rsid w:val="00FC2AB8"/>
    <w:rsid w:val="00FC49B4"/>
    <w:rsid w:val="00FC587C"/>
    <w:rsid w:val="00FD2165"/>
    <w:rsid w:val="00FD7433"/>
    <w:rsid w:val="00FD7B69"/>
    <w:rsid w:val="00FE3CAA"/>
    <w:rsid w:val="00FE5DAD"/>
    <w:rsid w:val="00FE7BFC"/>
    <w:rsid w:val="00FF00BB"/>
    <w:rsid w:val="00FF16C7"/>
    <w:rsid w:val="00FF29BB"/>
    <w:rsid w:val="00FF45CC"/>
    <w:rsid w:val="00FF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0228FC"/>
  <w15:docId w15:val="{EC4619BC-6003-4B5E-94E7-B19D68A63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D511B"/>
    <w:pPr>
      <w:keepNext/>
      <w:autoSpaceDE w:val="0"/>
      <w:autoSpaceDN w:val="0"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pPr>
      <w:widowControl w:val="0"/>
    </w:pPr>
    <w:rPr>
      <w:rFonts w:ascii="NTTimes/Cyrillic" w:hAnsi="NTTimes/Cyrillic"/>
      <w:sz w:val="24"/>
      <w:lang w:val="en-US"/>
    </w:rPr>
  </w:style>
  <w:style w:type="character" w:customStyle="1" w:styleId="a3">
    <w:name w:val="Основной шрифт"/>
  </w:style>
  <w:style w:type="character" w:customStyle="1" w:styleId="Iniiaiieoeoo">
    <w:name w:val="Iniiaiie o?eoo"/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</w:pPr>
  </w:style>
  <w:style w:type="paragraph" w:styleId="a6">
    <w:name w:val="footer"/>
    <w:basedOn w:val="a"/>
    <w:pPr>
      <w:tabs>
        <w:tab w:val="center" w:pos="4153"/>
        <w:tab w:val="right" w:pos="8306"/>
      </w:tabs>
    </w:pPr>
  </w:style>
  <w:style w:type="paragraph" w:styleId="a7">
    <w:name w:val="Title"/>
    <w:basedOn w:val="a"/>
    <w:qFormat/>
    <w:pPr>
      <w:spacing w:line="360" w:lineRule="auto"/>
      <w:ind w:firstLine="720"/>
      <w:jc w:val="center"/>
    </w:pPr>
    <w:rPr>
      <w:b/>
      <w:sz w:val="26"/>
    </w:rPr>
  </w:style>
  <w:style w:type="paragraph" w:customStyle="1" w:styleId="12">
    <w:name w:val="Текст выноски1"/>
    <w:basedOn w:val="a"/>
    <w:semiHidden/>
    <w:rPr>
      <w:rFonts w:ascii="Tahoma" w:hAnsi="Tahoma" w:cs="Tahoma"/>
      <w:sz w:val="16"/>
      <w:szCs w:val="16"/>
    </w:rPr>
  </w:style>
  <w:style w:type="character" w:styleId="a8">
    <w:name w:val="Strong"/>
    <w:qFormat/>
    <w:rPr>
      <w:b/>
      <w:bCs/>
    </w:rPr>
  </w:style>
  <w:style w:type="paragraph" w:styleId="a9">
    <w:name w:val="Body Text"/>
    <w:basedOn w:val="a"/>
    <w:pPr>
      <w:overflowPunct w:val="0"/>
      <w:autoSpaceDE w:val="0"/>
      <w:autoSpaceDN w:val="0"/>
      <w:adjustRightInd w:val="0"/>
      <w:spacing w:line="280" w:lineRule="exact"/>
      <w:jc w:val="center"/>
      <w:textAlignment w:val="baseline"/>
    </w:pPr>
    <w:rPr>
      <w:b/>
      <w:sz w:val="22"/>
    </w:rPr>
  </w:style>
  <w:style w:type="character" w:customStyle="1" w:styleId="Char">
    <w:name w:val="Char"/>
    <w:rPr>
      <w:b/>
      <w:sz w:val="22"/>
    </w:rPr>
  </w:style>
  <w:style w:type="paragraph" w:styleId="20">
    <w:name w:val="Body Text 2"/>
    <w:basedOn w:val="a"/>
    <w:rsid w:val="00CA3128"/>
    <w:pPr>
      <w:spacing w:after="120" w:line="480" w:lineRule="auto"/>
    </w:pPr>
  </w:style>
  <w:style w:type="paragraph" w:styleId="aa">
    <w:name w:val="Body Text Indent"/>
    <w:basedOn w:val="a"/>
    <w:rsid w:val="00CA3128"/>
    <w:pPr>
      <w:spacing w:after="120"/>
      <w:ind w:left="283"/>
    </w:pPr>
  </w:style>
  <w:style w:type="character" w:styleId="ab">
    <w:name w:val="Hyperlink"/>
    <w:uiPriority w:val="99"/>
    <w:unhideWhenUsed/>
    <w:rsid w:val="00B82134"/>
    <w:rPr>
      <w:color w:val="0000FF"/>
      <w:u w:val="single"/>
    </w:rPr>
  </w:style>
  <w:style w:type="table" w:styleId="ac">
    <w:name w:val="Table Grid"/>
    <w:basedOn w:val="a1"/>
    <w:uiPriority w:val="99"/>
    <w:rsid w:val="00B82134"/>
    <w:pPr>
      <w:spacing w:after="200" w:line="276" w:lineRule="auto"/>
    </w:pPr>
    <w:rPr>
      <w:rFonts w:ascii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rsid w:val="00613605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rsid w:val="0061360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83AE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">
    <w:name w:val="Normal (Web)"/>
    <w:basedOn w:val="a"/>
    <w:uiPriority w:val="99"/>
    <w:unhideWhenUsed/>
    <w:rsid w:val="0035600B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Абзац списка1"/>
    <w:basedOn w:val="a"/>
    <w:rsid w:val="0022555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Cell">
    <w:name w:val="ConsPlusCell"/>
    <w:rsid w:val="0022555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List Paragraph"/>
    <w:basedOn w:val="a"/>
    <w:uiPriority w:val="34"/>
    <w:qFormat/>
    <w:rsid w:val="006C059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link w:val="1"/>
    <w:rsid w:val="003D511B"/>
    <w:rPr>
      <w:rFonts w:ascii="Arial" w:hAnsi="Arial" w:cs="Arial"/>
      <w:b/>
      <w:bCs/>
      <w:kern w:val="32"/>
      <w:sz w:val="32"/>
      <w:szCs w:val="32"/>
    </w:rPr>
  </w:style>
  <w:style w:type="character" w:customStyle="1" w:styleId="a5">
    <w:name w:val="Верхний колонтитул Знак"/>
    <w:basedOn w:val="a0"/>
    <w:link w:val="a4"/>
    <w:uiPriority w:val="99"/>
    <w:rsid w:val="00AD7B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2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79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85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0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04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51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22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90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60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0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7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6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36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25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452553">
                  <w:marLeft w:val="30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40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13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9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130588">
                  <w:marLeft w:val="30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2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2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mbudsman@primorsky.ru" TargetMode="External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t.me/Koshelevapri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primorsky.ru/authorities/authorized/entrepreneurs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s://vk.com/club217360978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ashunin_IA\&#1052;&#1086;&#1080;%20&#1076;&#1086;&#1082;&#1091;&#1084;&#1077;&#1085;&#1090;&#1099;\&#1041;&#1083;&#1072;&#1085;&#1082;&#1080;\&#1041;&#1083;&#1072;&#1085;&#1082;%20&#1087;&#1077;&#1088;&#1074;&#1086;&#1075;&#1086;%20&#1074;&#1080;&#1094;&#1077;-&#1075;&#1091;&#1073;&#1077;&#1088;&#1085;&#1072;&#1090;&#1086;&#1088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A42EE0-FBB6-4EC5-9BD3-DF71A3202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первого вице-губернатора</Template>
  <TotalTime>1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Mashunin_IA</dc:creator>
  <cp:lastModifiedBy>Вера В. Клыкова</cp:lastModifiedBy>
  <cp:revision>3</cp:revision>
  <cp:lastPrinted>2024-10-24T02:24:00Z</cp:lastPrinted>
  <dcterms:created xsi:type="dcterms:W3CDTF">2024-10-24T02:24:00Z</dcterms:created>
  <dcterms:modified xsi:type="dcterms:W3CDTF">2024-10-29T03:13:00Z</dcterms:modified>
</cp:coreProperties>
</file>