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1BCC9A" w14:textId="77777777" w:rsidR="00EB221C" w:rsidRPr="0043182A" w:rsidRDefault="00EB221C" w:rsidP="002E30DD">
      <w:pPr>
        <w:shd w:val="clear" w:color="auto" w:fill="FFFFFF"/>
        <w:jc w:val="right"/>
        <w:rPr>
          <w:b/>
          <w:sz w:val="18"/>
        </w:rPr>
      </w:pPr>
      <w:r>
        <w:rPr>
          <w:noProof/>
          <w:sz w:val="18"/>
        </w:rPr>
        <w:drawing>
          <wp:anchor distT="0" distB="0" distL="114300" distR="114300" simplePos="0" relativeHeight="251659264" behindDoc="0" locked="0" layoutInCell="1" allowOverlap="1" wp14:anchorId="7FA2F3B8" wp14:editId="5131E6D8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639445" cy="914400"/>
            <wp:effectExtent l="0" t="0" r="8255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44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sz w:val="18"/>
        </w:rPr>
        <w:t xml:space="preserve">     </w:t>
      </w:r>
      <w:r w:rsidRPr="0043182A">
        <w:rPr>
          <w:sz w:val="18"/>
        </w:rPr>
        <w:br w:type="textWrapping" w:clear="all"/>
      </w:r>
    </w:p>
    <w:p w14:paraId="3784F7F4" w14:textId="77777777" w:rsidR="00EB221C" w:rsidRPr="0043182A" w:rsidRDefault="00EB221C" w:rsidP="002E30DD">
      <w:pPr>
        <w:shd w:val="clear" w:color="auto" w:fill="FFFFFF"/>
        <w:spacing w:before="227"/>
        <w:jc w:val="center"/>
        <w:rPr>
          <w:b/>
          <w:spacing w:val="20"/>
          <w:sz w:val="32"/>
        </w:rPr>
      </w:pPr>
      <w:r w:rsidRPr="0043182A">
        <w:rPr>
          <w:b/>
          <w:spacing w:val="20"/>
          <w:sz w:val="32"/>
        </w:rPr>
        <w:t>АДМИНИСТРАЦИЯ</w:t>
      </w:r>
    </w:p>
    <w:p w14:paraId="0329147A" w14:textId="43649366" w:rsidR="00EB221C" w:rsidRDefault="00EB221C" w:rsidP="002E30DD">
      <w:pPr>
        <w:keepNext/>
        <w:jc w:val="center"/>
        <w:outlineLvl w:val="0"/>
        <w:rPr>
          <w:b/>
          <w:bCs/>
          <w:sz w:val="32"/>
        </w:rPr>
      </w:pPr>
      <w:r w:rsidRPr="0043182A">
        <w:rPr>
          <w:b/>
          <w:bCs/>
          <w:sz w:val="40"/>
        </w:rPr>
        <w:t xml:space="preserve"> </w:t>
      </w:r>
      <w:r w:rsidRPr="0043182A">
        <w:rPr>
          <w:b/>
          <w:bCs/>
          <w:sz w:val="32"/>
        </w:rPr>
        <w:t xml:space="preserve">АНУЧИНСКОГО МУНИЦИПАЛЬНОГО </w:t>
      </w:r>
      <w:r w:rsidR="00584ACA">
        <w:rPr>
          <w:b/>
          <w:bCs/>
          <w:sz w:val="32"/>
        </w:rPr>
        <w:t>ОКРУГА</w:t>
      </w:r>
    </w:p>
    <w:p w14:paraId="047789E6" w14:textId="68509E42" w:rsidR="00584ACA" w:rsidRPr="0043182A" w:rsidRDefault="00584ACA" w:rsidP="002E30DD">
      <w:pPr>
        <w:keepNext/>
        <w:jc w:val="center"/>
        <w:outlineLvl w:val="0"/>
        <w:rPr>
          <w:b/>
          <w:bCs/>
          <w:sz w:val="32"/>
        </w:rPr>
      </w:pPr>
      <w:r>
        <w:rPr>
          <w:b/>
          <w:bCs/>
          <w:sz w:val="32"/>
        </w:rPr>
        <w:t>ПРИМОРСКОГО КРАЯ</w:t>
      </w:r>
    </w:p>
    <w:p w14:paraId="5A032EB6" w14:textId="77777777" w:rsidR="00EB221C" w:rsidRPr="0043182A" w:rsidRDefault="00EB221C" w:rsidP="00EB221C">
      <w:pPr>
        <w:keepNext/>
        <w:shd w:val="clear" w:color="auto" w:fill="FFFFFF"/>
        <w:ind w:firstLine="426"/>
        <w:jc w:val="center"/>
        <w:outlineLvl w:val="1"/>
        <w:rPr>
          <w:rFonts w:eastAsia="Calibri"/>
          <w:b/>
          <w:bCs/>
          <w:sz w:val="28"/>
        </w:rPr>
      </w:pPr>
    </w:p>
    <w:p w14:paraId="4723E445" w14:textId="77777777" w:rsidR="00EB221C" w:rsidRPr="00854B98" w:rsidRDefault="00EB221C" w:rsidP="002E30DD">
      <w:pPr>
        <w:keepNext/>
        <w:shd w:val="clear" w:color="auto" w:fill="FFFFFF"/>
        <w:jc w:val="center"/>
        <w:outlineLvl w:val="1"/>
        <w:rPr>
          <w:rFonts w:eastAsia="Calibri"/>
          <w:bCs/>
          <w:sz w:val="28"/>
        </w:rPr>
      </w:pPr>
      <w:r w:rsidRPr="00854B98">
        <w:rPr>
          <w:rFonts w:eastAsia="Calibri"/>
          <w:bCs/>
          <w:sz w:val="28"/>
        </w:rPr>
        <w:t>П О С Т А Н О В Л Е Н И Е</w:t>
      </w:r>
    </w:p>
    <w:p w14:paraId="46F907FA" w14:textId="77777777" w:rsidR="00EB221C" w:rsidRPr="0043182A" w:rsidRDefault="00EB221C" w:rsidP="00EB221C">
      <w:pPr>
        <w:keepNext/>
        <w:shd w:val="clear" w:color="auto" w:fill="FFFFFF"/>
        <w:ind w:firstLine="426"/>
        <w:jc w:val="center"/>
        <w:outlineLvl w:val="1"/>
        <w:rPr>
          <w:b/>
        </w:rPr>
      </w:pPr>
    </w:p>
    <w:p w14:paraId="77904BFB" w14:textId="77777777" w:rsidR="002E30DD" w:rsidRDefault="002E30DD" w:rsidP="002E30DD">
      <w:pPr>
        <w:rPr>
          <w:sz w:val="28"/>
          <w:szCs w:val="28"/>
        </w:rPr>
      </w:pPr>
    </w:p>
    <w:p w14:paraId="4257A48C" w14:textId="22EC4D70" w:rsidR="00EB221C" w:rsidRPr="003C4008" w:rsidRDefault="002E30DD" w:rsidP="002E30DD">
      <w:pPr>
        <w:rPr>
          <w:sz w:val="28"/>
          <w:szCs w:val="28"/>
        </w:rPr>
      </w:pPr>
      <w:r>
        <w:rPr>
          <w:sz w:val="28"/>
          <w:szCs w:val="28"/>
        </w:rPr>
        <w:t>«</w:t>
      </w:r>
      <w:r w:rsidR="009D6C51">
        <w:rPr>
          <w:sz w:val="28"/>
          <w:szCs w:val="28"/>
        </w:rPr>
        <w:t>03</w:t>
      </w:r>
      <w:r w:rsidR="00284208" w:rsidRPr="009D6C51">
        <w:rPr>
          <w:sz w:val="28"/>
          <w:szCs w:val="28"/>
        </w:rPr>
        <w:t xml:space="preserve">»   </w:t>
      </w:r>
      <w:r w:rsidR="003C4008" w:rsidRPr="009D6C51">
        <w:rPr>
          <w:sz w:val="28"/>
          <w:szCs w:val="28"/>
        </w:rPr>
        <w:t xml:space="preserve">марта  </w:t>
      </w:r>
      <w:r w:rsidR="00284208" w:rsidRPr="009D6C51">
        <w:rPr>
          <w:sz w:val="28"/>
          <w:szCs w:val="28"/>
        </w:rPr>
        <w:t xml:space="preserve"> </w:t>
      </w:r>
      <w:r w:rsidR="000A2265">
        <w:rPr>
          <w:sz w:val="28"/>
          <w:szCs w:val="28"/>
        </w:rPr>
        <w:t>202</w:t>
      </w:r>
      <w:r w:rsidR="003C4008">
        <w:rPr>
          <w:sz w:val="28"/>
          <w:szCs w:val="28"/>
        </w:rPr>
        <w:t>6</w:t>
      </w:r>
      <w:r w:rsidR="000A2265">
        <w:rPr>
          <w:sz w:val="28"/>
          <w:szCs w:val="28"/>
        </w:rPr>
        <w:t>г</w:t>
      </w:r>
      <w:r>
        <w:rPr>
          <w:sz w:val="28"/>
          <w:szCs w:val="28"/>
        </w:rPr>
        <w:t>.</w:t>
      </w:r>
      <w:r w:rsidR="00EB221C" w:rsidRPr="00261315">
        <w:rPr>
          <w:sz w:val="28"/>
          <w:szCs w:val="28"/>
        </w:rPr>
        <w:t xml:space="preserve">      </w:t>
      </w:r>
      <w:r w:rsidR="009D6C51">
        <w:rPr>
          <w:sz w:val="28"/>
          <w:szCs w:val="28"/>
        </w:rPr>
        <w:t xml:space="preserve">   </w:t>
      </w:r>
      <w:r w:rsidR="00EB221C" w:rsidRPr="00261315">
        <w:rPr>
          <w:sz w:val="28"/>
          <w:szCs w:val="28"/>
        </w:rPr>
        <w:t xml:space="preserve">                 </w:t>
      </w:r>
      <w:r w:rsidR="0083037B">
        <w:rPr>
          <w:sz w:val="28"/>
          <w:szCs w:val="28"/>
        </w:rPr>
        <w:t xml:space="preserve">  </w:t>
      </w:r>
      <w:r w:rsidR="00EB221C" w:rsidRPr="00261315">
        <w:rPr>
          <w:sz w:val="28"/>
          <w:szCs w:val="28"/>
        </w:rPr>
        <w:t>с.Ан</w:t>
      </w:r>
      <w:r w:rsidR="00EB221C">
        <w:rPr>
          <w:sz w:val="28"/>
          <w:szCs w:val="28"/>
        </w:rPr>
        <w:t xml:space="preserve">учино                 </w:t>
      </w:r>
      <w:r w:rsidR="009D6C51">
        <w:rPr>
          <w:sz w:val="28"/>
          <w:szCs w:val="28"/>
        </w:rPr>
        <w:t xml:space="preserve">     </w:t>
      </w:r>
      <w:r w:rsidR="00EB221C">
        <w:rPr>
          <w:sz w:val="28"/>
          <w:szCs w:val="28"/>
        </w:rPr>
        <w:t xml:space="preserve">    </w:t>
      </w:r>
      <w:r w:rsidR="00EB221C" w:rsidRPr="00261315">
        <w:rPr>
          <w:sz w:val="28"/>
          <w:szCs w:val="28"/>
        </w:rPr>
        <w:t xml:space="preserve">      </w:t>
      </w:r>
      <w:r w:rsidR="0061709E">
        <w:rPr>
          <w:sz w:val="28"/>
          <w:szCs w:val="28"/>
        </w:rPr>
        <w:t xml:space="preserve">     </w:t>
      </w:r>
      <w:r w:rsidR="00EB221C" w:rsidRPr="00261315">
        <w:rPr>
          <w:sz w:val="28"/>
          <w:szCs w:val="28"/>
        </w:rPr>
        <w:t xml:space="preserve">    </w:t>
      </w:r>
      <w:r w:rsidR="0083037B" w:rsidRPr="002E30DD">
        <w:rPr>
          <w:sz w:val="28"/>
          <w:szCs w:val="28"/>
        </w:rPr>
        <w:t>№</w:t>
      </w:r>
      <w:r w:rsidR="00284208">
        <w:rPr>
          <w:sz w:val="28"/>
          <w:szCs w:val="28"/>
        </w:rPr>
        <w:t xml:space="preserve"> </w:t>
      </w:r>
      <w:r w:rsidR="009D6C51">
        <w:rPr>
          <w:sz w:val="28"/>
          <w:szCs w:val="28"/>
        </w:rPr>
        <w:t>201</w:t>
      </w:r>
    </w:p>
    <w:p w14:paraId="37506C72" w14:textId="77777777" w:rsidR="00EB221C" w:rsidRPr="00261315" w:rsidRDefault="00EB221C" w:rsidP="00EB221C">
      <w:pPr>
        <w:ind w:firstLine="426"/>
        <w:rPr>
          <w:sz w:val="28"/>
          <w:szCs w:val="28"/>
          <w:u w:val="single"/>
        </w:rPr>
      </w:pPr>
    </w:p>
    <w:p w14:paraId="235D263C" w14:textId="77777777" w:rsidR="00EB221C" w:rsidRPr="00261315" w:rsidRDefault="00EB221C" w:rsidP="00EB221C">
      <w:pPr>
        <w:ind w:firstLine="426"/>
        <w:rPr>
          <w:sz w:val="28"/>
          <w:szCs w:val="28"/>
        </w:rPr>
      </w:pPr>
    </w:p>
    <w:p w14:paraId="7E28393C" w14:textId="467FA1DE" w:rsidR="00284208" w:rsidRPr="00787B33" w:rsidRDefault="0077736D" w:rsidP="00284208">
      <w:pPr>
        <w:tabs>
          <w:tab w:val="left" w:pos="8041"/>
        </w:tabs>
        <w:jc w:val="center"/>
        <w:rPr>
          <w:b/>
          <w:sz w:val="28"/>
          <w:szCs w:val="28"/>
        </w:rPr>
      </w:pPr>
      <w:bookmarkStart w:id="0" w:name="_Hlk58333944"/>
      <w:r>
        <w:rPr>
          <w:b/>
          <w:sz w:val="28"/>
          <w:szCs w:val="28"/>
        </w:rPr>
        <w:t xml:space="preserve">О внесении изменений </w:t>
      </w:r>
      <w:bookmarkEnd w:id="0"/>
      <w:r w:rsidR="00284208">
        <w:rPr>
          <w:b/>
          <w:sz w:val="28"/>
          <w:szCs w:val="28"/>
        </w:rPr>
        <w:t xml:space="preserve">в </w:t>
      </w:r>
      <w:r w:rsidR="00284208" w:rsidRPr="00787B33">
        <w:rPr>
          <w:b/>
          <w:spacing w:val="-1"/>
          <w:sz w:val="28"/>
          <w:szCs w:val="28"/>
        </w:rPr>
        <w:t>Поряд</w:t>
      </w:r>
      <w:r w:rsidR="00284208">
        <w:rPr>
          <w:b/>
          <w:spacing w:val="-1"/>
          <w:sz w:val="28"/>
          <w:szCs w:val="28"/>
        </w:rPr>
        <w:t>ок</w:t>
      </w:r>
      <w:r w:rsidR="00284208" w:rsidRPr="00787B33">
        <w:rPr>
          <w:b/>
          <w:spacing w:val="-1"/>
          <w:sz w:val="28"/>
          <w:szCs w:val="28"/>
        </w:rPr>
        <w:t xml:space="preserve"> включения территорий в</w:t>
      </w:r>
      <w:r w:rsidR="00284208">
        <w:rPr>
          <w:b/>
          <w:spacing w:val="-1"/>
          <w:sz w:val="28"/>
          <w:szCs w:val="28"/>
        </w:rPr>
        <w:t xml:space="preserve"> </w:t>
      </w:r>
      <w:r w:rsidR="00284208" w:rsidRPr="00787B33">
        <w:rPr>
          <w:b/>
          <w:spacing w:val="-1"/>
          <w:sz w:val="28"/>
          <w:szCs w:val="28"/>
        </w:rPr>
        <w:t>подпрограмму «</w:t>
      </w:r>
      <w:r w:rsidR="00284208" w:rsidRPr="00787B33">
        <w:rPr>
          <w:b/>
          <w:sz w:val="28"/>
          <w:szCs w:val="28"/>
        </w:rPr>
        <w:t xml:space="preserve">Благоустройство территорий Анучинского муниципального округа» </w:t>
      </w:r>
      <w:r w:rsidR="00284208" w:rsidRPr="00787B33">
        <w:rPr>
          <w:b/>
          <w:spacing w:val="-1"/>
          <w:sz w:val="28"/>
          <w:szCs w:val="28"/>
        </w:rPr>
        <w:t>муниципальной программы «Формирование современной городской среды населенных пунктов на территории Анучинского муниципального округа» на 202</w:t>
      </w:r>
      <w:r w:rsidR="00284208">
        <w:rPr>
          <w:b/>
          <w:spacing w:val="-1"/>
          <w:sz w:val="28"/>
          <w:szCs w:val="28"/>
        </w:rPr>
        <w:t>5</w:t>
      </w:r>
      <w:r w:rsidR="00284208" w:rsidRPr="00787B33">
        <w:rPr>
          <w:b/>
          <w:spacing w:val="-1"/>
          <w:sz w:val="28"/>
          <w:szCs w:val="28"/>
        </w:rPr>
        <w:t xml:space="preserve"> - 202</w:t>
      </w:r>
      <w:r w:rsidR="00284208">
        <w:rPr>
          <w:b/>
          <w:spacing w:val="-1"/>
          <w:sz w:val="28"/>
          <w:szCs w:val="28"/>
        </w:rPr>
        <w:t>9</w:t>
      </w:r>
      <w:r w:rsidR="00284208" w:rsidRPr="00787B33">
        <w:rPr>
          <w:b/>
          <w:spacing w:val="-1"/>
          <w:sz w:val="28"/>
          <w:szCs w:val="28"/>
        </w:rPr>
        <w:t xml:space="preserve"> годы</w:t>
      </w:r>
    </w:p>
    <w:p w14:paraId="2752FBC6" w14:textId="6828BB50" w:rsidR="00D6410F" w:rsidRPr="00462B75" w:rsidRDefault="00D6410F" w:rsidP="00284208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14:paraId="2663DE49" w14:textId="21B98703" w:rsidR="00400C79" w:rsidRPr="00284208" w:rsidRDefault="00284208" w:rsidP="00400C79">
      <w:pPr>
        <w:pStyle w:val="ConsPlusTitle"/>
        <w:spacing w:after="240" w:line="360" w:lineRule="auto"/>
        <w:jc w:val="both"/>
        <w:rPr>
          <w:b w:val="0"/>
          <w:bCs w:val="0"/>
          <w:sz w:val="28"/>
          <w:szCs w:val="28"/>
        </w:rPr>
      </w:pPr>
      <w:r>
        <w:rPr>
          <w:sz w:val="28"/>
          <w:szCs w:val="28"/>
        </w:rPr>
        <w:tab/>
      </w:r>
      <w:r>
        <w:rPr>
          <w:b w:val="0"/>
          <w:bCs w:val="0"/>
          <w:sz w:val="28"/>
          <w:szCs w:val="28"/>
        </w:rPr>
        <w:t xml:space="preserve">В соответствии со статьей 16 Федерального закона  от 06.10.2003 </w:t>
      </w:r>
      <w:r w:rsidR="003C4008">
        <w:rPr>
          <w:b w:val="0"/>
          <w:bCs w:val="0"/>
          <w:sz w:val="28"/>
          <w:szCs w:val="28"/>
        </w:rPr>
        <w:t xml:space="preserve">       </w:t>
      </w:r>
      <w:r>
        <w:rPr>
          <w:b w:val="0"/>
          <w:bCs w:val="0"/>
          <w:sz w:val="28"/>
          <w:szCs w:val="28"/>
        </w:rPr>
        <w:t>№ 131-ФЗ «Об общих принципах организации местного самоуправления в Российской Федерации», постановлением Администрации Приморского края от 30.121.2019 № 994-па «Об утверждении государственной программы Приморского края «Формирование современной городской среды муниципальных образований Приморского края» на 2020-2027 годы»</w:t>
      </w:r>
      <w:r w:rsidR="003C4008">
        <w:rPr>
          <w:b w:val="0"/>
          <w:bCs w:val="0"/>
          <w:sz w:val="28"/>
          <w:szCs w:val="28"/>
        </w:rPr>
        <w:t xml:space="preserve">             </w:t>
      </w:r>
      <w:r>
        <w:rPr>
          <w:b w:val="0"/>
          <w:bCs w:val="0"/>
          <w:sz w:val="28"/>
          <w:szCs w:val="28"/>
        </w:rPr>
        <w:t xml:space="preserve">(с изменениями и дополнениями) и, руководствуясь Уставом Анучинского муниципального округа Приморского края, администрация Анучинского муниципального округа </w:t>
      </w:r>
    </w:p>
    <w:p w14:paraId="6053680A" w14:textId="77777777" w:rsidR="008A63AC" w:rsidRDefault="00D735A0" w:rsidP="00400C79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462B75">
        <w:rPr>
          <w:sz w:val="28"/>
          <w:szCs w:val="28"/>
        </w:rPr>
        <w:t>ПОСТАНОВЛЯЕТ:</w:t>
      </w:r>
    </w:p>
    <w:p w14:paraId="3C94508D" w14:textId="71C61B03" w:rsidR="00B658E5" w:rsidRDefault="00BD55CE" w:rsidP="00321585">
      <w:pPr>
        <w:tabs>
          <w:tab w:val="left" w:pos="142"/>
        </w:tabs>
        <w:spacing w:line="360" w:lineRule="auto"/>
        <w:jc w:val="both"/>
        <w:rPr>
          <w:bCs/>
          <w:spacing w:val="-1"/>
          <w:sz w:val="28"/>
          <w:szCs w:val="28"/>
        </w:rPr>
      </w:pPr>
      <w:r>
        <w:rPr>
          <w:sz w:val="28"/>
          <w:szCs w:val="28"/>
        </w:rPr>
        <w:tab/>
      </w:r>
      <w:r w:rsidR="00321585">
        <w:rPr>
          <w:sz w:val="28"/>
          <w:szCs w:val="28"/>
        </w:rPr>
        <w:t xml:space="preserve"> </w:t>
      </w:r>
      <w:r w:rsidR="003C4008">
        <w:rPr>
          <w:sz w:val="28"/>
          <w:szCs w:val="28"/>
        </w:rPr>
        <w:t xml:space="preserve">    </w:t>
      </w:r>
      <w:r w:rsidRPr="00BD55CE">
        <w:rPr>
          <w:sz w:val="28"/>
          <w:szCs w:val="28"/>
        </w:rPr>
        <w:t>Пункт</w:t>
      </w:r>
      <w:r w:rsidR="003C4008">
        <w:rPr>
          <w:sz w:val="28"/>
          <w:szCs w:val="28"/>
        </w:rPr>
        <w:t xml:space="preserve"> </w:t>
      </w:r>
      <w:r w:rsidRPr="00BD55CE">
        <w:rPr>
          <w:sz w:val="28"/>
          <w:szCs w:val="28"/>
        </w:rPr>
        <w:t>6</w:t>
      </w:r>
      <w:r w:rsidR="00284208" w:rsidRPr="00BD55CE">
        <w:rPr>
          <w:sz w:val="28"/>
          <w:szCs w:val="28"/>
        </w:rPr>
        <w:t xml:space="preserve"> </w:t>
      </w:r>
      <w:r w:rsidR="00284208" w:rsidRPr="00BD55CE">
        <w:rPr>
          <w:bCs/>
          <w:spacing w:val="-1"/>
          <w:sz w:val="28"/>
          <w:szCs w:val="28"/>
        </w:rPr>
        <w:t>Порядка включения территорий в подпрограмму «</w:t>
      </w:r>
      <w:r w:rsidR="00284208" w:rsidRPr="00BD55CE">
        <w:rPr>
          <w:bCs/>
          <w:sz w:val="28"/>
          <w:szCs w:val="28"/>
        </w:rPr>
        <w:t xml:space="preserve">Благоустройство территорий Анучинского муниципального округа» </w:t>
      </w:r>
      <w:r w:rsidR="00284208" w:rsidRPr="00BD55CE">
        <w:rPr>
          <w:bCs/>
          <w:spacing w:val="-1"/>
          <w:sz w:val="28"/>
          <w:szCs w:val="28"/>
        </w:rPr>
        <w:t>муниципальной программы «Формирование современной городской среды населенных пунктов на территории Анучинского муниципального округа» на 2025 - 2029 годы</w:t>
      </w:r>
      <w:r w:rsidRPr="00BD55CE">
        <w:rPr>
          <w:bCs/>
          <w:spacing w:val="-1"/>
          <w:sz w:val="28"/>
          <w:szCs w:val="28"/>
        </w:rPr>
        <w:t xml:space="preserve">, утвержденного постановлением администрации Анучинского муниципального района от 31.01.2019г. № 796 </w:t>
      </w:r>
      <w:r w:rsidR="00321585">
        <w:rPr>
          <w:bCs/>
          <w:spacing w:val="-1"/>
          <w:sz w:val="28"/>
          <w:szCs w:val="28"/>
        </w:rPr>
        <w:t>«</w:t>
      </w:r>
      <w:r w:rsidRPr="00BD55CE">
        <w:rPr>
          <w:bCs/>
          <w:spacing w:val="-1"/>
          <w:sz w:val="28"/>
          <w:szCs w:val="28"/>
        </w:rPr>
        <w:t xml:space="preserve">Об утверждении Порядков включения территорий в подпрограмму «Благоустройство </w:t>
      </w:r>
      <w:r w:rsidRPr="00BD55CE">
        <w:rPr>
          <w:bCs/>
          <w:spacing w:val="-1"/>
          <w:sz w:val="28"/>
          <w:szCs w:val="28"/>
        </w:rPr>
        <w:lastRenderedPageBreak/>
        <w:t xml:space="preserve">территорий Анучинского муниципального округа» </w:t>
      </w:r>
      <w:r w:rsidRPr="00321585">
        <w:rPr>
          <w:bCs/>
          <w:spacing w:val="-1"/>
          <w:sz w:val="28"/>
          <w:szCs w:val="28"/>
        </w:rPr>
        <w:t>муниципальной программы «Формирование современной городской среды населенных пунктов на территории Анучинского муниципального округа» на 202</w:t>
      </w:r>
      <w:r w:rsidR="00321585">
        <w:rPr>
          <w:bCs/>
          <w:spacing w:val="-1"/>
          <w:sz w:val="28"/>
          <w:szCs w:val="28"/>
        </w:rPr>
        <w:t>5</w:t>
      </w:r>
      <w:r w:rsidRPr="00321585">
        <w:rPr>
          <w:bCs/>
          <w:spacing w:val="-1"/>
          <w:sz w:val="28"/>
          <w:szCs w:val="28"/>
        </w:rPr>
        <w:t xml:space="preserve"> - 202</w:t>
      </w:r>
      <w:r w:rsidR="00321585">
        <w:rPr>
          <w:bCs/>
          <w:spacing w:val="-1"/>
          <w:sz w:val="28"/>
          <w:szCs w:val="28"/>
        </w:rPr>
        <w:t>9</w:t>
      </w:r>
      <w:r w:rsidRPr="00321585">
        <w:rPr>
          <w:bCs/>
          <w:spacing w:val="-1"/>
          <w:sz w:val="28"/>
          <w:szCs w:val="28"/>
        </w:rPr>
        <w:t xml:space="preserve"> годы</w:t>
      </w:r>
      <w:r w:rsidR="00321585">
        <w:rPr>
          <w:bCs/>
          <w:spacing w:val="-1"/>
          <w:sz w:val="28"/>
          <w:szCs w:val="28"/>
        </w:rPr>
        <w:t xml:space="preserve">» дополнить в таблице 1  пункт </w:t>
      </w:r>
      <w:r w:rsidR="003C4008">
        <w:rPr>
          <w:bCs/>
          <w:spacing w:val="-1"/>
          <w:sz w:val="28"/>
          <w:szCs w:val="28"/>
        </w:rPr>
        <w:t>5</w:t>
      </w:r>
      <w:r w:rsidR="00321585">
        <w:rPr>
          <w:bCs/>
          <w:spacing w:val="-1"/>
          <w:sz w:val="28"/>
          <w:szCs w:val="28"/>
        </w:rPr>
        <w:t xml:space="preserve"> следующего содержания: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6"/>
        <w:gridCol w:w="4149"/>
        <w:gridCol w:w="3773"/>
        <w:gridCol w:w="1224"/>
      </w:tblGrid>
      <w:tr w:rsidR="00321585" w:rsidRPr="00321585" w14:paraId="24E6BB19" w14:textId="77777777" w:rsidTr="00547F1E">
        <w:trPr>
          <w:trHeight w:val="67"/>
        </w:trPr>
        <w:tc>
          <w:tcPr>
            <w:tcW w:w="0" w:type="auto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9DFBDC" w14:textId="0A122F4F" w:rsidR="00321585" w:rsidRPr="00321585" w:rsidRDefault="003C4008" w:rsidP="00321585">
            <w:pPr>
              <w:rPr>
                <w:sz w:val="28"/>
                <w:szCs w:val="28"/>
              </w:rPr>
            </w:pPr>
            <w:bookmarkStart w:id="1" w:name="_Hlk223354741"/>
            <w:r>
              <w:rPr>
                <w:sz w:val="28"/>
                <w:szCs w:val="28"/>
              </w:rPr>
              <w:t>5</w:t>
            </w:r>
            <w:r w:rsidR="00321585" w:rsidRPr="00321585">
              <w:rPr>
                <w:sz w:val="28"/>
                <w:szCs w:val="28"/>
              </w:rPr>
              <w:t xml:space="preserve">. 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7D3F645" w14:textId="03CBB8C9" w:rsidR="00321585" w:rsidRPr="00321585" w:rsidRDefault="003C4008" w:rsidP="0032158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Количество </w:t>
            </w:r>
            <w:r w:rsidR="00B658E5">
              <w:rPr>
                <w:sz w:val="28"/>
                <w:szCs w:val="28"/>
              </w:rPr>
              <w:t xml:space="preserve">  пользователей чатов МКД</w:t>
            </w:r>
          </w:p>
        </w:tc>
        <w:tc>
          <w:tcPr>
            <w:tcW w:w="377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99B9C9D" w14:textId="77777777" w:rsidR="00321585" w:rsidRPr="00321585" w:rsidRDefault="00321585" w:rsidP="00321585">
            <w:pPr>
              <w:tabs>
                <w:tab w:val="left" w:pos="1060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1D43449" w14:textId="397C9AC3" w:rsidR="00321585" w:rsidRPr="00321585" w:rsidRDefault="00321585" w:rsidP="00321585">
            <w:pPr>
              <w:tabs>
                <w:tab w:val="left" w:pos="1060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21585">
              <w:rPr>
                <w:sz w:val="28"/>
                <w:szCs w:val="28"/>
              </w:rPr>
              <w:t>1</w:t>
            </w:r>
          </w:p>
        </w:tc>
      </w:tr>
    </w:tbl>
    <w:bookmarkEnd w:id="1"/>
    <w:p w14:paraId="6BFBAB38" w14:textId="77777777" w:rsidR="00AC08A5" w:rsidRDefault="00321585" w:rsidP="00AC08A5">
      <w:pPr>
        <w:pStyle w:val="af3"/>
        <w:tabs>
          <w:tab w:val="left" w:pos="0"/>
          <w:tab w:val="left" w:pos="709"/>
        </w:tabs>
        <w:spacing w:before="0" w:beforeAutospacing="0" w:after="0" w:line="360" w:lineRule="auto"/>
        <w:ind w:firstLine="284"/>
        <w:jc w:val="both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  <w:tab/>
      </w:r>
    </w:p>
    <w:p w14:paraId="37A8DBF4" w14:textId="083CA788" w:rsidR="00AC08A5" w:rsidRPr="00407414" w:rsidRDefault="00321585" w:rsidP="00AC08A5">
      <w:pPr>
        <w:pStyle w:val="af3"/>
        <w:tabs>
          <w:tab w:val="left" w:pos="0"/>
          <w:tab w:val="left" w:pos="709"/>
        </w:tabs>
        <w:spacing w:before="0" w:beforeAutospacing="0" w:after="0" w:line="360" w:lineRule="auto"/>
        <w:ind w:firstLine="284"/>
        <w:jc w:val="both"/>
        <w:rPr>
          <w:color w:val="000000"/>
          <w:sz w:val="28"/>
          <w:szCs w:val="28"/>
        </w:rPr>
      </w:pPr>
      <w:r>
        <w:rPr>
          <w:bCs/>
          <w:spacing w:val="-1"/>
          <w:sz w:val="28"/>
          <w:szCs w:val="28"/>
        </w:rPr>
        <w:t>2.</w:t>
      </w:r>
      <w:r w:rsidR="00AC08A5">
        <w:rPr>
          <w:kern w:val="2"/>
          <w:sz w:val="28"/>
          <w:szCs w:val="28"/>
        </w:rPr>
        <w:t xml:space="preserve"> </w:t>
      </w:r>
      <w:r w:rsidR="00AC08A5">
        <w:rPr>
          <w:sz w:val="28"/>
          <w:szCs w:val="28"/>
        </w:rPr>
        <w:t xml:space="preserve">Аппарату </w:t>
      </w:r>
      <w:r w:rsidR="00AC08A5" w:rsidRPr="00407414">
        <w:rPr>
          <w:sz w:val="28"/>
          <w:szCs w:val="28"/>
        </w:rPr>
        <w:t xml:space="preserve">администрации </w:t>
      </w:r>
      <w:r w:rsidR="00AC08A5">
        <w:rPr>
          <w:sz w:val="28"/>
          <w:szCs w:val="28"/>
        </w:rPr>
        <w:t>Анучинского муниципального округа разместить</w:t>
      </w:r>
      <w:r w:rsidR="00AC08A5" w:rsidRPr="00407414">
        <w:rPr>
          <w:sz w:val="28"/>
          <w:szCs w:val="28"/>
        </w:rPr>
        <w:t xml:space="preserve"> постановление в информационно-телекоммуникационной сети Интернет на официальном сайте администрации Анучинского муниципального </w:t>
      </w:r>
      <w:r w:rsidR="00AC08A5">
        <w:rPr>
          <w:sz w:val="28"/>
          <w:szCs w:val="28"/>
        </w:rPr>
        <w:t>округа</w:t>
      </w:r>
      <w:r w:rsidR="00AC08A5" w:rsidRPr="00407414">
        <w:rPr>
          <w:sz w:val="28"/>
          <w:szCs w:val="28"/>
        </w:rPr>
        <w:t>.</w:t>
      </w:r>
    </w:p>
    <w:p w14:paraId="11EF8DEE" w14:textId="14AD00CE" w:rsidR="00AC08A5" w:rsidRDefault="00AC08A5" w:rsidP="00AC08A5">
      <w:pPr>
        <w:tabs>
          <w:tab w:val="left" w:pos="142"/>
        </w:tabs>
        <w:spacing w:line="360" w:lineRule="auto"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261315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261315">
        <w:rPr>
          <w:sz w:val="28"/>
          <w:szCs w:val="28"/>
        </w:rPr>
        <w:t xml:space="preserve">Контроль за исполнением настоящего постановления </w:t>
      </w:r>
      <w:r>
        <w:rPr>
          <w:sz w:val="28"/>
          <w:szCs w:val="28"/>
        </w:rPr>
        <w:t>возложить на первого заместителя главы администрации Анучинского муниципального округа Дубовцева И.В.</w:t>
      </w:r>
    </w:p>
    <w:p w14:paraId="10DEC455" w14:textId="2E24A639" w:rsidR="00321585" w:rsidRDefault="00321585" w:rsidP="00321585">
      <w:pPr>
        <w:tabs>
          <w:tab w:val="left" w:pos="142"/>
        </w:tabs>
        <w:spacing w:line="360" w:lineRule="auto"/>
        <w:jc w:val="both"/>
        <w:rPr>
          <w:bCs/>
          <w:spacing w:val="-1"/>
          <w:sz w:val="28"/>
          <w:szCs w:val="28"/>
        </w:rPr>
      </w:pPr>
    </w:p>
    <w:p w14:paraId="66F7D286" w14:textId="77777777" w:rsidR="00AC08A5" w:rsidRPr="00321585" w:rsidRDefault="00AC08A5" w:rsidP="00321585">
      <w:pPr>
        <w:tabs>
          <w:tab w:val="left" w:pos="142"/>
        </w:tabs>
        <w:spacing w:line="360" w:lineRule="auto"/>
        <w:jc w:val="both"/>
        <w:rPr>
          <w:bCs/>
          <w:spacing w:val="-1"/>
          <w:sz w:val="28"/>
          <w:szCs w:val="28"/>
        </w:rPr>
      </w:pPr>
    </w:p>
    <w:p w14:paraId="4EE4B184" w14:textId="77777777" w:rsidR="00AC08A5" w:rsidRDefault="00AC08A5" w:rsidP="00AC08A5">
      <w:r w:rsidRPr="004A485E">
        <w:t xml:space="preserve">                         </w:t>
      </w:r>
    </w:p>
    <w:p w14:paraId="498D7C16" w14:textId="3F26CDC3" w:rsidR="00FF278B" w:rsidRDefault="00AC08A5" w:rsidP="00AC08A5">
      <w:pPr>
        <w:jc w:val="both"/>
        <w:rPr>
          <w:sz w:val="28"/>
          <w:szCs w:val="28"/>
        </w:rPr>
      </w:pPr>
      <w:r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8B9CA4B" wp14:editId="7A92727D">
                <wp:simplePos x="0" y="0"/>
                <wp:positionH relativeFrom="column">
                  <wp:posOffset>3950970</wp:posOffset>
                </wp:positionH>
                <wp:positionV relativeFrom="paragraph">
                  <wp:posOffset>283210</wp:posOffset>
                </wp:positionV>
                <wp:extent cx="2154555" cy="427355"/>
                <wp:effectExtent l="1270" t="0" r="0" b="3810"/>
                <wp:wrapNone/>
                <wp:docPr id="265011696" name="Облачко с текстом: прямоугольно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54555" cy="427355"/>
                        </a:xfrm>
                        <a:prstGeom prst="wedgeRectCallout">
                          <a:avLst>
                            <a:gd name="adj1" fmla="val -39097"/>
                            <a:gd name="adj2" fmla="val -29495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A753FCF" w14:textId="58B111DF" w:rsidR="00AC08A5" w:rsidRPr="00E7612A" w:rsidRDefault="00AC08A5" w:rsidP="00AC08A5">
                            <w:pPr>
                              <w:jc w:val="center"/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sz w:val="26"/>
                                <w:szCs w:val="26"/>
                              </w:rPr>
                              <w:t xml:space="preserve">                   А.Я.Янчук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8B9CA4B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Облачко с текстом: прямоугольное 4" o:spid="_x0000_s1026" type="#_x0000_t61" style="position:absolute;left:0;text-align:left;margin-left:311.1pt;margin-top:22.3pt;width:169.65pt;height:33.6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" adj="2355,4429" filled="f" stroked="f">
                <v:textbox>
                  <w:txbxContent>
                    <w:p w14:paraId="2A753FCF" w14:textId="58B111DF" w:rsidR="00AC08A5" w:rsidRPr="00E7612A" w:rsidRDefault="00AC08A5" w:rsidP="00AC08A5">
                      <w:pPr>
                        <w:jc w:val="center"/>
                        <w:rPr>
                          <w:sz w:val="26"/>
                          <w:szCs w:val="26"/>
                        </w:rPr>
                      </w:pPr>
                      <w:r>
                        <w:rPr>
                          <w:sz w:val="26"/>
                          <w:szCs w:val="26"/>
                        </w:rPr>
                        <w:t xml:space="preserve">                   А.Я.Янчук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F3F1E0B" wp14:editId="137076EC">
                <wp:simplePos x="0" y="0"/>
                <wp:positionH relativeFrom="column">
                  <wp:posOffset>-128270</wp:posOffset>
                </wp:positionH>
                <wp:positionV relativeFrom="paragraph">
                  <wp:posOffset>131445</wp:posOffset>
                </wp:positionV>
                <wp:extent cx="3075940" cy="563880"/>
                <wp:effectExtent l="1270" t="0" r="0" b="635"/>
                <wp:wrapNone/>
                <wp:docPr id="1999125802" name="Облачко с текстом: прямоугольно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75940" cy="563880"/>
                        </a:xfrm>
                        <a:prstGeom prst="wedgeRectCallout">
                          <a:avLst>
                            <a:gd name="adj1" fmla="val -36810"/>
                            <a:gd name="adj2" fmla="val 41329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02A4EE9" w14:textId="77777777" w:rsidR="00AC08A5" w:rsidRDefault="00AC08A5" w:rsidP="00AC08A5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Глава</w:t>
                            </w:r>
                            <w:r w:rsidRPr="00AC08A5">
                              <w:rPr>
                                <w:sz w:val="28"/>
                                <w:szCs w:val="28"/>
                              </w:rPr>
                              <w:t xml:space="preserve"> Анучинского </w:t>
                            </w:r>
                          </w:p>
                          <w:p w14:paraId="5F00E0F9" w14:textId="451F631E" w:rsidR="00AC08A5" w:rsidRPr="00AC08A5" w:rsidRDefault="00AC08A5" w:rsidP="00AC08A5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AC08A5">
                              <w:rPr>
                                <w:sz w:val="28"/>
                                <w:szCs w:val="28"/>
                              </w:rPr>
                              <w:t>муниципального округа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3F1E0B" id="Облачко с текстом: прямоугольное 3" o:spid="_x0000_s1027" type="#_x0000_t61" style="position:absolute;left:0;text-align:left;margin-left:-10.1pt;margin-top:10.35pt;width:242.2pt;height:44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" adj="2849,19727" filled="f" stroked="f">
                <v:textbox>
                  <w:txbxContent>
                    <w:p w14:paraId="602A4EE9" w14:textId="77777777" w:rsidR="00AC08A5" w:rsidRDefault="00AC08A5" w:rsidP="00AC08A5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Глава</w:t>
                      </w:r>
                      <w:r w:rsidRPr="00AC08A5">
                        <w:rPr>
                          <w:sz w:val="28"/>
                          <w:szCs w:val="28"/>
                        </w:rPr>
                        <w:t xml:space="preserve"> Анучинского </w:t>
                      </w:r>
                    </w:p>
                    <w:p w14:paraId="5F00E0F9" w14:textId="451F631E" w:rsidR="00AC08A5" w:rsidRPr="00AC08A5" w:rsidRDefault="00AC08A5" w:rsidP="00AC08A5">
                      <w:pPr>
                        <w:rPr>
                          <w:sz w:val="28"/>
                          <w:szCs w:val="28"/>
                        </w:rPr>
                      </w:pPr>
                      <w:r w:rsidRPr="00AC08A5">
                        <w:rPr>
                          <w:sz w:val="28"/>
                          <w:szCs w:val="28"/>
                        </w:rPr>
                        <w:t>муниципального округа</w:t>
                      </w:r>
                    </w:p>
                  </w:txbxContent>
                </v:textbox>
              </v:shape>
            </w:pict>
          </mc:Fallback>
        </mc:AlternateContent>
      </w:r>
      <w:r w:rsidRPr="004A485E">
        <w:t xml:space="preserve"> </w:t>
      </w:r>
      <w:r>
        <w:rPr>
          <w:noProof/>
        </w:rPr>
        <w:t xml:space="preserve">                                                                              </w:t>
      </w:r>
    </w:p>
    <w:p w14:paraId="10A00DBB" w14:textId="673B842A" w:rsidR="00FF278B" w:rsidRDefault="00FF278B" w:rsidP="003A11FD">
      <w:pPr>
        <w:jc w:val="both"/>
        <w:rPr>
          <w:sz w:val="28"/>
          <w:szCs w:val="28"/>
        </w:rPr>
      </w:pPr>
    </w:p>
    <w:p w14:paraId="714A392A" w14:textId="477FEE67" w:rsidR="00FF278B" w:rsidRDefault="00FF278B" w:rsidP="003A11FD">
      <w:pPr>
        <w:jc w:val="both"/>
        <w:rPr>
          <w:sz w:val="28"/>
          <w:szCs w:val="28"/>
        </w:rPr>
      </w:pPr>
    </w:p>
    <w:p w14:paraId="11E9BFDC" w14:textId="4F72179D" w:rsidR="00FF278B" w:rsidRDefault="00FF278B" w:rsidP="003A11FD">
      <w:pPr>
        <w:jc w:val="both"/>
        <w:rPr>
          <w:sz w:val="28"/>
          <w:szCs w:val="28"/>
        </w:rPr>
      </w:pPr>
    </w:p>
    <w:p w14:paraId="6700C0D1" w14:textId="22F20983" w:rsidR="00FF278B" w:rsidRDefault="00FF278B" w:rsidP="003A11FD">
      <w:pPr>
        <w:jc w:val="both"/>
        <w:rPr>
          <w:sz w:val="28"/>
          <w:szCs w:val="28"/>
        </w:rPr>
      </w:pPr>
    </w:p>
    <w:p w14:paraId="3A63BC89" w14:textId="1F44945C" w:rsidR="00FF278B" w:rsidRDefault="00FF278B" w:rsidP="003A11FD">
      <w:pPr>
        <w:jc w:val="both"/>
        <w:rPr>
          <w:sz w:val="28"/>
          <w:szCs w:val="28"/>
        </w:rPr>
      </w:pPr>
    </w:p>
    <w:p w14:paraId="24FC56EE" w14:textId="7F9FA333" w:rsidR="00FF278B" w:rsidRDefault="00FF278B" w:rsidP="003A11FD">
      <w:pPr>
        <w:jc w:val="both"/>
        <w:rPr>
          <w:sz w:val="28"/>
          <w:szCs w:val="28"/>
        </w:rPr>
      </w:pPr>
    </w:p>
    <w:p w14:paraId="2A44EB51" w14:textId="31044BC8" w:rsidR="00FF278B" w:rsidRDefault="00FF278B" w:rsidP="003A11FD">
      <w:pPr>
        <w:jc w:val="both"/>
        <w:rPr>
          <w:sz w:val="28"/>
          <w:szCs w:val="28"/>
        </w:rPr>
      </w:pPr>
    </w:p>
    <w:p w14:paraId="0CDC0AD5" w14:textId="70983251" w:rsidR="00FF278B" w:rsidRDefault="00FF278B" w:rsidP="003A11FD">
      <w:pPr>
        <w:jc w:val="both"/>
        <w:rPr>
          <w:sz w:val="28"/>
          <w:szCs w:val="28"/>
        </w:rPr>
      </w:pPr>
    </w:p>
    <w:p w14:paraId="1D21393D" w14:textId="77777777" w:rsidR="00F13C65" w:rsidRDefault="00F13C65" w:rsidP="00AC08A5">
      <w:pPr>
        <w:widowControl w:val="0"/>
        <w:shd w:val="clear" w:color="auto" w:fill="FFFFFF"/>
        <w:tabs>
          <w:tab w:val="left" w:pos="7425"/>
        </w:tabs>
        <w:suppressAutoHyphens/>
        <w:autoSpaceDE w:val="0"/>
        <w:ind w:left="5954"/>
        <w:rPr>
          <w:b/>
          <w:bCs/>
          <w:color w:val="000000"/>
          <w:lang w:eastAsia="zh-CN"/>
        </w:rPr>
      </w:pPr>
    </w:p>
    <w:p w14:paraId="20877417" w14:textId="77777777" w:rsidR="00F13C65" w:rsidRDefault="00F13C65" w:rsidP="00AC08A5">
      <w:pPr>
        <w:widowControl w:val="0"/>
        <w:shd w:val="clear" w:color="auto" w:fill="FFFFFF"/>
        <w:tabs>
          <w:tab w:val="left" w:pos="7425"/>
        </w:tabs>
        <w:suppressAutoHyphens/>
        <w:autoSpaceDE w:val="0"/>
        <w:ind w:left="5954"/>
        <w:rPr>
          <w:b/>
          <w:bCs/>
          <w:color w:val="000000"/>
          <w:lang w:eastAsia="zh-CN"/>
        </w:rPr>
      </w:pPr>
    </w:p>
    <w:p w14:paraId="67C88E6A" w14:textId="77777777" w:rsidR="00B658E5" w:rsidRDefault="00B658E5" w:rsidP="00AC08A5">
      <w:pPr>
        <w:widowControl w:val="0"/>
        <w:shd w:val="clear" w:color="auto" w:fill="FFFFFF"/>
        <w:tabs>
          <w:tab w:val="left" w:pos="7425"/>
        </w:tabs>
        <w:suppressAutoHyphens/>
        <w:autoSpaceDE w:val="0"/>
        <w:ind w:left="5954"/>
        <w:rPr>
          <w:b/>
          <w:bCs/>
          <w:color w:val="000000"/>
          <w:lang w:eastAsia="zh-CN"/>
        </w:rPr>
      </w:pPr>
    </w:p>
    <w:p w14:paraId="1D08D973" w14:textId="77777777" w:rsidR="00B658E5" w:rsidRDefault="00B658E5" w:rsidP="00AC08A5">
      <w:pPr>
        <w:widowControl w:val="0"/>
        <w:shd w:val="clear" w:color="auto" w:fill="FFFFFF"/>
        <w:tabs>
          <w:tab w:val="left" w:pos="7425"/>
        </w:tabs>
        <w:suppressAutoHyphens/>
        <w:autoSpaceDE w:val="0"/>
        <w:ind w:left="5954"/>
        <w:rPr>
          <w:b/>
          <w:bCs/>
          <w:color w:val="000000"/>
          <w:lang w:eastAsia="zh-CN"/>
        </w:rPr>
      </w:pPr>
    </w:p>
    <w:p w14:paraId="21EB1F89" w14:textId="77777777" w:rsidR="00B658E5" w:rsidRDefault="00B658E5" w:rsidP="00AC08A5">
      <w:pPr>
        <w:widowControl w:val="0"/>
        <w:shd w:val="clear" w:color="auto" w:fill="FFFFFF"/>
        <w:tabs>
          <w:tab w:val="left" w:pos="7425"/>
        </w:tabs>
        <w:suppressAutoHyphens/>
        <w:autoSpaceDE w:val="0"/>
        <w:ind w:left="5954"/>
        <w:rPr>
          <w:b/>
          <w:bCs/>
          <w:color w:val="000000"/>
          <w:lang w:eastAsia="zh-CN"/>
        </w:rPr>
      </w:pPr>
    </w:p>
    <w:p w14:paraId="4270CE9F" w14:textId="77777777" w:rsidR="00B658E5" w:rsidRDefault="00B658E5" w:rsidP="00AC08A5">
      <w:pPr>
        <w:widowControl w:val="0"/>
        <w:shd w:val="clear" w:color="auto" w:fill="FFFFFF"/>
        <w:tabs>
          <w:tab w:val="left" w:pos="7425"/>
        </w:tabs>
        <w:suppressAutoHyphens/>
        <w:autoSpaceDE w:val="0"/>
        <w:ind w:left="5954"/>
        <w:rPr>
          <w:b/>
          <w:bCs/>
          <w:color w:val="000000"/>
          <w:lang w:eastAsia="zh-CN"/>
        </w:rPr>
      </w:pPr>
    </w:p>
    <w:p w14:paraId="0D0345AC" w14:textId="77777777" w:rsidR="00B658E5" w:rsidRDefault="00B658E5" w:rsidP="00AC08A5">
      <w:pPr>
        <w:widowControl w:val="0"/>
        <w:shd w:val="clear" w:color="auto" w:fill="FFFFFF"/>
        <w:tabs>
          <w:tab w:val="left" w:pos="7425"/>
        </w:tabs>
        <w:suppressAutoHyphens/>
        <w:autoSpaceDE w:val="0"/>
        <w:ind w:left="5954"/>
        <w:rPr>
          <w:b/>
          <w:bCs/>
          <w:color w:val="000000"/>
          <w:lang w:eastAsia="zh-CN"/>
        </w:rPr>
      </w:pPr>
    </w:p>
    <w:p w14:paraId="4D8F2F6A" w14:textId="77777777" w:rsidR="00B658E5" w:rsidRDefault="00B658E5" w:rsidP="00AC08A5">
      <w:pPr>
        <w:widowControl w:val="0"/>
        <w:shd w:val="clear" w:color="auto" w:fill="FFFFFF"/>
        <w:tabs>
          <w:tab w:val="left" w:pos="7425"/>
        </w:tabs>
        <w:suppressAutoHyphens/>
        <w:autoSpaceDE w:val="0"/>
        <w:ind w:left="5954"/>
        <w:rPr>
          <w:b/>
          <w:bCs/>
          <w:color w:val="000000"/>
          <w:lang w:eastAsia="zh-CN"/>
        </w:rPr>
      </w:pPr>
    </w:p>
    <w:p w14:paraId="64E7971F" w14:textId="77777777" w:rsidR="00B658E5" w:rsidRDefault="00B658E5" w:rsidP="00AC08A5">
      <w:pPr>
        <w:widowControl w:val="0"/>
        <w:shd w:val="clear" w:color="auto" w:fill="FFFFFF"/>
        <w:tabs>
          <w:tab w:val="left" w:pos="7425"/>
        </w:tabs>
        <w:suppressAutoHyphens/>
        <w:autoSpaceDE w:val="0"/>
        <w:ind w:left="5954"/>
        <w:rPr>
          <w:b/>
          <w:bCs/>
          <w:color w:val="000000"/>
          <w:lang w:eastAsia="zh-CN"/>
        </w:rPr>
      </w:pPr>
    </w:p>
    <w:p w14:paraId="6AFD366B" w14:textId="77777777" w:rsidR="00B658E5" w:rsidRDefault="00B658E5" w:rsidP="00AC08A5">
      <w:pPr>
        <w:widowControl w:val="0"/>
        <w:shd w:val="clear" w:color="auto" w:fill="FFFFFF"/>
        <w:tabs>
          <w:tab w:val="left" w:pos="7425"/>
        </w:tabs>
        <w:suppressAutoHyphens/>
        <w:autoSpaceDE w:val="0"/>
        <w:ind w:left="5954"/>
        <w:rPr>
          <w:b/>
          <w:bCs/>
          <w:color w:val="000000"/>
          <w:lang w:eastAsia="zh-CN"/>
        </w:rPr>
      </w:pPr>
    </w:p>
    <w:p w14:paraId="7EED1DAA" w14:textId="77777777" w:rsidR="00B658E5" w:rsidRDefault="00B658E5" w:rsidP="00AC08A5">
      <w:pPr>
        <w:widowControl w:val="0"/>
        <w:shd w:val="clear" w:color="auto" w:fill="FFFFFF"/>
        <w:tabs>
          <w:tab w:val="left" w:pos="7425"/>
        </w:tabs>
        <w:suppressAutoHyphens/>
        <w:autoSpaceDE w:val="0"/>
        <w:ind w:left="5954"/>
        <w:rPr>
          <w:b/>
          <w:bCs/>
          <w:color w:val="000000"/>
          <w:lang w:eastAsia="zh-CN"/>
        </w:rPr>
      </w:pPr>
    </w:p>
    <w:p w14:paraId="06BC544B" w14:textId="77777777" w:rsidR="00B658E5" w:rsidRDefault="00B658E5" w:rsidP="00AC08A5">
      <w:pPr>
        <w:widowControl w:val="0"/>
        <w:shd w:val="clear" w:color="auto" w:fill="FFFFFF"/>
        <w:tabs>
          <w:tab w:val="left" w:pos="7425"/>
        </w:tabs>
        <w:suppressAutoHyphens/>
        <w:autoSpaceDE w:val="0"/>
        <w:ind w:left="5954"/>
        <w:rPr>
          <w:b/>
          <w:bCs/>
          <w:color w:val="000000"/>
          <w:lang w:eastAsia="zh-CN"/>
        </w:rPr>
      </w:pPr>
    </w:p>
    <w:p w14:paraId="024838C5" w14:textId="77777777" w:rsidR="00B658E5" w:rsidRDefault="00B658E5" w:rsidP="00AC08A5">
      <w:pPr>
        <w:widowControl w:val="0"/>
        <w:shd w:val="clear" w:color="auto" w:fill="FFFFFF"/>
        <w:tabs>
          <w:tab w:val="left" w:pos="7425"/>
        </w:tabs>
        <w:suppressAutoHyphens/>
        <w:autoSpaceDE w:val="0"/>
        <w:ind w:left="5954"/>
        <w:rPr>
          <w:b/>
          <w:bCs/>
          <w:color w:val="000000"/>
          <w:lang w:eastAsia="zh-CN"/>
        </w:rPr>
      </w:pPr>
    </w:p>
    <w:p w14:paraId="1FB6B4E3" w14:textId="77777777" w:rsidR="00B658E5" w:rsidRDefault="00B658E5" w:rsidP="00AC08A5">
      <w:pPr>
        <w:widowControl w:val="0"/>
        <w:shd w:val="clear" w:color="auto" w:fill="FFFFFF"/>
        <w:tabs>
          <w:tab w:val="left" w:pos="7425"/>
        </w:tabs>
        <w:suppressAutoHyphens/>
        <w:autoSpaceDE w:val="0"/>
        <w:ind w:left="5954"/>
        <w:rPr>
          <w:b/>
          <w:bCs/>
          <w:color w:val="000000"/>
          <w:lang w:eastAsia="zh-CN"/>
        </w:rPr>
      </w:pPr>
    </w:p>
    <w:p w14:paraId="70E74F9C" w14:textId="77777777" w:rsidR="00F13C65" w:rsidRDefault="00F13C65" w:rsidP="00AC08A5">
      <w:pPr>
        <w:widowControl w:val="0"/>
        <w:shd w:val="clear" w:color="auto" w:fill="FFFFFF"/>
        <w:tabs>
          <w:tab w:val="left" w:pos="7425"/>
        </w:tabs>
        <w:suppressAutoHyphens/>
        <w:autoSpaceDE w:val="0"/>
        <w:ind w:left="5954"/>
        <w:rPr>
          <w:b/>
          <w:bCs/>
          <w:color w:val="000000"/>
          <w:lang w:eastAsia="zh-CN"/>
        </w:rPr>
      </w:pPr>
    </w:p>
    <w:p w14:paraId="3A1F43EA" w14:textId="77777777" w:rsidR="00F13C65" w:rsidRDefault="00F13C65" w:rsidP="00AC08A5">
      <w:pPr>
        <w:widowControl w:val="0"/>
        <w:shd w:val="clear" w:color="auto" w:fill="FFFFFF"/>
        <w:tabs>
          <w:tab w:val="left" w:pos="7425"/>
        </w:tabs>
        <w:suppressAutoHyphens/>
        <w:autoSpaceDE w:val="0"/>
        <w:ind w:left="5954"/>
        <w:rPr>
          <w:b/>
          <w:bCs/>
          <w:color w:val="000000"/>
          <w:lang w:eastAsia="zh-CN"/>
        </w:rPr>
      </w:pPr>
    </w:p>
    <w:p w14:paraId="3F7086A8" w14:textId="77777777" w:rsidR="00A03935" w:rsidRDefault="00A03935" w:rsidP="00AC08A5">
      <w:pPr>
        <w:widowControl w:val="0"/>
        <w:shd w:val="clear" w:color="auto" w:fill="FFFFFF"/>
        <w:tabs>
          <w:tab w:val="left" w:pos="7425"/>
        </w:tabs>
        <w:suppressAutoHyphens/>
        <w:autoSpaceDE w:val="0"/>
        <w:ind w:left="5954"/>
        <w:rPr>
          <w:b/>
          <w:bCs/>
          <w:color w:val="000000"/>
          <w:lang w:eastAsia="zh-CN"/>
        </w:rPr>
      </w:pPr>
    </w:p>
    <w:p w14:paraId="775AD581" w14:textId="77777777" w:rsidR="00A03935" w:rsidRDefault="00A03935" w:rsidP="00AC08A5">
      <w:pPr>
        <w:widowControl w:val="0"/>
        <w:shd w:val="clear" w:color="auto" w:fill="FFFFFF"/>
        <w:tabs>
          <w:tab w:val="left" w:pos="7425"/>
        </w:tabs>
        <w:suppressAutoHyphens/>
        <w:autoSpaceDE w:val="0"/>
        <w:ind w:left="5954"/>
        <w:rPr>
          <w:b/>
          <w:bCs/>
          <w:color w:val="000000"/>
          <w:lang w:eastAsia="zh-CN"/>
        </w:rPr>
      </w:pPr>
    </w:p>
    <w:p w14:paraId="6EDF8B4F" w14:textId="77777777" w:rsidR="00A03935" w:rsidRDefault="00A03935" w:rsidP="00AC08A5">
      <w:pPr>
        <w:widowControl w:val="0"/>
        <w:shd w:val="clear" w:color="auto" w:fill="FFFFFF"/>
        <w:tabs>
          <w:tab w:val="left" w:pos="7425"/>
        </w:tabs>
        <w:suppressAutoHyphens/>
        <w:autoSpaceDE w:val="0"/>
        <w:ind w:left="5954"/>
        <w:rPr>
          <w:b/>
          <w:bCs/>
          <w:color w:val="000000"/>
          <w:lang w:eastAsia="zh-CN"/>
        </w:rPr>
      </w:pPr>
    </w:p>
    <w:p w14:paraId="5C48F8FC" w14:textId="72BD9A90" w:rsidR="00AC08A5" w:rsidRPr="00A03935" w:rsidRDefault="00AC08A5" w:rsidP="00A03935">
      <w:pPr>
        <w:widowControl w:val="0"/>
        <w:shd w:val="clear" w:color="auto" w:fill="FFFFFF"/>
        <w:tabs>
          <w:tab w:val="left" w:pos="7425"/>
        </w:tabs>
        <w:suppressAutoHyphens/>
        <w:autoSpaceDE w:val="0"/>
        <w:ind w:left="6521"/>
        <w:rPr>
          <w:b/>
          <w:bCs/>
          <w:color w:val="000000"/>
          <w:sz w:val="16"/>
          <w:szCs w:val="16"/>
          <w:lang w:eastAsia="zh-CN"/>
        </w:rPr>
      </w:pPr>
      <w:r w:rsidRPr="00A03935">
        <w:rPr>
          <w:b/>
          <w:bCs/>
          <w:color w:val="000000"/>
          <w:sz w:val="16"/>
          <w:szCs w:val="16"/>
          <w:lang w:eastAsia="zh-CN"/>
        </w:rPr>
        <w:lastRenderedPageBreak/>
        <w:t>УТВЕРЖДЕН:</w:t>
      </w:r>
    </w:p>
    <w:p w14:paraId="7684C677" w14:textId="77777777" w:rsidR="00AC08A5" w:rsidRPr="00A03935" w:rsidRDefault="00AC08A5" w:rsidP="00A03935">
      <w:pPr>
        <w:widowControl w:val="0"/>
        <w:shd w:val="clear" w:color="auto" w:fill="FFFFFF"/>
        <w:tabs>
          <w:tab w:val="left" w:pos="7425"/>
        </w:tabs>
        <w:suppressAutoHyphens/>
        <w:autoSpaceDE w:val="0"/>
        <w:ind w:left="6521"/>
        <w:rPr>
          <w:bCs/>
          <w:color w:val="000000"/>
          <w:sz w:val="16"/>
          <w:szCs w:val="16"/>
          <w:lang w:eastAsia="zh-CN"/>
        </w:rPr>
      </w:pPr>
      <w:r w:rsidRPr="00A03935">
        <w:rPr>
          <w:bCs/>
          <w:color w:val="000000"/>
          <w:sz w:val="16"/>
          <w:szCs w:val="16"/>
          <w:lang w:eastAsia="zh-CN"/>
        </w:rPr>
        <w:t>Постановлением главы администрации Анучинского муниципального района</w:t>
      </w:r>
    </w:p>
    <w:p w14:paraId="58845DD3" w14:textId="41EEC834" w:rsidR="00AC08A5" w:rsidRPr="00A03935" w:rsidRDefault="00AC08A5" w:rsidP="00A03935">
      <w:pPr>
        <w:widowControl w:val="0"/>
        <w:shd w:val="clear" w:color="auto" w:fill="FFFFFF"/>
        <w:tabs>
          <w:tab w:val="left" w:pos="7425"/>
        </w:tabs>
        <w:suppressAutoHyphens/>
        <w:autoSpaceDE w:val="0"/>
        <w:ind w:left="6521"/>
        <w:rPr>
          <w:bCs/>
          <w:color w:val="000000"/>
          <w:sz w:val="16"/>
          <w:szCs w:val="16"/>
          <w:lang w:eastAsia="zh-CN"/>
        </w:rPr>
      </w:pPr>
      <w:r w:rsidRPr="00A03935">
        <w:rPr>
          <w:bCs/>
          <w:color w:val="000000"/>
          <w:sz w:val="16"/>
          <w:szCs w:val="16"/>
          <w:lang w:eastAsia="zh-CN"/>
        </w:rPr>
        <w:t xml:space="preserve">от «31» января 2019г. № 796, </w:t>
      </w:r>
      <w:bookmarkStart w:id="2" w:name="_Hlk217037218"/>
      <w:r w:rsidRPr="00A03935">
        <w:rPr>
          <w:bCs/>
          <w:color w:val="000000"/>
          <w:sz w:val="16"/>
          <w:szCs w:val="16"/>
          <w:lang w:eastAsia="zh-CN"/>
        </w:rPr>
        <w:t>(измен. от 03.02.2025г. № 107</w:t>
      </w:r>
      <w:bookmarkEnd w:id="2"/>
      <w:r w:rsidR="009D6C51">
        <w:rPr>
          <w:bCs/>
          <w:color w:val="000000"/>
          <w:sz w:val="16"/>
          <w:szCs w:val="16"/>
          <w:lang w:eastAsia="zh-CN"/>
        </w:rPr>
        <w:t>, 03.03.2026 №201</w:t>
      </w:r>
      <w:bookmarkStart w:id="3" w:name="_GoBack"/>
      <w:bookmarkEnd w:id="3"/>
      <w:r w:rsidR="00B658E5" w:rsidRPr="00A03935">
        <w:rPr>
          <w:bCs/>
          <w:color w:val="000000"/>
          <w:sz w:val="16"/>
          <w:szCs w:val="16"/>
          <w:lang w:eastAsia="zh-CN"/>
        </w:rPr>
        <w:t>)</w:t>
      </w:r>
    </w:p>
    <w:p w14:paraId="69104C81" w14:textId="77777777" w:rsidR="00AC08A5" w:rsidRPr="00AC08A5" w:rsidRDefault="00AC08A5" w:rsidP="00AC08A5">
      <w:pPr>
        <w:widowControl w:val="0"/>
        <w:shd w:val="clear" w:color="auto" w:fill="FFFFFF"/>
        <w:tabs>
          <w:tab w:val="left" w:pos="7425"/>
        </w:tabs>
        <w:suppressAutoHyphens/>
        <w:autoSpaceDE w:val="0"/>
        <w:ind w:left="5954"/>
        <w:rPr>
          <w:b/>
          <w:spacing w:val="-1"/>
          <w:sz w:val="26"/>
          <w:szCs w:val="26"/>
          <w:lang w:eastAsia="zh-CN"/>
        </w:rPr>
      </w:pPr>
    </w:p>
    <w:p w14:paraId="3153DD70" w14:textId="77777777" w:rsidR="00AC08A5" w:rsidRPr="00AC08A5" w:rsidRDefault="00AC08A5" w:rsidP="00AC08A5">
      <w:pPr>
        <w:widowControl w:val="0"/>
        <w:suppressAutoHyphens/>
        <w:autoSpaceDE w:val="0"/>
        <w:jc w:val="center"/>
        <w:rPr>
          <w:b/>
          <w:spacing w:val="-1"/>
          <w:sz w:val="26"/>
          <w:szCs w:val="26"/>
          <w:lang w:eastAsia="zh-CN"/>
        </w:rPr>
      </w:pPr>
    </w:p>
    <w:p w14:paraId="7962CCBA" w14:textId="77777777" w:rsidR="00AC08A5" w:rsidRPr="00AC08A5" w:rsidRDefault="00AC08A5" w:rsidP="00AC08A5">
      <w:pPr>
        <w:widowControl w:val="0"/>
        <w:suppressAutoHyphens/>
        <w:autoSpaceDE w:val="0"/>
        <w:jc w:val="center"/>
        <w:rPr>
          <w:b/>
          <w:spacing w:val="-1"/>
          <w:sz w:val="24"/>
          <w:szCs w:val="24"/>
          <w:lang w:eastAsia="zh-CN"/>
        </w:rPr>
      </w:pPr>
      <w:r w:rsidRPr="00AC08A5">
        <w:rPr>
          <w:b/>
          <w:spacing w:val="-1"/>
          <w:sz w:val="24"/>
          <w:szCs w:val="24"/>
          <w:lang w:eastAsia="zh-CN"/>
        </w:rPr>
        <w:t>ПОРЯДОК</w:t>
      </w:r>
    </w:p>
    <w:p w14:paraId="5E5500DE" w14:textId="77777777" w:rsidR="00AC08A5" w:rsidRPr="00AC08A5" w:rsidRDefault="00AC08A5" w:rsidP="00AC08A5">
      <w:pPr>
        <w:widowControl w:val="0"/>
        <w:suppressAutoHyphens/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4"/>
          <w:szCs w:val="24"/>
          <w:lang w:eastAsia="zh-CN"/>
        </w:rPr>
      </w:pPr>
      <w:r w:rsidRPr="00AC08A5">
        <w:rPr>
          <w:b/>
          <w:bCs/>
          <w:sz w:val="24"/>
          <w:szCs w:val="24"/>
          <w:lang w:eastAsia="zh-CN"/>
        </w:rPr>
        <w:t xml:space="preserve">включения дворовых территорий многоквартирных домов </w:t>
      </w:r>
      <w:r w:rsidRPr="00AC08A5">
        <w:rPr>
          <w:b/>
          <w:spacing w:val="-1"/>
          <w:sz w:val="24"/>
          <w:szCs w:val="24"/>
          <w:lang w:eastAsia="zh-CN"/>
        </w:rPr>
        <w:t>в подпрограмму «</w:t>
      </w:r>
      <w:r w:rsidRPr="00AC08A5">
        <w:rPr>
          <w:b/>
          <w:sz w:val="24"/>
          <w:szCs w:val="24"/>
          <w:lang w:eastAsia="zh-CN"/>
        </w:rPr>
        <w:t xml:space="preserve">Благоустройство территорий Анучинского муниципального округа» </w:t>
      </w:r>
      <w:r w:rsidRPr="00AC08A5">
        <w:rPr>
          <w:b/>
          <w:spacing w:val="-1"/>
          <w:sz w:val="24"/>
          <w:szCs w:val="24"/>
          <w:lang w:eastAsia="zh-CN"/>
        </w:rPr>
        <w:t xml:space="preserve">муниципальной программы </w:t>
      </w:r>
      <w:r w:rsidRPr="00AC08A5">
        <w:rPr>
          <w:b/>
          <w:sz w:val="24"/>
          <w:szCs w:val="24"/>
          <w:lang w:eastAsia="zh-CN"/>
        </w:rPr>
        <w:t>«</w:t>
      </w:r>
      <w:r w:rsidRPr="00AC08A5">
        <w:rPr>
          <w:rFonts w:eastAsiaTheme="minorHAnsi"/>
          <w:b/>
          <w:sz w:val="24"/>
          <w:szCs w:val="24"/>
          <w:lang w:eastAsia="zh-CN"/>
        </w:rPr>
        <w:t>Формирование современной</w:t>
      </w:r>
    </w:p>
    <w:p w14:paraId="7E0F23E1" w14:textId="77777777" w:rsidR="00AC08A5" w:rsidRPr="00AC08A5" w:rsidRDefault="00AC08A5" w:rsidP="00AC08A5">
      <w:pPr>
        <w:widowControl w:val="0"/>
        <w:suppressAutoHyphens/>
        <w:autoSpaceDE w:val="0"/>
        <w:autoSpaceDN w:val="0"/>
        <w:adjustRightInd w:val="0"/>
        <w:ind w:firstLine="709"/>
        <w:jc w:val="center"/>
        <w:rPr>
          <w:b/>
          <w:sz w:val="24"/>
          <w:szCs w:val="24"/>
          <w:lang w:eastAsia="zh-CN"/>
        </w:rPr>
      </w:pPr>
      <w:r w:rsidRPr="00AC08A5">
        <w:rPr>
          <w:rFonts w:eastAsiaTheme="minorHAnsi"/>
          <w:b/>
          <w:sz w:val="24"/>
          <w:szCs w:val="24"/>
          <w:lang w:eastAsia="zh-CN"/>
        </w:rPr>
        <w:t xml:space="preserve">городской среды </w:t>
      </w:r>
      <w:r w:rsidRPr="00AC08A5">
        <w:rPr>
          <w:b/>
          <w:sz w:val="24"/>
          <w:szCs w:val="24"/>
          <w:lang w:eastAsia="zh-CN"/>
        </w:rPr>
        <w:t>населенных пунктов на территории</w:t>
      </w:r>
    </w:p>
    <w:p w14:paraId="25E069C6" w14:textId="77777777" w:rsidR="00AC08A5" w:rsidRPr="00AC08A5" w:rsidRDefault="00AC08A5" w:rsidP="00AC08A5">
      <w:pPr>
        <w:widowControl w:val="0"/>
        <w:suppressAutoHyphens/>
        <w:autoSpaceDE w:val="0"/>
        <w:autoSpaceDN w:val="0"/>
        <w:adjustRightInd w:val="0"/>
        <w:ind w:firstLine="709"/>
        <w:jc w:val="center"/>
        <w:rPr>
          <w:b/>
          <w:sz w:val="24"/>
          <w:szCs w:val="24"/>
          <w:lang w:eastAsia="zh-CN"/>
        </w:rPr>
      </w:pPr>
      <w:r w:rsidRPr="00AC08A5">
        <w:rPr>
          <w:b/>
          <w:sz w:val="24"/>
          <w:szCs w:val="24"/>
          <w:lang w:eastAsia="zh-CN"/>
        </w:rPr>
        <w:t>Анучинского муниципального округа» на 2025-2029 годы</w:t>
      </w:r>
    </w:p>
    <w:p w14:paraId="2D468E4C" w14:textId="77777777" w:rsidR="00AC08A5" w:rsidRPr="00AC08A5" w:rsidRDefault="00AC08A5" w:rsidP="00AC08A5">
      <w:pPr>
        <w:widowControl w:val="0"/>
        <w:tabs>
          <w:tab w:val="left" w:pos="8041"/>
        </w:tabs>
        <w:suppressAutoHyphens/>
        <w:autoSpaceDE w:val="0"/>
        <w:ind w:firstLine="709"/>
        <w:jc w:val="center"/>
        <w:rPr>
          <w:spacing w:val="-1"/>
          <w:sz w:val="24"/>
          <w:szCs w:val="24"/>
          <w:lang w:eastAsia="zh-CN"/>
        </w:rPr>
      </w:pPr>
    </w:p>
    <w:p w14:paraId="06CDCA63" w14:textId="77777777" w:rsidR="00AC08A5" w:rsidRPr="00AC08A5" w:rsidRDefault="00AC08A5" w:rsidP="00AC08A5">
      <w:pPr>
        <w:widowControl w:val="0"/>
        <w:tabs>
          <w:tab w:val="left" w:pos="8041"/>
        </w:tabs>
        <w:suppressAutoHyphens/>
        <w:autoSpaceDE w:val="0"/>
        <w:ind w:firstLine="709"/>
        <w:jc w:val="center"/>
        <w:rPr>
          <w:spacing w:val="-1"/>
          <w:sz w:val="24"/>
          <w:szCs w:val="24"/>
          <w:lang w:eastAsia="zh-CN"/>
        </w:rPr>
      </w:pPr>
    </w:p>
    <w:p w14:paraId="1FD9E41A" w14:textId="77777777" w:rsidR="00AC08A5" w:rsidRPr="00AC08A5" w:rsidRDefault="00AC08A5" w:rsidP="00AC08A5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pacing w:val="-1"/>
          <w:sz w:val="24"/>
          <w:szCs w:val="24"/>
          <w:lang w:eastAsia="zh-CN"/>
        </w:rPr>
      </w:pPr>
      <w:r w:rsidRPr="00AC08A5">
        <w:rPr>
          <w:spacing w:val="-1"/>
          <w:sz w:val="24"/>
          <w:szCs w:val="24"/>
          <w:lang w:eastAsia="zh-CN"/>
        </w:rPr>
        <w:t>1. Настоящий Порядок включения дворовых территорий многоквартирных домов (далее – порядок) в подпрограмму «</w:t>
      </w:r>
      <w:r w:rsidRPr="00AC08A5">
        <w:rPr>
          <w:sz w:val="24"/>
          <w:szCs w:val="24"/>
          <w:lang w:eastAsia="zh-CN"/>
        </w:rPr>
        <w:t xml:space="preserve">Благоустройство территорий Анучинского муниципального округа» </w:t>
      </w:r>
      <w:r w:rsidRPr="00AC08A5">
        <w:rPr>
          <w:spacing w:val="-1"/>
          <w:sz w:val="24"/>
          <w:szCs w:val="24"/>
          <w:lang w:eastAsia="zh-CN"/>
        </w:rPr>
        <w:t xml:space="preserve">муниципальной программы </w:t>
      </w:r>
      <w:r w:rsidRPr="00AC08A5">
        <w:rPr>
          <w:sz w:val="24"/>
          <w:szCs w:val="24"/>
          <w:lang w:eastAsia="zh-CN"/>
        </w:rPr>
        <w:t>«</w:t>
      </w:r>
      <w:r w:rsidRPr="00AC08A5">
        <w:rPr>
          <w:rFonts w:eastAsiaTheme="minorHAnsi"/>
          <w:sz w:val="24"/>
          <w:szCs w:val="24"/>
          <w:lang w:eastAsia="zh-CN"/>
        </w:rPr>
        <w:t xml:space="preserve">Формирование современной городской среды </w:t>
      </w:r>
      <w:r w:rsidRPr="00AC08A5">
        <w:rPr>
          <w:sz w:val="24"/>
          <w:szCs w:val="24"/>
          <w:lang w:eastAsia="zh-CN"/>
        </w:rPr>
        <w:t>населенных пунктов на территории Анучинского муниципального округа» на 2025-2029 годы</w:t>
      </w:r>
      <w:r w:rsidRPr="00AC08A5">
        <w:rPr>
          <w:spacing w:val="-1"/>
          <w:sz w:val="24"/>
          <w:szCs w:val="24"/>
          <w:lang w:eastAsia="zh-CN"/>
        </w:rPr>
        <w:t xml:space="preserve"> (далее – Подпрограмма), разработан в целях ее реализации, определяет условия и критерии отбора дворовых территорий многоквартирных домов для включения их в Подпрограмму.</w:t>
      </w:r>
    </w:p>
    <w:p w14:paraId="05106C67" w14:textId="77777777" w:rsidR="00AC08A5" w:rsidRPr="00AC08A5" w:rsidRDefault="00AC08A5" w:rsidP="00AC08A5">
      <w:pPr>
        <w:autoSpaceDN w:val="0"/>
        <w:ind w:firstLine="709"/>
        <w:jc w:val="both"/>
        <w:rPr>
          <w:sz w:val="24"/>
          <w:szCs w:val="24"/>
        </w:rPr>
      </w:pPr>
      <w:r w:rsidRPr="00AC08A5">
        <w:rPr>
          <w:sz w:val="24"/>
          <w:szCs w:val="24"/>
        </w:rPr>
        <w:t xml:space="preserve">2. Основные понятия, используемые в настоящем Порядке: </w:t>
      </w:r>
    </w:p>
    <w:p w14:paraId="621B4C4F" w14:textId="77777777" w:rsidR="00AC08A5" w:rsidRPr="00AC08A5" w:rsidRDefault="00AC08A5" w:rsidP="00AC08A5">
      <w:pPr>
        <w:autoSpaceDN w:val="0"/>
        <w:ind w:firstLine="709"/>
        <w:jc w:val="both"/>
        <w:rPr>
          <w:sz w:val="24"/>
          <w:szCs w:val="24"/>
        </w:rPr>
      </w:pPr>
      <w:r w:rsidRPr="00AC08A5">
        <w:rPr>
          <w:sz w:val="24"/>
          <w:szCs w:val="24"/>
        </w:rPr>
        <w:t>1) заявка – заявка на участие в отборе дворовых территорий многоквартирных домов (далее – МКД) для формирования адресного перечня включения дворовых территорий в Подпрограмму (Приложение № 1 к настоящему Порядку);</w:t>
      </w:r>
    </w:p>
    <w:p w14:paraId="4C4B68F0" w14:textId="77777777" w:rsidR="00AC08A5" w:rsidRPr="00AC08A5" w:rsidRDefault="00AC08A5" w:rsidP="00AC08A5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AC08A5">
        <w:rPr>
          <w:sz w:val="24"/>
          <w:szCs w:val="24"/>
        </w:rPr>
        <w:t>2) дизайн-проект - текстовое и визуальное описание проекта благоустройства, в том числе перечень (в том числе визуализированный) элементов благоустройства, предполагаемых к размещению на соответствующей дворовой территории МКД;</w:t>
      </w:r>
    </w:p>
    <w:p w14:paraId="04058ACB" w14:textId="77777777" w:rsidR="00AC08A5" w:rsidRPr="00AC08A5" w:rsidRDefault="00AC08A5" w:rsidP="00AC08A5">
      <w:pPr>
        <w:widowControl w:val="0"/>
        <w:suppressAutoHyphens/>
        <w:autoSpaceDE w:val="0"/>
        <w:ind w:firstLine="709"/>
        <w:jc w:val="both"/>
        <w:rPr>
          <w:color w:val="000000"/>
          <w:sz w:val="24"/>
          <w:szCs w:val="24"/>
        </w:rPr>
      </w:pPr>
      <w:r w:rsidRPr="00AC08A5">
        <w:rPr>
          <w:color w:val="000000"/>
          <w:sz w:val="24"/>
          <w:szCs w:val="24"/>
        </w:rPr>
        <w:t>3) уполномоченное лицо – физическое или юридическое лицо, уполномоченное общим собранием собственников помещений в многоквартирном доме для подачи заявки на участие в отборе дворовых территорий МКД, согласования дизайн-проекта, осуществления контроля за ходом проведения, а также приемки выполненных работ;</w:t>
      </w:r>
    </w:p>
    <w:p w14:paraId="63AA4BC9" w14:textId="77777777" w:rsidR="00AC08A5" w:rsidRPr="00AC08A5" w:rsidRDefault="00AC08A5" w:rsidP="00AC08A5">
      <w:pPr>
        <w:widowControl w:val="0"/>
        <w:suppressAutoHyphens/>
        <w:autoSpaceDE w:val="0"/>
        <w:ind w:firstLine="709"/>
        <w:jc w:val="both"/>
        <w:rPr>
          <w:color w:val="000000"/>
          <w:sz w:val="24"/>
          <w:szCs w:val="24"/>
        </w:rPr>
      </w:pPr>
      <w:r w:rsidRPr="00AC08A5">
        <w:rPr>
          <w:sz w:val="24"/>
          <w:szCs w:val="24"/>
          <w:lang w:eastAsia="zh-CN"/>
        </w:rPr>
        <w:t>4) объекты внешнего благоустройства – внутренние дороги, малые архитектурные формы, асфальтированные дорожки, внешнее освещение территории, детские площадки, спортивные площадки;</w:t>
      </w:r>
    </w:p>
    <w:p w14:paraId="172A4726" w14:textId="77777777" w:rsidR="00AC08A5" w:rsidRPr="00AC08A5" w:rsidRDefault="00AC08A5" w:rsidP="00AC08A5">
      <w:pPr>
        <w:widowControl w:val="0"/>
        <w:suppressAutoHyphens/>
        <w:autoSpaceDE w:val="0"/>
        <w:ind w:firstLine="709"/>
        <w:jc w:val="both"/>
        <w:rPr>
          <w:sz w:val="24"/>
          <w:szCs w:val="24"/>
          <w:lang w:eastAsia="zh-CN"/>
        </w:rPr>
      </w:pPr>
      <w:r w:rsidRPr="00AC08A5">
        <w:rPr>
          <w:color w:val="000000"/>
          <w:sz w:val="24"/>
          <w:szCs w:val="24"/>
        </w:rPr>
        <w:t xml:space="preserve">5) схема благоустройства дворовой территории - </w:t>
      </w:r>
      <w:r w:rsidRPr="00AC08A5">
        <w:rPr>
          <w:sz w:val="24"/>
          <w:szCs w:val="24"/>
          <w:lang w:eastAsia="zh-CN"/>
        </w:rPr>
        <w:t>планируемые объекты и характеристики благоустройства (твердое покрытие, парковочные места, освещение, игровое оборудование для детей, детские и спортивные площадки, необходимость демонтажа существующей детской и спортивной площадок, озеленение, планируемые мероприятия по обрезке и удалению деревьев, по устройству площадки для сбора отходов) с размещением их на схеме земельного участка территории с привязкой к местоположению МКД и с указанием размеров и границ.</w:t>
      </w:r>
    </w:p>
    <w:p w14:paraId="4BF82A36" w14:textId="77777777" w:rsidR="00AC08A5" w:rsidRPr="00AC08A5" w:rsidRDefault="00AC08A5" w:rsidP="00AC08A5">
      <w:pPr>
        <w:autoSpaceDN w:val="0"/>
        <w:ind w:firstLine="709"/>
        <w:jc w:val="both"/>
        <w:rPr>
          <w:sz w:val="24"/>
          <w:szCs w:val="24"/>
        </w:rPr>
      </w:pPr>
      <w:r w:rsidRPr="00AC08A5">
        <w:rPr>
          <w:sz w:val="24"/>
          <w:szCs w:val="24"/>
        </w:rPr>
        <w:t>3. Перечень работ по благоустройству дворовых территорий МКД:</w:t>
      </w:r>
    </w:p>
    <w:p w14:paraId="0A78364F" w14:textId="77777777" w:rsidR="00AC08A5" w:rsidRPr="00AC08A5" w:rsidRDefault="00AC08A5" w:rsidP="00AC08A5">
      <w:pPr>
        <w:autoSpaceDN w:val="0"/>
        <w:ind w:firstLine="709"/>
        <w:jc w:val="both"/>
        <w:rPr>
          <w:sz w:val="24"/>
          <w:szCs w:val="24"/>
        </w:rPr>
      </w:pPr>
      <w:r w:rsidRPr="00AC08A5">
        <w:rPr>
          <w:sz w:val="24"/>
          <w:szCs w:val="24"/>
        </w:rPr>
        <w:t>3.1. ремонт внутридворовых проездов (асфальтирование), тротуаров, лестниц;</w:t>
      </w:r>
    </w:p>
    <w:p w14:paraId="40C81C43" w14:textId="77777777" w:rsidR="00AC08A5" w:rsidRPr="00AC08A5" w:rsidRDefault="00AC08A5" w:rsidP="00AC08A5">
      <w:pPr>
        <w:autoSpaceDN w:val="0"/>
        <w:ind w:firstLine="709"/>
        <w:jc w:val="both"/>
        <w:rPr>
          <w:sz w:val="24"/>
          <w:szCs w:val="24"/>
        </w:rPr>
      </w:pPr>
      <w:r w:rsidRPr="00AC08A5">
        <w:rPr>
          <w:sz w:val="24"/>
          <w:szCs w:val="24"/>
        </w:rPr>
        <w:t>3.2. установка детской площадки;</w:t>
      </w:r>
    </w:p>
    <w:p w14:paraId="57F10C95" w14:textId="77777777" w:rsidR="00AC08A5" w:rsidRPr="00AC08A5" w:rsidRDefault="00AC08A5" w:rsidP="00AC08A5">
      <w:pPr>
        <w:autoSpaceDN w:val="0"/>
        <w:ind w:firstLine="709"/>
        <w:jc w:val="both"/>
        <w:rPr>
          <w:sz w:val="24"/>
          <w:szCs w:val="24"/>
        </w:rPr>
      </w:pPr>
      <w:r w:rsidRPr="00AC08A5">
        <w:rPr>
          <w:sz w:val="24"/>
          <w:szCs w:val="24"/>
        </w:rPr>
        <w:t>3.3. установка спортивной площадки;</w:t>
      </w:r>
    </w:p>
    <w:p w14:paraId="557C8C97" w14:textId="77777777" w:rsidR="00AC08A5" w:rsidRPr="00AC08A5" w:rsidRDefault="00AC08A5" w:rsidP="00AC08A5">
      <w:pPr>
        <w:autoSpaceDN w:val="0"/>
        <w:ind w:firstLine="709"/>
        <w:jc w:val="both"/>
        <w:rPr>
          <w:sz w:val="24"/>
          <w:szCs w:val="24"/>
        </w:rPr>
      </w:pPr>
      <w:r w:rsidRPr="00AC08A5">
        <w:rPr>
          <w:sz w:val="24"/>
          <w:szCs w:val="24"/>
        </w:rPr>
        <w:t>3.4. обеспечение освещения территорий;</w:t>
      </w:r>
    </w:p>
    <w:p w14:paraId="262A5C3E" w14:textId="77777777" w:rsidR="00AC08A5" w:rsidRPr="00AC08A5" w:rsidRDefault="00AC08A5" w:rsidP="00AC08A5">
      <w:pPr>
        <w:autoSpaceDN w:val="0"/>
        <w:ind w:firstLine="709"/>
        <w:jc w:val="both"/>
        <w:rPr>
          <w:sz w:val="24"/>
          <w:szCs w:val="24"/>
        </w:rPr>
      </w:pPr>
      <w:r w:rsidRPr="00AC08A5">
        <w:rPr>
          <w:sz w:val="24"/>
          <w:szCs w:val="24"/>
        </w:rPr>
        <w:t>3.5. установка урн для мусора, скамеек.</w:t>
      </w:r>
    </w:p>
    <w:p w14:paraId="422172C4" w14:textId="77777777" w:rsidR="00AC08A5" w:rsidRPr="00AC08A5" w:rsidRDefault="00AC08A5" w:rsidP="00AC08A5">
      <w:pPr>
        <w:autoSpaceDN w:val="0"/>
        <w:ind w:firstLine="709"/>
        <w:jc w:val="both"/>
        <w:rPr>
          <w:sz w:val="24"/>
          <w:szCs w:val="24"/>
          <w:lang w:eastAsia="zh-CN"/>
        </w:rPr>
      </w:pPr>
      <w:r w:rsidRPr="00AC08A5">
        <w:rPr>
          <w:sz w:val="24"/>
          <w:szCs w:val="24"/>
        </w:rPr>
        <w:t>Собственники вправе выбрать только один вид благоустройства дворовой территории, указанный в пункте 3 настоящего Порядка.</w:t>
      </w:r>
    </w:p>
    <w:p w14:paraId="183CA48B" w14:textId="77777777" w:rsidR="00AC08A5" w:rsidRPr="00AC08A5" w:rsidRDefault="00AC08A5" w:rsidP="00AC08A5">
      <w:pPr>
        <w:autoSpaceDN w:val="0"/>
        <w:ind w:firstLine="709"/>
        <w:jc w:val="both"/>
        <w:rPr>
          <w:sz w:val="24"/>
          <w:szCs w:val="24"/>
        </w:rPr>
      </w:pPr>
      <w:r w:rsidRPr="00AC08A5">
        <w:rPr>
          <w:sz w:val="24"/>
          <w:szCs w:val="24"/>
        </w:rPr>
        <w:t>4. Для участия в отборе дворовых территорий МКД собственники помещений МКД должны выполнить следующие условия, собственниками помещений в МКД, на их общем собрании, проведенном в соответствии с требованиями Жилищного Кодекса Российской Федерации, приняты следующие решения:</w:t>
      </w:r>
    </w:p>
    <w:p w14:paraId="69812C14" w14:textId="77777777" w:rsidR="00AC08A5" w:rsidRPr="00AC08A5" w:rsidRDefault="00AC08A5" w:rsidP="00AC08A5">
      <w:pPr>
        <w:autoSpaceDN w:val="0"/>
        <w:ind w:firstLine="709"/>
        <w:jc w:val="both"/>
        <w:rPr>
          <w:sz w:val="24"/>
          <w:szCs w:val="24"/>
        </w:rPr>
      </w:pPr>
      <w:r w:rsidRPr="00AC08A5">
        <w:rPr>
          <w:sz w:val="24"/>
          <w:szCs w:val="24"/>
        </w:rPr>
        <w:lastRenderedPageBreak/>
        <w:t>- о направлении заявки в администрацию Анучинского муниципального округа для участия в Подпрограмме;</w:t>
      </w:r>
    </w:p>
    <w:p w14:paraId="1B84F554" w14:textId="77777777" w:rsidR="00AC08A5" w:rsidRPr="00AC08A5" w:rsidRDefault="00AC08A5" w:rsidP="00AC08A5">
      <w:pPr>
        <w:autoSpaceDN w:val="0"/>
        <w:ind w:firstLine="709"/>
        <w:jc w:val="both"/>
        <w:rPr>
          <w:sz w:val="24"/>
          <w:szCs w:val="24"/>
        </w:rPr>
      </w:pPr>
      <w:r w:rsidRPr="00AC08A5">
        <w:rPr>
          <w:sz w:val="24"/>
          <w:szCs w:val="24"/>
        </w:rPr>
        <w:t>- об утверждении схемы благоустройства дворовой территории МКД;</w:t>
      </w:r>
    </w:p>
    <w:p w14:paraId="56C446DF" w14:textId="77777777" w:rsidR="00AC08A5" w:rsidRPr="00AC08A5" w:rsidRDefault="00AC08A5" w:rsidP="00AC08A5">
      <w:pPr>
        <w:suppressAutoHyphens/>
        <w:autoSpaceDN w:val="0"/>
        <w:ind w:firstLine="708"/>
        <w:jc w:val="both"/>
        <w:rPr>
          <w:sz w:val="24"/>
          <w:szCs w:val="24"/>
        </w:rPr>
      </w:pPr>
      <w:r w:rsidRPr="00AC08A5">
        <w:rPr>
          <w:sz w:val="24"/>
          <w:szCs w:val="24"/>
        </w:rPr>
        <w:t>- о включении в перечень общего имущества МКД объектов внешнего благоустройства, выполненных в рамках мероприятий по благоустройству дворовой территории МКД (далее – объекты благоустройства);</w:t>
      </w:r>
    </w:p>
    <w:p w14:paraId="42DFAB0F" w14:textId="77777777" w:rsidR="00AC08A5" w:rsidRPr="00AC08A5" w:rsidRDefault="00AC08A5" w:rsidP="00AC08A5">
      <w:pPr>
        <w:autoSpaceDN w:val="0"/>
        <w:ind w:firstLine="709"/>
        <w:jc w:val="both"/>
        <w:rPr>
          <w:sz w:val="24"/>
          <w:szCs w:val="24"/>
        </w:rPr>
      </w:pPr>
      <w:r w:rsidRPr="00AC08A5">
        <w:rPr>
          <w:sz w:val="24"/>
          <w:szCs w:val="24"/>
        </w:rPr>
        <w:t>- о принятии решения о содержании за счет средств собственников помещений в МКД объектов внешнего благоустройства;</w:t>
      </w:r>
    </w:p>
    <w:p w14:paraId="19B23452" w14:textId="77777777" w:rsidR="00AC08A5" w:rsidRPr="00AC08A5" w:rsidRDefault="00AC08A5" w:rsidP="00AC08A5">
      <w:pPr>
        <w:tabs>
          <w:tab w:val="left" w:pos="0"/>
        </w:tabs>
        <w:autoSpaceDN w:val="0"/>
        <w:adjustRightInd w:val="0"/>
        <w:ind w:left="-142" w:firstLine="862"/>
        <w:jc w:val="both"/>
        <w:rPr>
          <w:sz w:val="24"/>
          <w:szCs w:val="24"/>
        </w:rPr>
      </w:pPr>
      <w:r w:rsidRPr="00AC08A5">
        <w:rPr>
          <w:sz w:val="24"/>
          <w:szCs w:val="24"/>
        </w:rPr>
        <w:t>- о выборе представителя, уполномоченного на представление предложений, согласование дизайн-проекта благоустройства дворовой территории МКД, а также на участие в контроле за выполнением работ по благоустройству дворовой территории МКД, в том числе промежуточном, и их приемке.</w:t>
      </w:r>
    </w:p>
    <w:p w14:paraId="648DE768" w14:textId="77777777" w:rsidR="00AC08A5" w:rsidRPr="00AC08A5" w:rsidRDefault="00AC08A5" w:rsidP="00AC08A5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AC08A5">
        <w:rPr>
          <w:sz w:val="24"/>
          <w:szCs w:val="24"/>
        </w:rPr>
        <w:t>Указанные решения принимаются не менее двух третей голосов от общего числа голосов собственников помещений в многоквартирном доме и оформляются протоколом.</w:t>
      </w:r>
    </w:p>
    <w:p w14:paraId="32F374C5" w14:textId="77777777" w:rsidR="00AC08A5" w:rsidRPr="00AC08A5" w:rsidRDefault="00AC08A5" w:rsidP="00AC08A5">
      <w:pPr>
        <w:widowControl w:val="0"/>
        <w:suppressAutoHyphens/>
        <w:autoSpaceDE w:val="0"/>
        <w:ind w:firstLine="709"/>
        <w:jc w:val="both"/>
        <w:rPr>
          <w:sz w:val="24"/>
          <w:szCs w:val="24"/>
        </w:rPr>
      </w:pPr>
      <w:r w:rsidRPr="00AC08A5">
        <w:rPr>
          <w:sz w:val="24"/>
          <w:szCs w:val="24"/>
          <w:lang w:eastAsia="zh-CN"/>
        </w:rPr>
        <w:t xml:space="preserve">5. На основании решений, принятых общим собранием </w:t>
      </w:r>
      <w:r w:rsidRPr="00AC08A5">
        <w:rPr>
          <w:bCs/>
          <w:sz w:val="24"/>
          <w:szCs w:val="24"/>
          <w:lang w:eastAsia="zh-CN"/>
        </w:rPr>
        <w:t>собственников помещений в МКД</w:t>
      </w:r>
      <w:r w:rsidRPr="00AC08A5">
        <w:rPr>
          <w:sz w:val="24"/>
          <w:szCs w:val="24"/>
          <w:lang w:eastAsia="zh-CN"/>
        </w:rPr>
        <w:t xml:space="preserve">, в соответствии с пунктом 4 настоящего Порядка, уполномоченные лица подготавливают </w:t>
      </w:r>
      <w:r w:rsidRPr="00AC08A5">
        <w:rPr>
          <w:bCs/>
          <w:sz w:val="24"/>
          <w:szCs w:val="24"/>
          <w:lang w:eastAsia="zh-CN"/>
        </w:rPr>
        <w:t>документы и подают заявки</w:t>
      </w:r>
      <w:r w:rsidRPr="00AC08A5">
        <w:rPr>
          <w:sz w:val="24"/>
          <w:szCs w:val="24"/>
          <w:lang w:eastAsia="zh-CN"/>
        </w:rPr>
        <w:t xml:space="preserve"> об участии в Подпрограмме в отдел жизнеобеспечения администрации Анучинского муниципального района (далее – отдел жизнеобеспечения), ул. Лазо, 6 кабинет № 16 в рабочие дни с 9-00 до 13-00 и с 14-00 до 16-00. </w:t>
      </w:r>
      <w:r w:rsidRPr="00AC08A5">
        <w:rPr>
          <w:sz w:val="24"/>
          <w:szCs w:val="24"/>
        </w:rPr>
        <w:t>Заявка регистрируется специалистом отдела жизнеобеспечения, который делает отметку на заявке о получении такой заявки с указанием даты и времени ее получения.</w:t>
      </w:r>
    </w:p>
    <w:p w14:paraId="40D38A4D" w14:textId="77777777" w:rsidR="00AC08A5" w:rsidRPr="00AC08A5" w:rsidRDefault="00AC08A5" w:rsidP="00AC08A5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AC08A5">
        <w:rPr>
          <w:sz w:val="24"/>
          <w:szCs w:val="24"/>
        </w:rPr>
        <w:t>Заявки подаются в срок до 31 января 2020 года включительно (исполнение Подпрограммы в 2020 году), с 1 октября 2020 года по 30 октября 2020 года (исполнение Подпрограммы 2021-2024 годы),  с 15 февраля по 18 марта  ( исполнение подпрограммы 2025-2029годы).</w:t>
      </w:r>
    </w:p>
    <w:p w14:paraId="0E6D728F" w14:textId="77777777" w:rsidR="00AC08A5" w:rsidRPr="00AC08A5" w:rsidRDefault="00AC08A5" w:rsidP="00AC08A5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zh-CN"/>
        </w:rPr>
      </w:pPr>
      <w:r w:rsidRPr="00AC08A5">
        <w:rPr>
          <w:sz w:val="24"/>
          <w:szCs w:val="24"/>
        </w:rPr>
        <w:t xml:space="preserve">Все листы заявки и прилагаемые документы на участие в отборе дворовых территорий МКД должны быть прошиты и пронумерованы. Заявка должна быть скреплена печатью (для юридических лиц) и подписана уполномоченным лицом. </w:t>
      </w:r>
    </w:p>
    <w:p w14:paraId="17D08F79" w14:textId="77777777" w:rsidR="00AC08A5" w:rsidRPr="00AC08A5" w:rsidRDefault="00AC08A5" w:rsidP="00AC08A5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AC08A5">
        <w:rPr>
          <w:sz w:val="24"/>
          <w:szCs w:val="24"/>
        </w:rPr>
        <w:t>К заявке прилагаются следующие документы:</w:t>
      </w:r>
    </w:p>
    <w:p w14:paraId="371CDF49" w14:textId="77777777" w:rsidR="00AC08A5" w:rsidRPr="00AC08A5" w:rsidRDefault="00AC08A5" w:rsidP="00AC08A5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AC08A5">
        <w:rPr>
          <w:sz w:val="24"/>
          <w:szCs w:val="24"/>
        </w:rPr>
        <w:t>- копии протоколов общего собрания собственников помещений в МКД и копии решений (бюллетеней) данных собственников, подтверждающие принятые решения, указанные в пункте 4 настоящего Порядка;</w:t>
      </w:r>
    </w:p>
    <w:p w14:paraId="69AED48D" w14:textId="77777777" w:rsidR="00AC08A5" w:rsidRPr="00AC08A5" w:rsidRDefault="00AC08A5" w:rsidP="00AC08A5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AC08A5">
        <w:rPr>
          <w:sz w:val="24"/>
          <w:szCs w:val="24"/>
        </w:rPr>
        <w:t>- утвержденная схема благоустройства дворовой территории МКД, с описанием планируемых мероприятий (дизайн-проект);</w:t>
      </w:r>
    </w:p>
    <w:p w14:paraId="731D07AD" w14:textId="77777777" w:rsidR="00AC08A5" w:rsidRPr="00AC08A5" w:rsidRDefault="00AC08A5" w:rsidP="00AC08A5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AC08A5">
        <w:rPr>
          <w:b/>
          <w:sz w:val="24"/>
          <w:szCs w:val="24"/>
        </w:rPr>
        <w:t xml:space="preserve">- </w:t>
      </w:r>
      <w:r w:rsidRPr="00AC08A5">
        <w:rPr>
          <w:sz w:val="24"/>
          <w:szCs w:val="24"/>
        </w:rPr>
        <w:t>обязательство о включении в состав общего имущества объектов внешнего благоустройства, выполненных в рамках мероприятий по благоустройству дворовой территории МКД (Приложение № 2 к настоящему Порядку);</w:t>
      </w:r>
    </w:p>
    <w:p w14:paraId="3BBC6B9D" w14:textId="77777777" w:rsidR="00AC08A5" w:rsidRPr="00AC08A5" w:rsidRDefault="00AC08A5" w:rsidP="00AC08A5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AC08A5">
        <w:rPr>
          <w:sz w:val="24"/>
          <w:szCs w:val="24"/>
        </w:rPr>
        <w:t>Заявки, поступившие после установленного срока, не рассматриваются, регистрируются и возвращаются участнику отбора.</w:t>
      </w:r>
    </w:p>
    <w:p w14:paraId="406AB4A1" w14:textId="5CE0D522" w:rsidR="00F13C65" w:rsidRPr="00AC08A5" w:rsidRDefault="00AC08A5" w:rsidP="00B658E5">
      <w:pPr>
        <w:autoSpaceDE w:val="0"/>
        <w:autoSpaceDN w:val="0"/>
        <w:adjustRightInd w:val="0"/>
        <w:ind w:firstLine="708"/>
        <w:jc w:val="both"/>
        <w:rPr>
          <w:bCs/>
          <w:sz w:val="24"/>
          <w:szCs w:val="24"/>
        </w:rPr>
      </w:pPr>
      <w:r w:rsidRPr="00AC08A5">
        <w:rPr>
          <w:bCs/>
          <w:sz w:val="24"/>
          <w:szCs w:val="24"/>
        </w:rPr>
        <w:t>6. Критериями оценки заявок для ранжирования дворовых территорий МКД, собственники помещений в которых претендуют на получение субсидий являются критерии, оценка которых производится методом суммирования баллов согласно таблице 1.</w:t>
      </w:r>
    </w:p>
    <w:p w14:paraId="327D9E1A" w14:textId="77777777" w:rsidR="00AC08A5" w:rsidRPr="00AC08A5" w:rsidRDefault="00AC08A5" w:rsidP="00AC08A5">
      <w:pPr>
        <w:autoSpaceDE w:val="0"/>
        <w:autoSpaceDN w:val="0"/>
        <w:adjustRightInd w:val="0"/>
        <w:ind w:firstLine="708"/>
        <w:jc w:val="right"/>
        <w:rPr>
          <w:bCs/>
        </w:rPr>
      </w:pPr>
      <w:r w:rsidRPr="00AC08A5">
        <w:rPr>
          <w:bCs/>
        </w:rPr>
        <w:t>Таблица 1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9"/>
        <w:gridCol w:w="5946"/>
        <w:gridCol w:w="1920"/>
        <w:gridCol w:w="1217"/>
      </w:tblGrid>
      <w:tr w:rsidR="00AC08A5" w:rsidRPr="00AC08A5" w14:paraId="53DCA864" w14:textId="77777777" w:rsidTr="00B658E5"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272417" w14:textId="77777777" w:rsidR="00AC08A5" w:rsidRPr="00AC08A5" w:rsidRDefault="00AC08A5" w:rsidP="00AC08A5">
            <w:pPr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  <w:r w:rsidRPr="00AC08A5">
              <w:t>№ п/п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A03543" w14:textId="77777777" w:rsidR="00AC08A5" w:rsidRPr="00AC08A5" w:rsidRDefault="00AC08A5" w:rsidP="00AC08A5">
            <w:pPr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  <w:r w:rsidRPr="00AC08A5">
              <w:t>Наименование критерия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2819F1" w14:textId="77777777" w:rsidR="00AC08A5" w:rsidRPr="00AC08A5" w:rsidRDefault="00AC08A5" w:rsidP="00AC08A5">
            <w:pPr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  <w:r w:rsidRPr="00AC08A5">
              <w:t>Значение критерия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77FAC8" w14:textId="77777777" w:rsidR="00AC08A5" w:rsidRPr="00AC08A5" w:rsidRDefault="00AC08A5" w:rsidP="00AC08A5">
            <w:pPr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  <w:r w:rsidRPr="00AC08A5">
              <w:t>Количество баллов</w:t>
            </w:r>
          </w:p>
        </w:tc>
      </w:tr>
      <w:tr w:rsidR="00AC08A5" w:rsidRPr="00AC08A5" w14:paraId="4B8519B7" w14:textId="77777777" w:rsidTr="00B658E5">
        <w:tc>
          <w:tcPr>
            <w:tcW w:w="4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34E715" w14:textId="77777777" w:rsidR="00AC08A5" w:rsidRPr="00AC08A5" w:rsidRDefault="00AC08A5" w:rsidP="00AC08A5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AC08A5">
              <w:rPr>
                <w:bCs/>
              </w:rPr>
              <w:t>1.</w:t>
            </w:r>
          </w:p>
        </w:tc>
        <w:tc>
          <w:tcPr>
            <w:tcW w:w="58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91F9E8" w14:textId="77777777" w:rsidR="00AC08A5" w:rsidRPr="00AC08A5" w:rsidRDefault="00AC08A5" w:rsidP="00AC08A5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AC08A5">
              <w:rPr>
                <w:bCs/>
              </w:rPr>
              <w:t xml:space="preserve">Принятие решения </w:t>
            </w:r>
            <w:r w:rsidRPr="00AC08A5">
              <w:rPr>
                <w:szCs w:val="26"/>
              </w:rPr>
              <w:t>о включении в перечень общего имущества МКД объектов внешнего благоустройства, выполненных в рамках мероприятий по благоустройству дворовой территории МКД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E2CF4A1" w14:textId="77777777" w:rsidR="00AC08A5" w:rsidRPr="00AC08A5" w:rsidRDefault="00AC08A5" w:rsidP="00AC08A5">
            <w:pPr>
              <w:autoSpaceDE w:val="0"/>
              <w:autoSpaceDN w:val="0"/>
              <w:adjustRightInd w:val="0"/>
              <w:jc w:val="both"/>
            </w:pPr>
            <w:r w:rsidRPr="00AC08A5">
              <w:t>от 96 до 100 % (включительно) голосов от общего числа голосов собственников помещений в многоквартирном доме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6DB17291" w14:textId="77777777" w:rsidR="00AC08A5" w:rsidRPr="00AC08A5" w:rsidRDefault="00AC08A5" w:rsidP="00AC08A5">
            <w:pPr>
              <w:autoSpaceDE w:val="0"/>
              <w:autoSpaceDN w:val="0"/>
              <w:adjustRightInd w:val="0"/>
              <w:jc w:val="center"/>
            </w:pPr>
            <w:r w:rsidRPr="00AC08A5">
              <w:t>6</w:t>
            </w:r>
          </w:p>
        </w:tc>
      </w:tr>
      <w:tr w:rsidR="00AC08A5" w:rsidRPr="00AC08A5" w14:paraId="2A5F12FC" w14:textId="77777777" w:rsidTr="00B658E5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3850D4" w14:textId="77777777" w:rsidR="00AC08A5" w:rsidRPr="00AC08A5" w:rsidRDefault="00AC08A5" w:rsidP="00AC08A5">
            <w:pPr>
              <w:rPr>
                <w:bCs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81BC91" w14:textId="77777777" w:rsidR="00AC08A5" w:rsidRPr="00AC08A5" w:rsidRDefault="00AC08A5" w:rsidP="00AC08A5">
            <w:pPr>
              <w:rPr>
                <w:bCs/>
              </w:rPr>
            </w:pP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2BE191" w14:textId="77777777" w:rsidR="00AC08A5" w:rsidRPr="00AC08A5" w:rsidRDefault="00AC08A5" w:rsidP="00AC08A5">
            <w:pPr>
              <w:autoSpaceDE w:val="0"/>
              <w:autoSpaceDN w:val="0"/>
              <w:adjustRightInd w:val="0"/>
              <w:jc w:val="both"/>
            </w:pPr>
            <w:r w:rsidRPr="00AC08A5">
              <w:t xml:space="preserve">от 91 до 95 % (включительно) </w:t>
            </w:r>
            <w:r w:rsidRPr="00AC08A5">
              <w:lastRenderedPageBreak/>
              <w:t>голосов от общего числа голосов собственников помещений в многоквартирном доме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7937D1" w14:textId="77777777" w:rsidR="00AC08A5" w:rsidRPr="00AC08A5" w:rsidRDefault="00AC08A5" w:rsidP="00AC08A5">
            <w:pPr>
              <w:autoSpaceDE w:val="0"/>
              <w:autoSpaceDN w:val="0"/>
              <w:adjustRightInd w:val="0"/>
              <w:jc w:val="center"/>
            </w:pPr>
            <w:r w:rsidRPr="00AC08A5">
              <w:lastRenderedPageBreak/>
              <w:t>5</w:t>
            </w:r>
          </w:p>
        </w:tc>
      </w:tr>
      <w:tr w:rsidR="00AC08A5" w:rsidRPr="00AC08A5" w14:paraId="6BADC928" w14:textId="77777777" w:rsidTr="00B658E5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682105" w14:textId="77777777" w:rsidR="00AC08A5" w:rsidRPr="00AC08A5" w:rsidRDefault="00AC08A5" w:rsidP="00AC08A5">
            <w:pPr>
              <w:rPr>
                <w:bCs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C77DA1" w14:textId="77777777" w:rsidR="00AC08A5" w:rsidRPr="00AC08A5" w:rsidRDefault="00AC08A5" w:rsidP="00AC08A5">
            <w:pPr>
              <w:rPr>
                <w:bCs/>
              </w:rPr>
            </w:pP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2B67E6" w14:textId="77777777" w:rsidR="00AC08A5" w:rsidRPr="00AC08A5" w:rsidRDefault="00AC08A5" w:rsidP="00AC08A5">
            <w:pPr>
              <w:autoSpaceDE w:val="0"/>
              <w:autoSpaceDN w:val="0"/>
              <w:adjustRightInd w:val="0"/>
              <w:jc w:val="both"/>
            </w:pPr>
            <w:r w:rsidRPr="00AC08A5">
              <w:t>от 86 до 90 % (включительно) голосов от общего числа голосов собственников помещений в многоквартирном доме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3DB74C" w14:textId="77777777" w:rsidR="00AC08A5" w:rsidRPr="00AC08A5" w:rsidRDefault="00AC08A5" w:rsidP="00AC08A5">
            <w:pPr>
              <w:autoSpaceDE w:val="0"/>
              <w:autoSpaceDN w:val="0"/>
              <w:adjustRightInd w:val="0"/>
              <w:jc w:val="center"/>
            </w:pPr>
            <w:r w:rsidRPr="00AC08A5">
              <w:t>4</w:t>
            </w:r>
          </w:p>
        </w:tc>
      </w:tr>
      <w:tr w:rsidR="00AC08A5" w:rsidRPr="00AC08A5" w14:paraId="462EC3E2" w14:textId="77777777" w:rsidTr="00B658E5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0AE89D" w14:textId="77777777" w:rsidR="00AC08A5" w:rsidRPr="00AC08A5" w:rsidRDefault="00AC08A5" w:rsidP="00AC08A5">
            <w:pPr>
              <w:rPr>
                <w:bCs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8A83DD" w14:textId="77777777" w:rsidR="00AC08A5" w:rsidRPr="00AC08A5" w:rsidRDefault="00AC08A5" w:rsidP="00AC08A5">
            <w:pPr>
              <w:rPr>
                <w:bCs/>
              </w:rPr>
            </w:pP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F16AEE" w14:textId="77777777" w:rsidR="00AC08A5" w:rsidRPr="00AC08A5" w:rsidRDefault="00AC08A5" w:rsidP="00AC08A5">
            <w:pPr>
              <w:autoSpaceDE w:val="0"/>
              <w:autoSpaceDN w:val="0"/>
              <w:adjustRightInd w:val="0"/>
              <w:jc w:val="both"/>
            </w:pPr>
            <w:r w:rsidRPr="00AC08A5">
              <w:t>от 81 до 85 % (включительно) голосов от общего числа голосов собственников помещений в многоквартирном доме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A02EC3" w14:textId="77777777" w:rsidR="00AC08A5" w:rsidRPr="00AC08A5" w:rsidRDefault="00AC08A5" w:rsidP="00AC08A5">
            <w:pPr>
              <w:autoSpaceDE w:val="0"/>
              <w:autoSpaceDN w:val="0"/>
              <w:adjustRightInd w:val="0"/>
              <w:jc w:val="center"/>
            </w:pPr>
            <w:r w:rsidRPr="00AC08A5">
              <w:t>3</w:t>
            </w:r>
          </w:p>
        </w:tc>
      </w:tr>
      <w:tr w:rsidR="00AC08A5" w:rsidRPr="00AC08A5" w14:paraId="2CBECC28" w14:textId="77777777" w:rsidTr="00B658E5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1D952A" w14:textId="77777777" w:rsidR="00AC08A5" w:rsidRPr="00AC08A5" w:rsidRDefault="00AC08A5" w:rsidP="00AC08A5">
            <w:pPr>
              <w:rPr>
                <w:bCs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F01A7E" w14:textId="77777777" w:rsidR="00AC08A5" w:rsidRPr="00AC08A5" w:rsidRDefault="00AC08A5" w:rsidP="00AC08A5">
            <w:pPr>
              <w:rPr>
                <w:bCs/>
              </w:rPr>
            </w:pP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350A05" w14:textId="77777777" w:rsidR="00AC08A5" w:rsidRPr="00AC08A5" w:rsidRDefault="00AC08A5" w:rsidP="00AC08A5">
            <w:pPr>
              <w:autoSpaceDE w:val="0"/>
              <w:autoSpaceDN w:val="0"/>
              <w:adjustRightInd w:val="0"/>
              <w:jc w:val="both"/>
            </w:pPr>
            <w:r w:rsidRPr="00AC08A5">
              <w:t>от 76 до 80 % (включительно) голосов от общего числа голосов собственников помещений в многоквартирном доме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CE4F23" w14:textId="77777777" w:rsidR="00AC08A5" w:rsidRPr="00AC08A5" w:rsidRDefault="00AC08A5" w:rsidP="00AC08A5">
            <w:pPr>
              <w:autoSpaceDE w:val="0"/>
              <w:autoSpaceDN w:val="0"/>
              <w:adjustRightInd w:val="0"/>
              <w:jc w:val="center"/>
            </w:pPr>
            <w:r w:rsidRPr="00AC08A5">
              <w:t>2</w:t>
            </w:r>
          </w:p>
        </w:tc>
      </w:tr>
      <w:tr w:rsidR="00AC08A5" w:rsidRPr="00AC08A5" w14:paraId="1330C6B8" w14:textId="77777777" w:rsidTr="00B658E5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AAD739" w14:textId="77777777" w:rsidR="00AC08A5" w:rsidRPr="00AC08A5" w:rsidRDefault="00AC08A5" w:rsidP="00AC08A5">
            <w:pPr>
              <w:rPr>
                <w:bCs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0F847D" w14:textId="77777777" w:rsidR="00AC08A5" w:rsidRPr="00AC08A5" w:rsidRDefault="00AC08A5" w:rsidP="00AC08A5">
            <w:pPr>
              <w:rPr>
                <w:bCs/>
              </w:rPr>
            </w:pP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5AA6FF" w14:textId="77777777" w:rsidR="00AC08A5" w:rsidRPr="00AC08A5" w:rsidRDefault="00AC08A5" w:rsidP="00AC08A5">
            <w:pPr>
              <w:autoSpaceDE w:val="0"/>
              <w:autoSpaceDN w:val="0"/>
              <w:adjustRightInd w:val="0"/>
              <w:jc w:val="both"/>
            </w:pPr>
            <w:r w:rsidRPr="00AC08A5">
              <w:t>от 71 до 75 % (включительно) голосов от общего числа голосов собственников помещений в многоквартирном доме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C55A95" w14:textId="77777777" w:rsidR="00AC08A5" w:rsidRPr="00AC08A5" w:rsidRDefault="00AC08A5" w:rsidP="00AC08A5">
            <w:pPr>
              <w:autoSpaceDE w:val="0"/>
              <w:autoSpaceDN w:val="0"/>
              <w:adjustRightInd w:val="0"/>
              <w:jc w:val="center"/>
            </w:pPr>
            <w:r w:rsidRPr="00AC08A5">
              <w:t>1</w:t>
            </w:r>
          </w:p>
        </w:tc>
      </w:tr>
      <w:tr w:rsidR="00AC08A5" w:rsidRPr="00AC08A5" w14:paraId="6A075A20" w14:textId="77777777" w:rsidTr="00B658E5">
        <w:trPr>
          <w:trHeight w:val="71"/>
        </w:trPr>
        <w:tc>
          <w:tcPr>
            <w:tcW w:w="4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444A59" w14:textId="77777777" w:rsidR="00AC08A5" w:rsidRPr="00AC08A5" w:rsidRDefault="00AC08A5" w:rsidP="00AC08A5">
            <w:pPr>
              <w:autoSpaceDE w:val="0"/>
              <w:autoSpaceDN w:val="0"/>
              <w:adjustRightInd w:val="0"/>
            </w:pPr>
            <w:r w:rsidRPr="00AC08A5">
              <w:t>2.</w:t>
            </w:r>
          </w:p>
        </w:tc>
        <w:tc>
          <w:tcPr>
            <w:tcW w:w="58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43E51970" w14:textId="77777777" w:rsidR="00AC08A5" w:rsidRPr="00AC08A5" w:rsidRDefault="00AC08A5" w:rsidP="00AC08A5">
            <w:pPr>
              <w:autoSpaceDE w:val="0"/>
              <w:autoSpaceDN w:val="0"/>
              <w:adjustRightInd w:val="0"/>
              <w:jc w:val="both"/>
            </w:pPr>
            <w:r w:rsidRPr="00AC08A5">
              <w:t>Количество МКД, объединённых одной дворовой территорией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70DC71D" w14:textId="77777777" w:rsidR="00AC08A5" w:rsidRPr="00AC08A5" w:rsidRDefault="00AC08A5" w:rsidP="00AC08A5">
            <w:pPr>
              <w:tabs>
                <w:tab w:val="left" w:pos="1060"/>
              </w:tabs>
              <w:autoSpaceDE w:val="0"/>
              <w:autoSpaceDN w:val="0"/>
              <w:adjustRightInd w:val="0"/>
            </w:pPr>
            <w:r w:rsidRPr="00AC08A5">
              <w:t>6 и более</w:t>
            </w:r>
            <w:r w:rsidRPr="00AC08A5">
              <w:tab/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769C6CD0" w14:textId="77777777" w:rsidR="00AC08A5" w:rsidRPr="00AC08A5" w:rsidRDefault="00AC08A5" w:rsidP="00AC08A5">
            <w:pPr>
              <w:autoSpaceDE w:val="0"/>
              <w:autoSpaceDN w:val="0"/>
              <w:adjustRightInd w:val="0"/>
              <w:jc w:val="center"/>
            </w:pPr>
            <w:r w:rsidRPr="00AC08A5">
              <w:t>10</w:t>
            </w:r>
          </w:p>
        </w:tc>
      </w:tr>
      <w:tr w:rsidR="00AC08A5" w:rsidRPr="00AC08A5" w14:paraId="4F903C01" w14:textId="77777777" w:rsidTr="00B658E5">
        <w:trPr>
          <w:trHeight w:val="67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19737D" w14:textId="77777777" w:rsidR="00AC08A5" w:rsidRPr="00AC08A5" w:rsidRDefault="00AC08A5" w:rsidP="00AC08A5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6705188" w14:textId="77777777" w:rsidR="00AC08A5" w:rsidRPr="00AC08A5" w:rsidRDefault="00AC08A5" w:rsidP="00AC08A5"/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7DF4C769" w14:textId="77777777" w:rsidR="00AC08A5" w:rsidRPr="00AC08A5" w:rsidRDefault="00AC08A5" w:rsidP="00AC08A5">
            <w:pPr>
              <w:tabs>
                <w:tab w:val="left" w:pos="1060"/>
              </w:tabs>
              <w:autoSpaceDE w:val="0"/>
              <w:autoSpaceDN w:val="0"/>
              <w:adjustRightInd w:val="0"/>
            </w:pPr>
            <w:r w:rsidRPr="00AC08A5">
              <w:t>5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329314C3" w14:textId="77777777" w:rsidR="00AC08A5" w:rsidRPr="00AC08A5" w:rsidRDefault="00AC08A5" w:rsidP="00AC08A5">
            <w:pPr>
              <w:tabs>
                <w:tab w:val="left" w:pos="1060"/>
              </w:tabs>
              <w:autoSpaceDE w:val="0"/>
              <w:autoSpaceDN w:val="0"/>
              <w:adjustRightInd w:val="0"/>
              <w:jc w:val="center"/>
            </w:pPr>
            <w:r w:rsidRPr="00AC08A5">
              <w:t>9</w:t>
            </w:r>
          </w:p>
        </w:tc>
      </w:tr>
      <w:tr w:rsidR="00AC08A5" w:rsidRPr="00AC08A5" w14:paraId="5DF95B49" w14:textId="77777777" w:rsidTr="00B658E5">
        <w:trPr>
          <w:trHeight w:val="67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5AD0EC" w14:textId="77777777" w:rsidR="00AC08A5" w:rsidRPr="00AC08A5" w:rsidRDefault="00AC08A5" w:rsidP="00AC08A5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60DD06B" w14:textId="77777777" w:rsidR="00AC08A5" w:rsidRPr="00AC08A5" w:rsidRDefault="00AC08A5" w:rsidP="00AC08A5"/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B0154E4" w14:textId="77777777" w:rsidR="00AC08A5" w:rsidRPr="00AC08A5" w:rsidRDefault="00AC08A5" w:rsidP="00AC08A5">
            <w:pPr>
              <w:tabs>
                <w:tab w:val="left" w:pos="1060"/>
              </w:tabs>
              <w:autoSpaceDE w:val="0"/>
              <w:autoSpaceDN w:val="0"/>
              <w:adjustRightInd w:val="0"/>
            </w:pPr>
            <w:r w:rsidRPr="00AC08A5">
              <w:t>4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6D227542" w14:textId="77777777" w:rsidR="00AC08A5" w:rsidRPr="00AC08A5" w:rsidRDefault="00AC08A5" w:rsidP="00AC08A5">
            <w:pPr>
              <w:tabs>
                <w:tab w:val="left" w:pos="1060"/>
              </w:tabs>
              <w:autoSpaceDE w:val="0"/>
              <w:autoSpaceDN w:val="0"/>
              <w:adjustRightInd w:val="0"/>
              <w:jc w:val="center"/>
            </w:pPr>
            <w:r w:rsidRPr="00AC08A5">
              <w:t>7</w:t>
            </w:r>
          </w:p>
        </w:tc>
      </w:tr>
      <w:tr w:rsidR="00AC08A5" w:rsidRPr="00AC08A5" w14:paraId="28B6C050" w14:textId="77777777" w:rsidTr="00B658E5">
        <w:trPr>
          <w:trHeight w:val="67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2FF887" w14:textId="77777777" w:rsidR="00AC08A5" w:rsidRPr="00AC08A5" w:rsidRDefault="00AC08A5" w:rsidP="00AC08A5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55E3A4B" w14:textId="77777777" w:rsidR="00AC08A5" w:rsidRPr="00AC08A5" w:rsidRDefault="00AC08A5" w:rsidP="00AC08A5"/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AEF34A0" w14:textId="77777777" w:rsidR="00AC08A5" w:rsidRPr="00AC08A5" w:rsidRDefault="00AC08A5" w:rsidP="00AC08A5">
            <w:pPr>
              <w:tabs>
                <w:tab w:val="left" w:pos="1060"/>
              </w:tabs>
              <w:autoSpaceDE w:val="0"/>
              <w:autoSpaceDN w:val="0"/>
              <w:adjustRightInd w:val="0"/>
            </w:pPr>
            <w:r w:rsidRPr="00AC08A5">
              <w:t>3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55C2AEBF" w14:textId="77777777" w:rsidR="00AC08A5" w:rsidRPr="00AC08A5" w:rsidRDefault="00AC08A5" w:rsidP="00AC08A5">
            <w:pPr>
              <w:tabs>
                <w:tab w:val="left" w:pos="1060"/>
              </w:tabs>
              <w:autoSpaceDE w:val="0"/>
              <w:autoSpaceDN w:val="0"/>
              <w:adjustRightInd w:val="0"/>
              <w:jc w:val="center"/>
            </w:pPr>
            <w:r w:rsidRPr="00AC08A5">
              <w:t>5</w:t>
            </w:r>
          </w:p>
        </w:tc>
      </w:tr>
      <w:tr w:rsidR="00AC08A5" w:rsidRPr="00AC08A5" w14:paraId="05AA5C72" w14:textId="77777777" w:rsidTr="00B658E5">
        <w:trPr>
          <w:trHeight w:val="67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FC7842" w14:textId="77777777" w:rsidR="00AC08A5" w:rsidRPr="00AC08A5" w:rsidRDefault="00AC08A5" w:rsidP="00AC08A5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19E427C" w14:textId="77777777" w:rsidR="00AC08A5" w:rsidRPr="00AC08A5" w:rsidRDefault="00AC08A5" w:rsidP="00AC08A5"/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F6965F6" w14:textId="77777777" w:rsidR="00AC08A5" w:rsidRPr="00AC08A5" w:rsidRDefault="00AC08A5" w:rsidP="00AC08A5">
            <w:pPr>
              <w:tabs>
                <w:tab w:val="left" w:pos="1060"/>
              </w:tabs>
              <w:autoSpaceDE w:val="0"/>
              <w:autoSpaceDN w:val="0"/>
              <w:adjustRightInd w:val="0"/>
            </w:pPr>
            <w:r w:rsidRPr="00AC08A5">
              <w:t>2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3979832E" w14:textId="77777777" w:rsidR="00AC08A5" w:rsidRPr="00AC08A5" w:rsidRDefault="00AC08A5" w:rsidP="00AC08A5">
            <w:pPr>
              <w:tabs>
                <w:tab w:val="left" w:pos="1060"/>
              </w:tabs>
              <w:autoSpaceDE w:val="0"/>
              <w:autoSpaceDN w:val="0"/>
              <w:adjustRightInd w:val="0"/>
              <w:jc w:val="center"/>
            </w:pPr>
            <w:r w:rsidRPr="00AC08A5">
              <w:t>3</w:t>
            </w:r>
          </w:p>
        </w:tc>
      </w:tr>
      <w:tr w:rsidR="00AC08A5" w:rsidRPr="00AC08A5" w14:paraId="18BD29D3" w14:textId="77777777" w:rsidTr="00B658E5">
        <w:trPr>
          <w:trHeight w:val="67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A947FE" w14:textId="77777777" w:rsidR="00AC08A5" w:rsidRPr="00AC08A5" w:rsidRDefault="00AC08A5" w:rsidP="00AC08A5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03BDF86" w14:textId="77777777" w:rsidR="00AC08A5" w:rsidRPr="00AC08A5" w:rsidRDefault="00AC08A5" w:rsidP="00AC08A5"/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53FAE215" w14:textId="77777777" w:rsidR="00AC08A5" w:rsidRPr="00AC08A5" w:rsidRDefault="00AC08A5" w:rsidP="00AC08A5">
            <w:pPr>
              <w:tabs>
                <w:tab w:val="left" w:pos="1060"/>
              </w:tabs>
              <w:autoSpaceDE w:val="0"/>
              <w:autoSpaceDN w:val="0"/>
              <w:adjustRightInd w:val="0"/>
            </w:pPr>
            <w:r w:rsidRPr="00AC08A5">
              <w:t>1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5AC027A1" w14:textId="77777777" w:rsidR="00AC08A5" w:rsidRPr="00AC08A5" w:rsidRDefault="00AC08A5" w:rsidP="00AC08A5">
            <w:pPr>
              <w:tabs>
                <w:tab w:val="left" w:pos="1060"/>
              </w:tabs>
              <w:autoSpaceDE w:val="0"/>
              <w:autoSpaceDN w:val="0"/>
              <w:adjustRightInd w:val="0"/>
              <w:jc w:val="center"/>
            </w:pPr>
            <w:r w:rsidRPr="00AC08A5">
              <w:t>1</w:t>
            </w:r>
          </w:p>
        </w:tc>
      </w:tr>
      <w:tr w:rsidR="00AC08A5" w:rsidRPr="00AC08A5" w14:paraId="56F0E228" w14:textId="77777777" w:rsidTr="00B658E5">
        <w:trPr>
          <w:trHeight w:val="67"/>
        </w:trPr>
        <w:tc>
          <w:tcPr>
            <w:tcW w:w="4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2BFA516E" w14:textId="77777777" w:rsidR="00AC08A5" w:rsidRPr="00AC08A5" w:rsidRDefault="00AC08A5" w:rsidP="00AC08A5">
            <w:pPr>
              <w:autoSpaceDE w:val="0"/>
              <w:autoSpaceDN w:val="0"/>
              <w:adjustRightInd w:val="0"/>
            </w:pPr>
            <w:r w:rsidRPr="00AC08A5">
              <w:t>3.</w:t>
            </w:r>
          </w:p>
        </w:tc>
        <w:tc>
          <w:tcPr>
            <w:tcW w:w="58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3D12B144" w14:textId="77777777" w:rsidR="00AC08A5" w:rsidRPr="00AC08A5" w:rsidRDefault="00AC08A5" w:rsidP="00AC08A5">
            <w:pPr>
              <w:autoSpaceDE w:val="0"/>
              <w:autoSpaceDN w:val="0"/>
              <w:adjustRightInd w:val="0"/>
              <w:jc w:val="both"/>
            </w:pPr>
            <w:r w:rsidRPr="00AC08A5">
              <w:t>Заявка, поданная на вид благоустройства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11276269" w14:textId="77777777" w:rsidR="00AC08A5" w:rsidRPr="00AC08A5" w:rsidRDefault="00AC08A5" w:rsidP="00AC08A5">
            <w:pPr>
              <w:tabs>
                <w:tab w:val="left" w:pos="1060"/>
              </w:tabs>
              <w:autoSpaceDE w:val="0"/>
              <w:autoSpaceDN w:val="0"/>
              <w:adjustRightInd w:val="0"/>
            </w:pPr>
            <w:r w:rsidRPr="00AC08A5">
              <w:t>установка спортивной площадки и воркаутов.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2EF70E6B" w14:textId="77777777" w:rsidR="00AC08A5" w:rsidRPr="00AC08A5" w:rsidRDefault="00AC08A5" w:rsidP="00AC08A5">
            <w:pPr>
              <w:tabs>
                <w:tab w:val="left" w:pos="1060"/>
              </w:tabs>
              <w:autoSpaceDE w:val="0"/>
              <w:autoSpaceDN w:val="0"/>
              <w:adjustRightInd w:val="0"/>
              <w:jc w:val="center"/>
            </w:pPr>
            <w:r w:rsidRPr="00AC08A5">
              <w:t>2</w:t>
            </w:r>
          </w:p>
        </w:tc>
      </w:tr>
      <w:tr w:rsidR="00AC08A5" w:rsidRPr="00AC08A5" w14:paraId="7292129A" w14:textId="77777777" w:rsidTr="00B658E5">
        <w:trPr>
          <w:trHeight w:val="67"/>
        </w:trPr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7220F6B7" w14:textId="77777777" w:rsidR="00AC08A5" w:rsidRPr="00AC08A5" w:rsidRDefault="00AC08A5" w:rsidP="00AC08A5"/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75A5B0AE" w14:textId="77777777" w:rsidR="00AC08A5" w:rsidRPr="00AC08A5" w:rsidRDefault="00AC08A5" w:rsidP="00AC08A5"/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7077FA1F" w14:textId="77777777" w:rsidR="00AC08A5" w:rsidRPr="00AC08A5" w:rsidRDefault="00AC08A5" w:rsidP="00AC08A5">
            <w:pPr>
              <w:tabs>
                <w:tab w:val="left" w:pos="1060"/>
              </w:tabs>
              <w:autoSpaceDE w:val="0"/>
              <w:autoSpaceDN w:val="0"/>
              <w:adjustRightInd w:val="0"/>
            </w:pPr>
            <w:r w:rsidRPr="00AC08A5">
              <w:t>установка детской площадки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45C35B4A" w14:textId="77777777" w:rsidR="00AC08A5" w:rsidRPr="00AC08A5" w:rsidRDefault="00AC08A5" w:rsidP="00AC08A5">
            <w:pPr>
              <w:tabs>
                <w:tab w:val="left" w:pos="1060"/>
              </w:tabs>
              <w:autoSpaceDE w:val="0"/>
              <w:autoSpaceDN w:val="0"/>
              <w:adjustRightInd w:val="0"/>
              <w:jc w:val="center"/>
            </w:pPr>
            <w:r w:rsidRPr="00AC08A5">
              <w:t>2</w:t>
            </w:r>
          </w:p>
        </w:tc>
      </w:tr>
      <w:tr w:rsidR="00AC08A5" w:rsidRPr="00AC08A5" w14:paraId="3A520C1A" w14:textId="77777777" w:rsidTr="00B658E5">
        <w:trPr>
          <w:trHeight w:val="67"/>
        </w:trPr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68E08D49" w14:textId="77777777" w:rsidR="00AC08A5" w:rsidRPr="00AC08A5" w:rsidRDefault="00AC08A5" w:rsidP="00AC08A5"/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099926BA" w14:textId="77777777" w:rsidR="00AC08A5" w:rsidRPr="00AC08A5" w:rsidRDefault="00AC08A5" w:rsidP="00AC08A5"/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536F750D" w14:textId="77777777" w:rsidR="00AC08A5" w:rsidRPr="00AC08A5" w:rsidRDefault="00AC08A5" w:rsidP="00AC08A5">
            <w:pPr>
              <w:tabs>
                <w:tab w:val="left" w:pos="1060"/>
              </w:tabs>
              <w:autoSpaceDE w:val="0"/>
              <w:autoSpaceDN w:val="0"/>
              <w:adjustRightInd w:val="0"/>
            </w:pPr>
            <w:r w:rsidRPr="00AC08A5">
              <w:t>ремонт внутридворовых проездов (асфальтирование), тротуаров, лестниц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75EA5880" w14:textId="77777777" w:rsidR="00AC08A5" w:rsidRPr="00AC08A5" w:rsidRDefault="00AC08A5" w:rsidP="00AC08A5">
            <w:pPr>
              <w:tabs>
                <w:tab w:val="left" w:pos="1060"/>
              </w:tabs>
              <w:autoSpaceDE w:val="0"/>
              <w:autoSpaceDN w:val="0"/>
              <w:adjustRightInd w:val="0"/>
              <w:jc w:val="center"/>
            </w:pPr>
            <w:r w:rsidRPr="00AC08A5">
              <w:t>1</w:t>
            </w:r>
          </w:p>
        </w:tc>
      </w:tr>
      <w:tr w:rsidR="00AC08A5" w:rsidRPr="00AC08A5" w14:paraId="28EC05CB" w14:textId="77777777" w:rsidTr="00B658E5">
        <w:trPr>
          <w:trHeight w:val="67"/>
        </w:trPr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8A726F8" w14:textId="77777777" w:rsidR="00AC08A5" w:rsidRPr="00AC08A5" w:rsidRDefault="00AC08A5" w:rsidP="00AC08A5"/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F8EFD04" w14:textId="77777777" w:rsidR="00AC08A5" w:rsidRPr="00AC08A5" w:rsidRDefault="00AC08A5" w:rsidP="00AC08A5"/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B8D6548" w14:textId="77777777" w:rsidR="00AC08A5" w:rsidRPr="00AC08A5" w:rsidRDefault="00AC08A5" w:rsidP="00AC08A5">
            <w:pPr>
              <w:tabs>
                <w:tab w:val="left" w:pos="1060"/>
              </w:tabs>
              <w:autoSpaceDE w:val="0"/>
              <w:autoSpaceDN w:val="0"/>
              <w:adjustRightInd w:val="0"/>
            </w:pPr>
            <w:r w:rsidRPr="00AC08A5">
              <w:t>освещение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A736B67" w14:textId="77777777" w:rsidR="00AC08A5" w:rsidRPr="00AC08A5" w:rsidRDefault="00AC08A5" w:rsidP="00AC08A5">
            <w:pPr>
              <w:tabs>
                <w:tab w:val="left" w:pos="1060"/>
              </w:tabs>
              <w:autoSpaceDE w:val="0"/>
              <w:autoSpaceDN w:val="0"/>
              <w:adjustRightInd w:val="0"/>
              <w:jc w:val="center"/>
            </w:pPr>
            <w:r w:rsidRPr="00AC08A5">
              <w:t>1</w:t>
            </w:r>
          </w:p>
        </w:tc>
      </w:tr>
      <w:tr w:rsidR="00AC08A5" w:rsidRPr="00AC08A5" w14:paraId="3664254E" w14:textId="77777777" w:rsidTr="00B658E5">
        <w:trPr>
          <w:trHeight w:val="67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A6F924" w14:textId="77777777" w:rsidR="00AC08A5" w:rsidRPr="00AC08A5" w:rsidRDefault="00AC08A5" w:rsidP="00AC08A5"/>
        </w:tc>
        <w:tc>
          <w:tcPr>
            <w:tcW w:w="0" w:type="auto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DB09CFC" w14:textId="77777777" w:rsidR="00AC08A5" w:rsidRPr="00AC08A5" w:rsidRDefault="00AC08A5" w:rsidP="00AC08A5"/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B83779D" w14:textId="77777777" w:rsidR="00AC08A5" w:rsidRPr="00AC08A5" w:rsidRDefault="00AC08A5" w:rsidP="00AC08A5">
            <w:pPr>
              <w:tabs>
                <w:tab w:val="left" w:pos="1060"/>
              </w:tabs>
              <w:autoSpaceDE w:val="0"/>
              <w:autoSpaceDN w:val="0"/>
              <w:adjustRightInd w:val="0"/>
            </w:pPr>
            <w:r w:rsidRPr="00AC08A5">
              <w:t>установка урн, скамеек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D90C861" w14:textId="77777777" w:rsidR="00AC08A5" w:rsidRPr="00AC08A5" w:rsidRDefault="00AC08A5" w:rsidP="00AC08A5">
            <w:pPr>
              <w:tabs>
                <w:tab w:val="left" w:pos="1060"/>
              </w:tabs>
              <w:autoSpaceDE w:val="0"/>
              <w:autoSpaceDN w:val="0"/>
              <w:adjustRightInd w:val="0"/>
              <w:jc w:val="center"/>
            </w:pPr>
            <w:r w:rsidRPr="00AC08A5">
              <w:t>1</w:t>
            </w:r>
          </w:p>
        </w:tc>
      </w:tr>
      <w:tr w:rsidR="00AC08A5" w:rsidRPr="00AC08A5" w14:paraId="4E253725" w14:textId="77777777" w:rsidTr="00B658E5">
        <w:trPr>
          <w:trHeight w:val="67"/>
        </w:trPr>
        <w:tc>
          <w:tcPr>
            <w:tcW w:w="0" w:type="auto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F7E2C0" w14:textId="77777777" w:rsidR="00AC08A5" w:rsidRPr="00AC08A5" w:rsidRDefault="00AC08A5" w:rsidP="00AC08A5">
            <w:r w:rsidRPr="00AC08A5">
              <w:t xml:space="preserve">4. 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2C2A92E" w14:textId="77777777" w:rsidR="00AC08A5" w:rsidRPr="00AC08A5" w:rsidRDefault="00AC08A5" w:rsidP="00AC08A5">
            <w:pPr>
              <w:jc w:val="both"/>
            </w:pPr>
            <w:r w:rsidRPr="00AC08A5">
              <w:t>Проживание в многоквартирном доме, который располагается в границах благоустраиваемой территории инвалидов-участников специальной военной операции (СВО)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0E123DA" w14:textId="77777777" w:rsidR="00AC08A5" w:rsidRPr="00AC08A5" w:rsidRDefault="00AC08A5" w:rsidP="00AC08A5">
            <w:pPr>
              <w:tabs>
                <w:tab w:val="left" w:pos="1060"/>
              </w:tabs>
              <w:autoSpaceDE w:val="0"/>
              <w:autoSpaceDN w:val="0"/>
              <w:adjustRightInd w:val="0"/>
            </w:pP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8292961" w14:textId="77777777" w:rsidR="00AC08A5" w:rsidRPr="00AC08A5" w:rsidRDefault="00AC08A5" w:rsidP="00AC08A5">
            <w:pPr>
              <w:tabs>
                <w:tab w:val="left" w:pos="1060"/>
              </w:tabs>
              <w:autoSpaceDE w:val="0"/>
              <w:autoSpaceDN w:val="0"/>
              <w:adjustRightInd w:val="0"/>
              <w:jc w:val="center"/>
            </w:pPr>
            <w:r w:rsidRPr="00AC08A5">
              <w:t>10</w:t>
            </w:r>
          </w:p>
        </w:tc>
      </w:tr>
      <w:tr w:rsidR="00B658E5" w:rsidRPr="00B658E5" w14:paraId="3ED5E4C3" w14:textId="77777777" w:rsidTr="00B658E5">
        <w:trPr>
          <w:trHeight w:val="67"/>
        </w:trPr>
        <w:tc>
          <w:tcPr>
            <w:tcW w:w="0" w:type="auto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877316" w14:textId="5BBF2FF4" w:rsidR="00B658E5" w:rsidRPr="00B658E5" w:rsidRDefault="00B658E5" w:rsidP="00B658E5">
            <w:r w:rsidRPr="00B658E5">
              <w:t xml:space="preserve">5. 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8570F39" w14:textId="509F86FF" w:rsidR="00B658E5" w:rsidRPr="00B658E5" w:rsidRDefault="00B658E5" w:rsidP="00B658E5">
            <w:pPr>
              <w:jc w:val="both"/>
            </w:pPr>
            <w:r w:rsidRPr="00B658E5">
              <w:t>Количество   пользователей чатов МКД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EEFDDD6" w14:textId="77777777" w:rsidR="00B658E5" w:rsidRPr="00B658E5" w:rsidRDefault="00B658E5" w:rsidP="00B658E5">
            <w:pPr>
              <w:tabs>
                <w:tab w:val="left" w:pos="1060"/>
              </w:tabs>
              <w:autoSpaceDE w:val="0"/>
              <w:autoSpaceDN w:val="0"/>
              <w:adjustRightInd w:val="0"/>
            </w:pP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31E5CAC" w14:textId="130AB8EF" w:rsidR="00B658E5" w:rsidRPr="00B658E5" w:rsidRDefault="00B658E5" w:rsidP="00B658E5">
            <w:pPr>
              <w:tabs>
                <w:tab w:val="left" w:pos="1060"/>
              </w:tabs>
              <w:autoSpaceDE w:val="0"/>
              <w:autoSpaceDN w:val="0"/>
              <w:adjustRightInd w:val="0"/>
              <w:jc w:val="center"/>
            </w:pPr>
            <w:r w:rsidRPr="00B658E5">
              <w:t>1</w:t>
            </w:r>
          </w:p>
        </w:tc>
      </w:tr>
      <w:tr w:rsidR="00B658E5" w:rsidRPr="00AC08A5" w14:paraId="08136D4A" w14:textId="77777777" w:rsidTr="00B658E5">
        <w:trPr>
          <w:trHeight w:val="100"/>
        </w:trPr>
        <w:tc>
          <w:tcPr>
            <w:tcW w:w="957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4C1562B" w14:textId="77777777" w:rsidR="00B658E5" w:rsidRPr="00AC08A5" w:rsidRDefault="00B658E5" w:rsidP="00B658E5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</w:tr>
    </w:tbl>
    <w:p w14:paraId="6C54762A" w14:textId="77777777" w:rsidR="00AC08A5" w:rsidRPr="00AC08A5" w:rsidRDefault="00AC08A5" w:rsidP="00AC08A5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AC08A5">
        <w:rPr>
          <w:sz w:val="26"/>
          <w:szCs w:val="26"/>
        </w:rPr>
        <w:lastRenderedPageBreak/>
        <w:tab/>
      </w:r>
      <w:r w:rsidRPr="00AC08A5">
        <w:rPr>
          <w:sz w:val="24"/>
          <w:szCs w:val="24"/>
        </w:rPr>
        <w:t>7. В целях подготовки перечня дворовых территорий МКД для включения в Подпрограмму общественная комиссия, утвержденная постановлением администрации Анучинского муниципального района от 31.12.2019 № 794 «О создании общественной комиссии по осуществлению контроля за ходом выполнения мероприятий муниципальной программы «</w:t>
      </w:r>
      <w:r w:rsidRPr="00AC08A5">
        <w:rPr>
          <w:rFonts w:eastAsiaTheme="minorHAnsi"/>
          <w:sz w:val="24"/>
          <w:szCs w:val="24"/>
        </w:rPr>
        <w:t xml:space="preserve">Формирование современной городской среды </w:t>
      </w:r>
      <w:r w:rsidRPr="00AC08A5">
        <w:rPr>
          <w:sz w:val="24"/>
          <w:szCs w:val="24"/>
        </w:rPr>
        <w:t>населенных пунктов на территории Анучинского муниципального округа» на 2025-2029 годы</w:t>
      </w:r>
      <w:r w:rsidRPr="00AC08A5">
        <w:rPr>
          <w:spacing w:val="-1"/>
          <w:sz w:val="24"/>
          <w:szCs w:val="24"/>
        </w:rPr>
        <w:t xml:space="preserve"> </w:t>
      </w:r>
      <w:r w:rsidRPr="00AC08A5">
        <w:rPr>
          <w:sz w:val="24"/>
          <w:szCs w:val="24"/>
        </w:rPr>
        <w:t>(далее – Комиссия):</w:t>
      </w:r>
    </w:p>
    <w:p w14:paraId="7F4611A1" w14:textId="77777777" w:rsidR="00AC08A5" w:rsidRPr="00AC08A5" w:rsidRDefault="00AC08A5" w:rsidP="00AC08A5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AC08A5">
        <w:rPr>
          <w:sz w:val="24"/>
          <w:szCs w:val="24"/>
        </w:rPr>
        <w:t>- рассматривает заявки участников отбора (с приложением документов, указанных в пункте 5 настоящего Порядка) в течение трех рабочих дней;</w:t>
      </w:r>
    </w:p>
    <w:p w14:paraId="3E1F4EBD" w14:textId="77777777" w:rsidR="00AC08A5" w:rsidRPr="00AC08A5" w:rsidRDefault="00AC08A5" w:rsidP="00AC08A5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AC08A5">
        <w:rPr>
          <w:sz w:val="24"/>
          <w:szCs w:val="24"/>
        </w:rPr>
        <w:t>- осуществляет оценку заявок на основании критериев, установленных пунктом 6 настоящего Порядка;</w:t>
      </w:r>
    </w:p>
    <w:p w14:paraId="521C8F3C" w14:textId="77777777" w:rsidR="00AC08A5" w:rsidRPr="00AC08A5" w:rsidRDefault="00AC08A5" w:rsidP="00AC08A5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AC08A5">
        <w:rPr>
          <w:sz w:val="24"/>
          <w:szCs w:val="24"/>
        </w:rPr>
        <w:t>- составляет ранжированный список дворовых территорий МКД, исходя из суммы баллов, присвоенных каждой заявке, в течении трех рабочих дней с момента окончания приема заявок.</w:t>
      </w:r>
    </w:p>
    <w:p w14:paraId="2CAFE430" w14:textId="77777777" w:rsidR="00AC08A5" w:rsidRPr="00AC08A5" w:rsidRDefault="00AC08A5" w:rsidP="00AC08A5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AC08A5">
        <w:rPr>
          <w:sz w:val="24"/>
          <w:szCs w:val="24"/>
        </w:rPr>
        <w:t>В случае если несколько дворовых территорий МКД получили одинаковое количество баллов, то порядковый номер многоквартирного дома в списке ранжирования определяется по дате и времени подачи заявки.</w:t>
      </w:r>
    </w:p>
    <w:p w14:paraId="72D1D4C9" w14:textId="77777777" w:rsidR="00AC08A5" w:rsidRPr="00AC08A5" w:rsidRDefault="00AC08A5" w:rsidP="00AC08A5">
      <w:pPr>
        <w:widowControl w:val="0"/>
        <w:suppressAutoHyphens/>
        <w:autoSpaceDE w:val="0"/>
        <w:ind w:firstLine="709"/>
        <w:jc w:val="both"/>
        <w:rPr>
          <w:sz w:val="24"/>
          <w:szCs w:val="24"/>
        </w:rPr>
      </w:pPr>
      <w:r w:rsidRPr="00AC08A5">
        <w:rPr>
          <w:sz w:val="24"/>
          <w:szCs w:val="24"/>
        </w:rPr>
        <w:t>В результате оценки представленных заявок осуществляется формирование адресного перечня дворовых территорий МКД из участников отбора в порядке очередности, в зависимости от присвоенного порядкового номера в порядке возрастания. При этом в случае подачи заявок на участие в отборе от представителей МКД, объединённых одной дворовой территорией, данные заявки объединяются, с присвоением порядкового номера, набравшего наибольшее количество баллов, согласно Таблице 1. В данном случае допускается выполнение не более двух видов благоустройства дворовой территории, указанных в пункте 3 настоящего Порядка.</w:t>
      </w:r>
    </w:p>
    <w:p w14:paraId="76DD0A91" w14:textId="77777777" w:rsidR="00AC08A5" w:rsidRPr="00AC08A5" w:rsidRDefault="00AC08A5" w:rsidP="00AC08A5">
      <w:pPr>
        <w:widowControl w:val="0"/>
        <w:suppressAutoHyphens/>
        <w:autoSpaceDE w:val="0"/>
        <w:ind w:firstLine="709"/>
        <w:jc w:val="both"/>
        <w:rPr>
          <w:sz w:val="24"/>
          <w:szCs w:val="24"/>
        </w:rPr>
      </w:pPr>
      <w:r w:rsidRPr="00AC08A5">
        <w:rPr>
          <w:sz w:val="24"/>
          <w:szCs w:val="24"/>
        </w:rPr>
        <w:t>Адресный перечень дворовых территорий МКД утверждается постановлением администрации Анучинского муниципального округа Приморского края.</w:t>
      </w:r>
    </w:p>
    <w:p w14:paraId="18EB5E14" w14:textId="77777777" w:rsidR="00AC08A5" w:rsidRPr="00AC08A5" w:rsidRDefault="00AC08A5" w:rsidP="00AC08A5">
      <w:pPr>
        <w:autoSpaceDN w:val="0"/>
        <w:jc w:val="center"/>
      </w:pPr>
    </w:p>
    <w:p w14:paraId="1884F36B" w14:textId="77777777" w:rsidR="00AC08A5" w:rsidRPr="00AC08A5" w:rsidRDefault="00AC08A5" w:rsidP="00AC08A5">
      <w:pPr>
        <w:autoSpaceDN w:val="0"/>
        <w:jc w:val="both"/>
      </w:pPr>
    </w:p>
    <w:p w14:paraId="0C4E8E77" w14:textId="77777777" w:rsidR="00F13C65" w:rsidRDefault="00F13C65" w:rsidP="00AC08A5">
      <w:pPr>
        <w:autoSpaceDN w:val="0"/>
        <w:jc w:val="right"/>
      </w:pPr>
    </w:p>
    <w:p w14:paraId="175D5E27" w14:textId="77777777" w:rsidR="00F13C65" w:rsidRDefault="00F13C65" w:rsidP="00AC08A5">
      <w:pPr>
        <w:autoSpaceDN w:val="0"/>
        <w:jc w:val="right"/>
      </w:pPr>
    </w:p>
    <w:p w14:paraId="1D85F298" w14:textId="77777777" w:rsidR="00F13C65" w:rsidRDefault="00F13C65" w:rsidP="00AC08A5">
      <w:pPr>
        <w:autoSpaceDN w:val="0"/>
        <w:jc w:val="right"/>
      </w:pPr>
    </w:p>
    <w:p w14:paraId="5D51B76F" w14:textId="77777777" w:rsidR="00F13C65" w:rsidRDefault="00F13C65" w:rsidP="00AC08A5">
      <w:pPr>
        <w:autoSpaceDN w:val="0"/>
        <w:jc w:val="right"/>
      </w:pPr>
    </w:p>
    <w:p w14:paraId="7B296D40" w14:textId="77777777" w:rsidR="00F13C65" w:rsidRDefault="00F13C65" w:rsidP="00AC08A5">
      <w:pPr>
        <w:autoSpaceDN w:val="0"/>
        <w:jc w:val="right"/>
      </w:pPr>
    </w:p>
    <w:p w14:paraId="66164268" w14:textId="77777777" w:rsidR="00F13C65" w:rsidRDefault="00F13C65" w:rsidP="00AC08A5">
      <w:pPr>
        <w:autoSpaceDN w:val="0"/>
        <w:jc w:val="right"/>
      </w:pPr>
    </w:p>
    <w:p w14:paraId="042927C7" w14:textId="77777777" w:rsidR="00F13C65" w:rsidRDefault="00F13C65" w:rsidP="00AC08A5">
      <w:pPr>
        <w:autoSpaceDN w:val="0"/>
        <w:jc w:val="right"/>
      </w:pPr>
    </w:p>
    <w:p w14:paraId="09A039CB" w14:textId="77777777" w:rsidR="00F13C65" w:rsidRDefault="00F13C65" w:rsidP="00AC08A5">
      <w:pPr>
        <w:autoSpaceDN w:val="0"/>
        <w:jc w:val="right"/>
      </w:pPr>
    </w:p>
    <w:p w14:paraId="3F2D2C89" w14:textId="77777777" w:rsidR="00F13C65" w:rsidRDefault="00F13C65" w:rsidP="00AC08A5">
      <w:pPr>
        <w:autoSpaceDN w:val="0"/>
        <w:jc w:val="right"/>
      </w:pPr>
    </w:p>
    <w:p w14:paraId="331C75A8" w14:textId="77777777" w:rsidR="00F13C65" w:rsidRDefault="00F13C65" w:rsidP="00AC08A5">
      <w:pPr>
        <w:autoSpaceDN w:val="0"/>
        <w:jc w:val="right"/>
      </w:pPr>
    </w:p>
    <w:p w14:paraId="075CB893" w14:textId="77777777" w:rsidR="00F13C65" w:rsidRDefault="00F13C65" w:rsidP="00AC08A5">
      <w:pPr>
        <w:autoSpaceDN w:val="0"/>
        <w:jc w:val="right"/>
      </w:pPr>
    </w:p>
    <w:p w14:paraId="1FB6AE50" w14:textId="77777777" w:rsidR="00F13C65" w:rsidRDefault="00F13C65" w:rsidP="00AC08A5">
      <w:pPr>
        <w:autoSpaceDN w:val="0"/>
        <w:jc w:val="right"/>
      </w:pPr>
    </w:p>
    <w:p w14:paraId="3606B7D2" w14:textId="77777777" w:rsidR="00F13C65" w:rsidRDefault="00F13C65" w:rsidP="00AC08A5">
      <w:pPr>
        <w:autoSpaceDN w:val="0"/>
        <w:jc w:val="right"/>
      </w:pPr>
    </w:p>
    <w:p w14:paraId="7625CEC3" w14:textId="77777777" w:rsidR="00F13C65" w:rsidRDefault="00F13C65" w:rsidP="00AC08A5">
      <w:pPr>
        <w:autoSpaceDN w:val="0"/>
        <w:jc w:val="right"/>
      </w:pPr>
    </w:p>
    <w:p w14:paraId="1CC828EF" w14:textId="77777777" w:rsidR="00F13C65" w:rsidRDefault="00F13C65" w:rsidP="00AC08A5">
      <w:pPr>
        <w:autoSpaceDN w:val="0"/>
        <w:jc w:val="right"/>
      </w:pPr>
    </w:p>
    <w:p w14:paraId="69D3EB8B" w14:textId="77777777" w:rsidR="00F13C65" w:rsidRDefault="00F13C65" w:rsidP="00AC08A5">
      <w:pPr>
        <w:autoSpaceDN w:val="0"/>
        <w:jc w:val="right"/>
      </w:pPr>
    </w:p>
    <w:p w14:paraId="591A763F" w14:textId="77777777" w:rsidR="00F13C65" w:rsidRDefault="00F13C65" w:rsidP="00AC08A5">
      <w:pPr>
        <w:autoSpaceDN w:val="0"/>
        <w:jc w:val="right"/>
      </w:pPr>
    </w:p>
    <w:p w14:paraId="4C081A63" w14:textId="77777777" w:rsidR="00F13C65" w:rsidRDefault="00F13C65" w:rsidP="00AC08A5">
      <w:pPr>
        <w:autoSpaceDN w:val="0"/>
        <w:jc w:val="right"/>
      </w:pPr>
    </w:p>
    <w:p w14:paraId="273245F0" w14:textId="77777777" w:rsidR="00F13C65" w:rsidRDefault="00F13C65" w:rsidP="00AC08A5">
      <w:pPr>
        <w:autoSpaceDN w:val="0"/>
        <w:jc w:val="right"/>
      </w:pPr>
    </w:p>
    <w:p w14:paraId="1425B2AC" w14:textId="77777777" w:rsidR="00F13C65" w:rsidRDefault="00F13C65" w:rsidP="00AC08A5">
      <w:pPr>
        <w:autoSpaceDN w:val="0"/>
        <w:jc w:val="right"/>
      </w:pPr>
    </w:p>
    <w:p w14:paraId="25438217" w14:textId="77777777" w:rsidR="00F13C65" w:rsidRDefault="00F13C65" w:rsidP="00AC08A5">
      <w:pPr>
        <w:autoSpaceDN w:val="0"/>
        <w:jc w:val="right"/>
      </w:pPr>
    </w:p>
    <w:p w14:paraId="6D3B37C5" w14:textId="77777777" w:rsidR="00F13C65" w:rsidRDefault="00F13C65" w:rsidP="00AC08A5">
      <w:pPr>
        <w:autoSpaceDN w:val="0"/>
        <w:jc w:val="right"/>
      </w:pPr>
    </w:p>
    <w:p w14:paraId="4E1A8FD0" w14:textId="77777777" w:rsidR="00F13C65" w:rsidRDefault="00F13C65" w:rsidP="00AC08A5">
      <w:pPr>
        <w:autoSpaceDN w:val="0"/>
        <w:jc w:val="right"/>
      </w:pPr>
    </w:p>
    <w:p w14:paraId="21EC3D1A" w14:textId="77777777" w:rsidR="00F13C65" w:rsidRDefault="00F13C65" w:rsidP="00AC08A5">
      <w:pPr>
        <w:autoSpaceDN w:val="0"/>
        <w:jc w:val="right"/>
      </w:pPr>
    </w:p>
    <w:p w14:paraId="7723B732" w14:textId="77777777" w:rsidR="00F13C65" w:rsidRDefault="00F13C65" w:rsidP="00AC08A5">
      <w:pPr>
        <w:autoSpaceDN w:val="0"/>
        <w:jc w:val="right"/>
      </w:pPr>
    </w:p>
    <w:p w14:paraId="39D456E2" w14:textId="77777777" w:rsidR="00F13C65" w:rsidRDefault="00F13C65" w:rsidP="00B658E5">
      <w:pPr>
        <w:autoSpaceDN w:val="0"/>
      </w:pPr>
    </w:p>
    <w:p w14:paraId="5F1AAC51" w14:textId="77777777" w:rsidR="00B658E5" w:rsidRDefault="00B658E5" w:rsidP="00B658E5">
      <w:pPr>
        <w:autoSpaceDN w:val="0"/>
      </w:pPr>
    </w:p>
    <w:p w14:paraId="62DA6861" w14:textId="77777777" w:rsidR="00A03935" w:rsidRDefault="00A03935" w:rsidP="00AC08A5">
      <w:pPr>
        <w:autoSpaceDN w:val="0"/>
        <w:jc w:val="right"/>
      </w:pPr>
    </w:p>
    <w:p w14:paraId="7D39DEEB" w14:textId="77777777" w:rsidR="00A03935" w:rsidRDefault="00A03935" w:rsidP="00AC08A5">
      <w:pPr>
        <w:autoSpaceDN w:val="0"/>
        <w:jc w:val="right"/>
      </w:pPr>
    </w:p>
    <w:p w14:paraId="78F81EC2" w14:textId="77777777" w:rsidR="00A03935" w:rsidRDefault="00A03935" w:rsidP="00A03935">
      <w:pPr>
        <w:autoSpaceDN w:val="0"/>
      </w:pPr>
    </w:p>
    <w:p w14:paraId="3A2A0BB7" w14:textId="77777777" w:rsidR="00A03935" w:rsidRDefault="00A03935" w:rsidP="00A03935">
      <w:pPr>
        <w:autoSpaceDN w:val="0"/>
      </w:pPr>
    </w:p>
    <w:p w14:paraId="3F7B14A8" w14:textId="2F054A17" w:rsidR="00AC08A5" w:rsidRPr="00AC08A5" w:rsidRDefault="00AC08A5" w:rsidP="00AC08A5">
      <w:pPr>
        <w:autoSpaceDN w:val="0"/>
        <w:jc w:val="right"/>
      </w:pPr>
      <w:r w:rsidRPr="00AC08A5">
        <w:lastRenderedPageBreak/>
        <w:t>Приложение № 1</w:t>
      </w:r>
    </w:p>
    <w:p w14:paraId="6FD44121" w14:textId="77777777" w:rsidR="00AC08A5" w:rsidRPr="00AC08A5" w:rsidRDefault="00AC08A5" w:rsidP="00AC08A5">
      <w:pPr>
        <w:autoSpaceDN w:val="0"/>
        <w:jc w:val="center"/>
      </w:pPr>
    </w:p>
    <w:p w14:paraId="3CD36F7F" w14:textId="77777777" w:rsidR="00AC08A5" w:rsidRPr="00AC08A5" w:rsidRDefault="00AC08A5" w:rsidP="00AC08A5">
      <w:pPr>
        <w:autoSpaceDN w:val="0"/>
        <w:jc w:val="center"/>
        <w:rPr>
          <w:sz w:val="24"/>
          <w:szCs w:val="24"/>
        </w:rPr>
      </w:pPr>
    </w:p>
    <w:p w14:paraId="1669332E" w14:textId="77777777" w:rsidR="00AC08A5" w:rsidRPr="00AC08A5" w:rsidRDefault="00AC08A5" w:rsidP="00AC08A5">
      <w:pPr>
        <w:autoSpaceDN w:val="0"/>
        <w:jc w:val="center"/>
        <w:rPr>
          <w:sz w:val="24"/>
          <w:szCs w:val="24"/>
        </w:rPr>
      </w:pPr>
      <w:r w:rsidRPr="00AC08A5">
        <w:rPr>
          <w:sz w:val="24"/>
          <w:szCs w:val="24"/>
        </w:rPr>
        <w:t>ЗАЯВКА</w:t>
      </w:r>
    </w:p>
    <w:p w14:paraId="5CDD2F98" w14:textId="77777777" w:rsidR="00AC08A5" w:rsidRPr="00AC08A5" w:rsidRDefault="00AC08A5" w:rsidP="00AC08A5">
      <w:pPr>
        <w:widowControl w:val="0"/>
        <w:tabs>
          <w:tab w:val="left" w:pos="8041"/>
        </w:tabs>
        <w:suppressAutoHyphens/>
        <w:autoSpaceDE w:val="0"/>
        <w:ind w:firstLine="709"/>
        <w:jc w:val="center"/>
        <w:rPr>
          <w:sz w:val="24"/>
          <w:szCs w:val="24"/>
          <w:lang w:eastAsia="zh-CN"/>
        </w:rPr>
      </w:pPr>
      <w:r w:rsidRPr="00AC08A5">
        <w:rPr>
          <w:sz w:val="24"/>
          <w:szCs w:val="24"/>
        </w:rPr>
        <w:t xml:space="preserve">на включение дворовой территории многоквартирного дома </w:t>
      </w:r>
      <w:r w:rsidRPr="00AC08A5">
        <w:rPr>
          <w:spacing w:val="-1"/>
          <w:sz w:val="24"/>
          <w:szCs w:val="24"/>
          <w:lang w:eastAsia="zh-CN"/>
        </w:rPr>
        <w:t>в подпрограмму «</w:t>
      </w:r>
      <w:r w:rsidRPr="00AC08A5">
        <w:rPr>
          <w:sz w:val="24"/>
          <w:szCs w:val="24"/>
          <w:lang w:eastAsia="zh-CN"/>
        </w:rPr>
        <w:t xml:space="preserve">Благоустройство территорий Анучинского муниципального округа» </w:t>
      </w:r>
      <w:r w:rsidRPr="00AC08A5">
        <w:rPr>
          <w:spacing w:val="-1"/>
          <w:sz w:val="24"/>
          <w:szCs w:val="24"/>
          <w:lang w:eastAsia="zh-CN"/>
        </w:rPr>
        <w:t xml:space="preserve">муниципальной программы «Формирование современной городской среды </w:t>
      </w:r>
      <w:r w:rsidRPr="00AC08A5">
        <w:rPr>
          <w:sz w:val="24"/>
          <w:szCs w:val="24"/>
          <w:lang w:eastAsia="zh-CN"/>
        </w:rPr>
        <w:t xml:space="preserve">населенных пунктов на территории Анучинского муниципального округа» </w:t>
      </w:r>
    </w:p>
    <w:p w14:paraId="2C77C9CA" w14:textId="77777777" w:rsidR="00AC08A5" w:rsidRPr="00AC08A5" w:rsidRDefault="00AC08A5" w:rsidP="00AC08A5">
      <w:pPr>
        <w:widowControl w:val="0"/>
        <w:tabs>
          <w:tab w:val="left" w:pos="8041"/>
        </w:tabs>
        <w:suppressAutoHyphens/>
        <w:autoSpaceDE w:val="0"/>
        <w:ind w:firstLine="709"/>
        <w:jc w:val="center"/>
        <w:rPr>
          <w:spacing w:val="-1"/>
          <w:sz w:val="24"/>
          <w:szCs w:val="24"/>
          <w:lang w:eastAsia="zh-CN"/>
        </w:rPr>
      </w:pPr>
      <w:r w:rsidRPr="00AC08A5">
        <w:rPr>
          <w:spacing w:val="-1"/>
          <w:sz w:val="24"/>
          <w:szCs w:val="24"/>
          <w:lang w:eastAsia="zh-CN"/>
        </w:rPr>
        <w:t>на 2025 - 2029 годы</w:t>
      </w:r>
    </w:p>
    <w:p w14:paraId="0A850F9F" w14:textId="77777777" w:rsidR="00AC08A5" w:rsidRPr="00AC08A5" w:rsidRDefault="00AC08A5" w:rsidP="00AC08A5">
      <w:pPr>
        <w:autoSpaceDN w:val="0"/>
        <w:jc w:val="center"/>
        <w:rPr>
          <w:sz w:val="24"/>
          <w:szCs w:val="24"/>
        </w:rPr>
      </w:pPr>
    </w:p>
    <w:p w14:paraId="2DB4F3F2" w14:textId="77777777" w:rsidR="00AC08A5" w:rsidRPr="00AC08A5" w:rsidRDefault="00AC08A5" w:rsidP="00AC08A5">
      <w:pPr>
        <w:autoSpaceDN w:val="0"/>
        <w:jc w:val="center"/>
        <w:rPr>
          <w:sz w:val="24"/>
          <w:szCs w:val="24"/>
        </w:rPr>
      </w:pPr>
    </w:p>
    <w:p w14:paraId="11FF52B3" w14:textId="77777777" w:rsidR="00AC08A5" w:rsidRPr="00AC08A5" w:rsidRDefault="00AC08A5" w:rsidP="00AC08A5">
      <w:pPr>
        <w:autoSpaceDN w:val="0"/>
        <w:rPr>
          <w:sz w:val="24"/>
          <w:szCs w:val="24"/>
        </w:rPr>
      </w:pPr>
      <w:r w:rsidRPr="00AC08A5">
        <w:rPr>
          <w:sz w:val="24"/>
          <w:szCs w:val="24"/>
        </w:rPr>
        <w:t>Дата _________________</w:t>
      </w:r>
    </w:p>
    <w:p w14:paraId="0B1450F5" w14:textId="08D12A5B" w:rsidR="00AC08A5" w:rsidRPr="00AC08A5" w:rsidRDefault="00AC08A5" w:rsidP="00AC08A5">
      <w:pPr>
        <w:autoSpaceDN w:val="0"/>
        <w:rPr>
          <w:sz w:val="24"/>
          <w:szCs w:val="24"/>
        </w:rPr>
      </w:pPr>
      <w:r w:rsidRPr="00AC08A5">
        <w:rPr>
          <w:sz w:val="24"/>
          <w:szCs w:val="24"/>
        </w:rPr>
        <w:t xml:space="preserve">Куда: администрация Анучинского муниципального </w:t>
      </w:r>
      <w:r w:rsidR="00B658E5">
        <w:rPr>
          <w:sz w:val="24"/>
          <w:szCs w:val="24"/>
        </w:rPr>
        <w:t>округа Приморского края</w:t>
      </w:r>
    </w:p>
    <w:p w14:paraId="257275C3" w14:textId="77777777" w:rsidR="00AC08A5" w:rsidRPr="00AC08A5" w:rsidRDefault="00AC08A5" w:rsidP="00AC08A5">
      <w:pPr>
        <w:autoSpaceDN w:val="0"/>
        <w:rPr>
          <w:sz w:val="24"/>
          <w:szCs w:val="24"/>
        </w:rPr>
      </w:pPr>
      <w:r w:rsidRPr="00AC08A5">
        <w:rPr>
          <w:sz w:val="24"/>
          <w:szCs w:val="24"/>
        </w:rPr>
        <w:t>Наименование уполномоченного лица____________________________________________ Местонахождение участника отбора (юридический адрес и (или) почтовый адрес) _____________________________________________________________________________</w:t>
      </w:r>
    </w:p>
    <w:p w14:paraId="331C7A81" w14:textId="77777777" w:rsidR="00AC08A5" w:rsidRPr="00AC08A5" w:rsidRDefault="00AC08A5" w:rsidP="00AC08A5">
      <w:pPr>
        <w:autoSpaceDN w:val="0"/>
        <w:rPr>
          <w:sz w:val="24"/>
          <w:szCs w:val="24"/>
        </w:rPr>
      </w:pPr>
      <w:r w:rsidRPr="00AC08A5">
        <w:rPr>
          <w:sz w:val="24"/>
          <w:szCs w:val="24"/>
        </w:rPr>
        <w:t>ИНН, ОГРН, КПП (для юридического лица) лица)___________________________________</w:t>
      </w:r>
    </w:p>
    <w:p w14:paraId="66947756" w14:textId="77777777" w:rsidR="00AC08A5" w:rsidRPr="00AC08A5" w:rsidRDefault="00AC08A5" w:rsidP="00AC08A5">
      <w:pPr>
        <w:autoSpaceDN w:val="0"/>
        <w:rPr>
          <w:sz w:val="24"/>
          <w:szCs w:val="24"/>
        </w:rPr>
      </w:pPr>
      <w:r w:rsidRPr="00AC08A5">
        <w:rPr>
          <w:sz w:val="24"/>
          <w:szCs w:val="24"/>
        </w:rPr>
        <w:t>Паспортные данные (для физического лица) _____________________________________________________________________________Номер контактного телефона (факса) _____________________________________________</w:t>
      </w:r>
    </w:p>
    <w:p w14:paraId="68B2FB3A" w14:textId="77777777" w:rsidR="00AC08A5" w:rsidRPr="00AC08A5" w:rsidRDefault="00AC08A5" w:rsidP="00AC08A5">
      <w:pPr>
        <w:widowControl w:val="0"/>
        <w:tabs>
          <w:tab w:val="left" w:pos="8041"/>
        </w:tabs>
        <w:suppressAutoHyphens/>
        <w:autoSpaceDE w:val="0"/>
        <w:rPr>
          <w:spacing w:val="-1"/>
          <w:sz w:val="24"/>
          <w:szCs w:val="24"/>
          <w:lang w:eastAsia="zh-CN"/>
        </w:rPr>
      </w:pPr>
      <w:r w:rsidRPr="00AC08A5">
        <w:rPr>
          <w:sz w:val="24"/>
          <w:szCs w:val="24"/>
        </w:rPr>
        <w:t xml:space="preserve">Изучив Порядок включения дворовых территорий многоквартирных домов </w:t>
      </w:r>
      <w:r w:rsidRPr="00AC08A5">
        <w:rPr>
          <w:spacing w:val="-1"/>
          <w:sz w:val="24"/>
          <w:szCs w:val="24"/>
          <w:lang w:eastAsia="zh-CN"/>
        </w:rPr>
        <w:t>в Подпрограмму</w:t>
      </w:r>
    </w:p>
    <w:p w14:paraId="355CC9DF" w14:textId="77777777" w:rsidR="00AC08A5" w:rsidRPr="00AC08A5" w:rsidRDefault="00AC08A5" w:rsidP="00AC08A5">
      <w:pPr>
        <w:autoSpaceDN w:val="0"/>
        <w:rPr>
          <w:sz w:val="24"/>
          <w:szCs w:val="24"/>
        </w:rPr>
      </w:pPr>
    </w:p>
    <w:p w14:paraId="43B935C5" w14:textId="77777777" w:rsidR="00AC08A5" w:rsidRPr="00AC08A5" w:rsidRDefault="00AC08A5" w:rsidP="00AC08A5">
      <w:pPr>
        <w:autoSpaceDN w:val="0"/>
        <w:rPr>
          <w:sz w:val="24"/>
          <w:szCs w:val="24"/>
        </w:rPr>
      </w:pPr>
      <w:r w:rsidRPr="00AC08A5">
        <w:rPr>
          <w:sz w:val="24"/>
          <w:szCs w:val="24"/>
        </w:rPr>
        <w:t>Собственники МКД, в лице:_____________________________________________________</w:t>
      </w:r>
    </w:p>
    <w:p w14:paraId="3350A487" w14:textId="77777777" w:rsidR="00AC08A5" w:rsidRPr="00AC08A5" w:rsidRDefault="00AC08A5" w:rsidP="00AC08A5">
      <w:pPr>
        <w:autoSpaceDN w:val="0"/>
        <w:jc w:val="center"/>
        <w:rPr>
          <w:sz w:val="16"/>
          <w:szCs w:val="16"/>
        </w:rPr>
      </w:pPr>
      <w:r w:rsidRPr="00AC08A5">
        <w:rPr>
          <w:sz w:val="16"/>
          <w:szCs w:val="16"/>
        </w:rPr>
        <w:t xml:space="preserve">                                              (наименование должности и Ф.И.О., подписавшего заявку)</w:t>
      </w:r>
    </w:p>
    <w:p w14:paraId="37C4A057" w14:textId="77777777" w:rsidR="00AC08A5" w:rsidRPr="00AC08A5" w:rsidRDefault="00AC08A5" w:rsidP="00AC08A5">
      <w:pPr>
        <w:autoSpaceDN w:val="0"/>
        <w:jc w:val="center"/>
        <w:rPr>
          <w:sz w:val="24"/>
          <w:szCs w:val="24"/>
        </w:rPr>
      </w:pPr>
      <w:r w:rsidRPr="00AC08A5">
        <w:rPr>
          <w:sz w:val="24"/>
          <w:szCs w:val="24"/>
        </w:rPr>
        <w:t>_____________________________________________________________________________</w:t>
      </w:r>
    </w:p>
    <w:p w14:paraId="0D480685" w14:textId="77777777" w:rsidR="00AC08A5" w:rsidRPr="00AC08A5" w:rsidRDefault="00AC08A5" w:rsidP="00AC08A5">
      <w:pPr>
        <w:autoSpaceDN w:val="0"/>
        <w:jc w:val="both"/>
        <w:rPr>
          <w:sz w:val="24"/>
          <w:szCs w:val="24"/>
        </w:rPr>
      </w:pPr>
    </w:p>
    <w:p w14:paraId="1F2ED8C9" w14:textId="77777777" w:rsidR="00AC08A5" w:rsidRPr="00AC08A5" w:rsidRDefault="00AC08A5" w:rsidP="00AC08A5">
      <w:pPr>
        <w:autoSpaceDN w:val="0"/>
        <w:jc w:val="both"/>
        <w:rPr>
          <w:sz w:val="24"/>
          <w:szCs w:val="24"/>
        </w:rPr>
      </w:pPr>
      <w:r w:rsidRPr="00AC08A5">
        <w:rPr>
          <w:sz w:val="24"/>
          <w:szCs w:val="24"/>
        </w:rPr>
        <w:t xml:space="preserve">изъявляет желание участвовать в отборе дворовых территорий МКД. </w:t>
      </w:r>
    </w:p>
    <w:p w14:paraId="633F60E6" w14:textId="77777777" w:rsidR="00AC08A5" w:rsidRPr="00AC08A5" w:rsidRDefault="00AC08A5" w:rsidP="00AC08A5">
      <w:pPr>
        <w:autoSpaceDN w:val="0"/>
        <w:rPr>
          <w:sz w:val="24"/>
          <w:szCs w:val="24"/>
        </w:rPr>
      </w:pPr>
      <w:r w:rsidRPr="00AC08A5">
        <w:rPr>
          <w:sz w:val="24"/>
          <w:szCs w:val="24"/>
        </w:rPr>
        <w:t>Предлагаем включить __________________________________________________________</w:t>
      </w:r>
    </w:p>
    <w:p w14:paraId="11753525" w14:textId="77777777" w:rsidR="00AC08A5" w:rsidRPr="00AC08A5" w:rsidRDefault="00AC08A5" w:rsidP="00AC08A5">
      <w:pPr>
        <w:autoSpaceDN w:val="0"/>
        <w:jc w:val="center"/>
        <w:rPr>
          <w:sz w:val="24"/>
          <w:szCs w:val="24"/>
        </w:rPr>
      </w:pPr>
      <w:r w:rsidRPr="00AC08A5">
        <w:rPr>
          <w:sz w:val="16"/>
          <w:szCs w:val="16"/>
        </w:rPr>
        <w:t xml:space="preserve">                                           (вид работ, адрес дворовой территории МКД)</w:t>
      </w:r>
    </w:p>
    <w:p w14:paraId="58847AE5" w14:textId="77777777" w:rsidR="00AC08A5" w:rsidRPr="00AC08A5" w:rsidRDefault="00AC08A5" w:rsidP="00AC08A5">
      <w:pPr>
        <w:autoSpaceDN w:val="0"/>
        <w:jc w:val="center"/>
        <w:rPr>
          <w:sz w:val="24"/>
          <w:szCs w:val="24"/>
        </w:rPr>
      </w:pPr>
      <w:r w:rsidRPr="00AC08A5">
        <w:rPr>
          <w:sz w:val="24"/>
          <w:szCs w:val="24"/>
        </w:rPr>
        <w:t>_____________________________________________________________________________</w:t>
      </w:r>
    </w:p>
    <w:p w14:paraId="6D6B94B5" w14:textId="77777777" w:rsidR="00AC08A5" w:rsidRPr="00AC08A5" w:rsidRDefault="00AC08A5" w:rsidP="00AC08A5">
      <w:pPr>
        <w:autoSpaceDN w:val="0"/>
        <w:jc w:val="both"/>
        <w:rPr>
          <w:sz w:val="24"/>
          <w:szCs w:val="24"/>
        </w:rPr>
      </w:pPr>
      <w:r w:rsidRPr="00AC08A5">
        <w:rPr>
          <w:sz w:val="24"/>
          <w:szCs w:val="24"/>
        </w:rPr>
        <w:t> </w:t>
      </w:r>
    </w:p>
    <w:p w14:paraId="5334C4B6" w14:textId="77777777" w:rsidR="00AC08A5" w:rsidRPr="00AC08A5" w:rsidRDefault="00AC08A5" w:rsidP="00AC08A5">
      <w:pPr>
        <w:autoSpaceDN w:val="0"/>
        <w:jc w:val="both"/>
        <w:rPr>
          <w:sz w:val="24"/>
          <w:szCs w:val="24"/>
        </w:rPr>
      </w:pPr>
      <w:r w:rsidRPr="00AC08A5">
        <w:rPr>
          <w:sz w:val="24"/>
          <w:szCs w:val="24"/>
        </w:rPr>
        <w:t>В случае если наша дворовая территория будет отобрана/не отобрана для производства работ по ремонту и благоустройству дворовых территорий многоквартирных домов, просим Вас письменно уведомить уполномоченного представителя собственников помещений: ____________________________________________________________________________</w:t>
      </w:r>
    </w:p>
    <w:p w14:paraId="2A6B55C2" w14:textId="77777777" w:rsidR="00AC08A5" w:rsidRPr="00AC08A5" w:rsidRDefault="00AC08A5" w:rsidP="00AC08A5">
      <w:pPr>
        <w:autoSpaceDN w:val="0"/>
        <w:jc w:val="center"/>
        <w:rPr>
          <w:sz w:val="16"/>
          <w:szCs w:val="16"/>
        </w:rPr>
      </w:pPr>
      <w:r w:rsidRPr="00AC08A5">
        <w:rPr>
          <w:sz w:val="16"/>
          <w:szCs w:val="16"/>
        </w:rPr>
        <w:t>(ФИО представителя, адрес)</w:t>
      </w:r>
    </w:p>
    <w:p w14:paraId="72C5AC92" w14:textId="77777777" w:rsidR="00AC08A5" w:rsidRPr="00AC08A5" w:rsidRDefault="00AC08A5" w:rsidP="00AC08A5">
      <w:pPr>
        <w:autoSpaceDN w:val="0"/>
        <w:jc w:val="both"/>
        <w:rPr>
          <w:sz w:val="24"/>
          <w:szCs w:val="24"/>
        </w:rPr>
      </w:pPr>
      <w:r w:rsidRPr="00AC08A5">
        <w:rPr>
          <w:sz w:val="24"/>
          <w:szCs w:val="24"/>
        </w:rPr>
        <w:t xml:space="preserve">К настоящей заявке прилагаются документы на ___ л. </w:t>
      </w:r>
    </w:p>
    <w:p w14:paraId="247A469D" w14:textId="77777777" w:rsidR="00AC08A5" w:rsidRPr="00AC08A5" w:rsidRDefault="00AC08A5" w:rsidP="00AC08A5">
      <w:pPr>
        <w:autoSpaceDN w:val="0"/>
        <w:jc w:val="both"/>
        <w:rPr>
          <w:sz w:val="24"/>
          <w:szCs w:val="24"/>
        </w:rPr>
      </w:pPr>
      <w:r w:rsidRPr="00AC08A5">
        <w:rPr>
          <w:sz w:val="24"/>
          <w:szCs w:val="24"/>
        </w:rPr>
        <w:t>Должность ______________________________________________________________________</w:t>
      </w:r>
    </w:p>
    <w:p w14:paraId="01F3CC55" w14:textId="77777777" w:rsidR="00AC08A5" w:rsidRPr="00AC08A5" w:rsidRDefault="00AC08A5" w:rsidP="00AC08A5">
      <w:pPr>
        <w:autoSpaceDN w:val="0"/>
        <w:jc w:val="center"/>
        <w:rPr>
          <w:sz w:val="16"/>
          <w:szCs w:val="16"/>
        </w:rPr>
      </w:pPr>
      <w:r w:rsidRPr="00AC08A5">
        <w:rPr>
          <w:sz w:val="16"/>
          <w:szCs w:val="16"/>
        </w:rPr>
        <w:t>(подпись, фамилия, имя, отчество подписавшего заявку)</w:t>
      </w:r>
    </w:p>
    <w:p w14:paraId="00F27D73" w14:textId="77777777" w:rsidR="00AC08A5" w:rsidRPr="00AC08A5" w:rsidRDefault="00AC08A5" w:rsidP="00AC08A5">
      <w:pPr>
        <w:autoSpaceDE w:val="0"/>
        <w:autoSpaceDN w:val="0"/>
        <w:adjustRightInd w:val="0"/>
        <w:jc w:val="center"/>
        <w:rPr>
          <w:rFonts w:ascii="Arial" w:hAnsi="Arial" w:cs="Arial"/>
          <w:sz w:val="26"/>
          <w:szCs w:val="26"/>
        </w:rPr>
      </w:pPr>
    </w:p>
    <w:p w14:paraId="71C34A77" w14:textId="77777777" w:rsidR="00AC08A5" w:rsidRPr="00AC08A5" w:rsidRDefault="00AC08A5" w:rsidP="00AC08A5">
      <w:pPr>
        <w:autoSpaceDN w:val="0"/>
        <w:ind w:left="4536" w:right="142"/>
        <w:jc w:val="right"/>
        <w:rPr>
          <w:sz w:val="16"/>
          <w:szCs w:val="16"/>
        </w:rPr>
      </w:pPr>
      <w:r w:rsidRPr="00AC08A5">
        <w:rPr>
          <w:sz w:val="16"/>
          <w:szCs w:val="16"/>
        </w:rPr>
        <w:t>Приложение № 2</w:t>
      </w:r>
    </w:p>
    <w:p w14:paraId="6C0CB613" w14:textId="77777777" w:rsidR="00AC08A5" w:rsidRPr="00AC08A5" w:rsidRDefault="00AC08A5" w:rsidP="00AC08A5">
      <w:pPr>
        <w:autoSpaceDN w:val="0"/>
        <w:jc w:val="center"/>
        <w:rPr>
          <w:sz w:val="24"/>
          <w:szCs w:val="24"/>
        </w:rPr>
      </w:pPr>
      <w:r w:rsidRPr="00AC08A5">
        <w:rPr>
          <w:sz w:val="24"/>
          <w:szCs w:val="24"/>
        </w:rPr>
        <w:t>ОБЯЗАТЕЛЬСТВО</w:t>
      </w:r>
    </w:p>
    <w:p w14:paraId="3EB1F7DB" w14:textId="77777777" w:rsidR="00AC08A5" w:rsidRPr="00AC08A5" w:rsidRDefault="00AC08A5" w:rsidP="00AC08A5">
      <w:pPr>
        <w:autoSpaceDN w:val="0"/>
        <w:jc w:val="center"/>
        <w:rPr>
          <w:sz w:val="24"/>
          <w:szCs w:val="24"/>
        </w:rPr>
      </w:pPr>
    </w:p>
    <w:p w14:paraId="4C7E5743" w14:textId="77777777" w:rsidR="00AC08A5" w:rsidRPr="00AC08A5" w:rsidRDefault="00AC08A5" w:rsidP="00AC08A5">
      <w:pPr>
        <w:autoSpaceDN w:val="0"/>
        <w:jc w:val="both"/>
        <w:rPr>
          <w:sz w:val="24"/>
          <w:szCs w:val="24"/>
        </w:rPr>
      </w:pPr>
      <w:r w:rsidRPr="00AC08A5">
        <w:rPr>
          <w:sz w:val="24"/>
          <w:szCs w:val="24"/>
        </w:rPr>
        <w:t>Дата _________________</w:t>
      </w:r>
    </w:p>
    <w:p w14:paraId="25E682DA" w14:textId="4EE13933" w:rsidR="00AC08A5" w:rsidRPr="00AC08A5" w:rsidRDefault="00AC08A5" w:rsidP="00AC08A5">
      <w:pPr>
        <w:autoSpaceDN w:val="0"/>
        <w:jc w:val="both"/>
        <w:rPr>
          <w:sz w:val="24"/>
          <w:szCs w:val="24"/>
        </w:rPr>
      </w:pPr>
      <w:r w:rsidRPr="00AC08A5">
        <w:rPr>
          <w:sz w:val="24"/>
          <w:szCs w:val="24"/>
        </w:rPr>
        <w:t xml:space="preserve">Куда: администрация Анучинского муниципального </w:t>
      </w:r>
      <w:r w:rsidR="00B658E5">
        <w:rPr>
          <w:sz w:val="24"/>
          <w:szCs w:val="24"/>
        </w:rPr>
        <w:t>округа Приморского края</w:t>
      </w:r>
    </w:p>
    <w:p w14:paraId="1736B30C" w14:textId="77777777" w:rsidR="00AC08A5" w:rsidRPr="00AC08A5" w:rsidRDefault="00AC08A5" w:rsidP="00AC08A5">
      <w:pPr>
        <w:autoSpaceDN w:val="0"/>
        <w:jc w:val="both"/>
        <w:rPr>
          <w:sz w:val="24"/>
          <w:szCs w:val="24"/>
        </w:rPr>
      </w:pPr>
      <w:r w:rsidRPr="00AC08A5">
        <w:rPr>
          <w:sz w:val="24"/>
          <w:szCs w:val="24"/>
        </w:rPr>
        <w:t>Наименование участника отбора____________________________________ Местонахождение участника отбора (юридический адрес и (или) почтовый адрес) _____________________________________________________________________________</w:t>
      </w:r>
    </w:p>
    <w:p w14:paraId="287FA2A3" w14:textId="77777777" w:rsidR="00AC08A5" w:rsidRPr="00AC08A5" w:rsidRDefault="00AC08A5" w:rsidP="00AC08A5">
      <w:pPr>
        <w:autoSpaceDN w:val="0"/>
        <w:jc w:val="both"/>
        <w:rPr>
          <w:sz w:val="24"/>
          <w:szCs w:val="24"/>
        </w:rPr>
      </w:pPr>
      <w:r w:rsidRPr="00AC08A5">
        <w:rPr>
          <w:sz w:val="24"/>
          <w:szCs w:val="24"/>
        </w:rPr>
        <w:t>ИНН, ОГРН, КПП (для юридического лица)______________________________________</w:t>
      </w:r>
    </w:p>
    <w:p w14:paraId="438F016F" w14:textId="77777777" w:rsidR="00AC08A5" w:rsidRPr="00AC08A5" w:rsidRDefault="00AC08A5" w:rsidP="00AC08A5">
      <w:pPr>
        <w:autoSpaceDN w:val="0"/>
        <w:jc w:val="both"/>
        <w:rPr>
          <w:sz w:val="24"/>
          <w:szCs w:val="24"/>
        </w:rPr>
      </w:pPr>
      <w:r w:rsidRPr="00AC08A5">
        <w:rPr>
          <w:sz w:val="24"/>
          <w:szCs w:val="24"/>
        </w:rPr>
        <w:t>Паспортные данные (для физического лица) ______________________________________</w:t>
      </w:r>
    </w:p>
    <w:p w14:paraId="6036DE55" w14:textId="77777777" w:rsidR="00AC08A5" w:rsidRPr="00AC08A5" w:rsidRDefault="00AC08A5" w:rsidP="00AC08A5">
      <w:pPr>
        <w:autoSpaceDN w:val="0"/>
        <w:jc w:val="both"/>
        <w:rPr>
          <w:sz w:val="24"/>
          <w:szCs w:val="24"/>
        </w:rPr>
      </w:pPr>
      <w:r w:rsidRPr="00AC08A5">
        <w:rPr>
          <w:sz w:val="24"/>
          <w:szCs w:val="24"/>
        </w:rPr>
        <w:t>Номер контактного телефона (факса) ________________________________</w:t>
      </w:r>
    </w:p>
    <w:p w14:paraId="33FC4902" w14:textId="77777777" w:rsidR="00AC08A5" w:rsidRPr="00AC08A5" w:rsidRDefault="00AC08A5" w:rsidP="00AC08A5">
      <w:pPr>
        <w:widowControl w:val="0"/>
        <w:tabs>
          <w:tab w:val="left" w:pos="8041"/>
        </w:tabs>
        <w:suppressAutoHyphens/>
        <w:autoSpaceDE w:val="0"/>
        <w:jc w:val="both"/>
        <w:rPr>
          <w:sz w:val="24"/>
          <w:szCs w:val="24"/>
        </w:rPr>
      </w:pPr>
      <w:r w:rsidRPr="00AC08A5">
        <w:rPr>
          <w:sz w:val="24"/>
          <w:szCs w:val="24"/>
        </w:rPr>
        <w:t xml:space="preserve">Изучив Порядок включения дворовых территорий многоквартирных домов </w:t>
      </w:r>
      <w:r w:rsidRPr="00AC08A5">
        <w:rPr>
          <w:sz w:val="24"/>
          <w:szCs w:val="24"/>
        </w:rPr>
        <w:br/>
        <w:t xml:space="preserve">включения дворовых территорий </w:t>
      </w:r>
      <w:r w:rsidRPr="00AC08A5">
        <w:rPr>
          <w:spacing w:val="-1"/>
          <w:sz w:val="24"/>
          <w:szCs w:val="24"/>
          <w:lang w:eastAsia="zh-CN"/>
        </w:rPr>
        <w:t>в Подпрограмму</w:t>
      </w:r>
    </w:p>
    <w:p w14:paraId="70899B4E" w14:textId="77777777" w:rsidR="00AC08A5" w:rsidRPr="00AC08A5" w:rsidRDefault="00AC08A5" w:rsidP="00AC08A5">
      <w:pPr>
        <w:autoSpaceDN w:val="0"/>
        <w:jc w:val="both"/>
        <w:rPr>
          <w:sz w:val="24"/>
          <w:szCs w:val="24"/>
        </w:rPr>
      </w:pPr>
      <w:r w:rsidRPr="00AC08A5">
        <w:rPr>
          <w:sz w:val="24"/>
          <w:szCs w:val="24"/>
        </w:rPr>
        <w:lastRenderedPageBreak/>
        <w:t>Собственники МКД, в лице:____________________________________________________</w:t>
      </w:r>
    </w:p>
    <w:p w14:paraId="6A17E769" w14:textId="77777777" w:rsidR="00AC08A5" w:rsidRPr="00AC08A5" w:rsidRDefault="00AC08A5" w:rsidP="00AC08A5">
      <w:pPr>
        <w:autoSpaceDN w:val="0"/>
        <w:jc w:val="center"/>
        <w:rPr>
          <w:sz w:val="16"/>
          <w:szCs w:val="16"/>
        </w:rPr>
      </w:pPr>
      <w:r w:rsidRPr="00AC08A5">
        <w:rPr>
          <w:sz w:val="24"/>
          <w:szCs w:val="24"/>
        </w:rPr>
        <w:t xml:space="preserve">                                                </w:t>
      </w:r>
      <w:r w:rsidRPr="00AC08A5">
        <w:rPr>
          <w:sz w:val="16"/>
          <w:szCs w:val="16"/>
        </w:rPr>
        <w:t>(наименование должности и Ф.И.О., подписавшего заявку)</w:t>
      </w:r>
    </w:p>
    <w:p w14:paraId="32158C86" w14:textId="77777777" w:rsidR="00AC08A5" w:rsidRPr="00AC08A5" w:rsidRDefault="00AC08A5" w:rsidP="00AC08A5">
      <w:pPr>
        <w:autoSpaceDN w:val="0"/>
        <w:jc w:val="center"/>
        <w:rPr>
          <w:sz w:val="24"/>
          <w:szCs w:val="24"/>
        </w:rPr>
      </w:pPr>
      <w:r w:rsidRPr="00AC08A5">
        <w:rPr>
          <w:sz w:val="24"/>
          <w:szCs w:val="24"/>
        </w:rPr>
        <w:t>_____________________________________________________________________________</w:t>
      </w:r>
    </w:p>
    <w:p w14:paraId="7FBCC14D" w14:textId="77777777" w:rsidR="00AC08A5" w:rsidRPr="00AC08A5" w:rsidRDefault="00AC08A5" w:rsidP="00AC08A5">
      <w:pPr>
        <w:autoSpaceDN w:val="0"/>
        <w:jc w:val="both"/>
        <w:rPr>
          <w:sz w:val="24"/>
          <w:szCs w:val="24"/>
        </w:rPr>
      </w:pPr>
      <w:r w:rsidRPr="00AC08A5">
        <w:rPr>
          <w:sz w:val="24"/>
          <w:szCs w:val="24"/>
        </w:rPr>
        <w:t xml:space="preserve">изъявляет желание участвовать в отборе дворовых территорий МКД. </w:t>
      </w:r>
    </w:p>
    <w:p w14:paraId="075091E6" w14:textId="77777777" w:rsidR="00AC08A5" w:rsidRPr="00AC08A5" w:rsidRDefault="00AC08A5" w:rsidP="00AC08A5">
      <w:pPr>
        <w:autoSpaceDN w:val="0"/>
        <w:jc w:val="both"/>
        <w:rPr>
          <w:sz w:val="26"/>
          <w:szCs w:val="26"/>
        </w:rPr>
      </w:pPr>
      <w:r w:rsidRPr="00AC08A5">
        <w:rPr>
          <w:sz w:val="26"/>
          <w:szCs w:val="26"/>
        </w:rPr>
        <w:t xml:space="preserve">Обязуюсь включить </w:t>
      </w:r>
      <w:r w:rsidRPr="00AC08A5">
        <w:rPr>
          <w:sz w:val="26"/>
          <w:szCs w:val="26"/>
          <w:lang w:eastAsia="zh-CN"/>
        </w:rPr>
        <w:t xml:space="preserve">объекты внешнего благоустройства, выполненные в рамках мероприятий по благоустройству дворовой территории </w:t>
      </w:r>
    </w:p>
    <w:p w14:paraId="38F9DFD3" w14:textId="77777777" w:rsidR="00AC08A5" w:rsidRPr="00AC08A5" w:rsidRDefault="00AC08A5" w:rsidP="00AC08A5">
      <w:pPr>
        <w:autoSpaceDN w:val="0"/>
        <w:jc w:val="both"/>
        <w:rPr>
          <w:sz w:val="24"/>
          <w:szCs w:val="24"/>
        </w:rPr>
      </w:pPr>
      <w:r w:rsidRPr="00AC08A5">
        <w:rPr>
          <w:sz w:val="24"/>
          <w:szCs w:val="24"/>
        </w:rPr>
        <w:t> </w:t>
      </w:r>
    </w:p>
    <w:p w14:paraId="650C6F20" w14:textId="77777777" w:rsidR="00AC08A5" w:rsidRPr="00AC08A5" w:rsidRDefault="00AC08A5" w:rsidP="00AC08A5">
      <w:pPr>
        <w:autoSpaceDN w:val="0"/>
        <w:jc w:val="both"/>
        <w:rPr>
          <w:sz w:val="24"/>
          <w:szCs w:val="24"/>
        </w:rPr>
      </w:pPr>
      <w:r w:rsidRPr="00AC08A5">
        <w:rPr>
          <w:sz w:val="24"/>
          <w:szCs w:val="24"/>
        </w:rPr>
        <w:t xml:space="preserve">В случае если наша дворовая территория будет отобрана/не отобрана для производства работ по ремонту и благоустройству дворовых территорий многоквартирных домов, просим Вас письменно уведомить уполномоченного представителя собственников помещений МКД: </w:t>
      </w:r>
    </w:p>
    <w:p w14:paraId="291017C9" w14:textId="77777777" w:rsidR="00AC08A5" w:rsidRPr="00AC08A5" w:rsidRDefault="00AC08A5" w:rsidP="00AC08A5">
      <w:pPr>
        <w:autoSpaceDN w:val="0"/>
        <w:jc w:val="both"/>
        <w:rPr>
          <w:sz w:val="24"/>
          <w:szCs w:val="24"/>
        </w:rPr>
      </w:pPr>
      <w:r w:rsidRPr="00AC08A5">
        <w:rPr>
          <w:sz w:val="24"/>
          <w:szCs w:val="24"/>
        </w:rPr>
        <w:t> _____________________________________________________________________________</w:t>
      </w:r>
    </w:p>
    <w:p w14:paraId="696D48D8" w14:textId="77777777" w:rsidR="00AC08A5" w:rsidRPr="00AC08A5" w:rsidRDefault="00AC08A5" w:rsidP="00AC08A5">
      <w:pPr>
        <w:autoSpaceDN w:val="0"/>
        <w:jc w:val="center"/>
        <w:rPr>
          <w:sz w:val="16"/>
          <w:szCs w:val="16"/>
        </w:rPr>
      </w:pPr>
      <w:r w:rsidRPr="00AC08A5">
        <w:rPr>
          <w:sz w:val="16"/>
          <w:szCs w:val="16"/>
        </w:rPr>
        <w:t>(ФИО представителя, адрес)</w:t>
      </w:r>
    </w:p>
    <w:p w14:paraId="2090639B" w14:textId="77777777" w:rsidR="00AC08A5" w:rsidRPr="00AC08A5" w:rsidRDefault="00AC08A5" w:rsidP="00AC08A5">
      <w:pPr>
        <w:autoSpaceDN w:val="0"/>
        <w:jc w:val="both"/>
        <w:rPr>
          <w:sz w:val="24"/>
          <w:szCs w:val="24"/>
        </w:rPr>
      </w:pPr>
      <w:r w:rsidRPr="00AC08A5">
        <w:rPr>
          <w:sz w:val="24"/>
          <w:szCs w:val="24"/>
        </w:rPr>
        <w:t xml:space="preserve">К настоящей заявке прилагаются документы на ___ л. </w:t>
      </w:r>
    </w:p>
    <w:p w14:paraId="5E4A02AE" w14:textId="77777777" w:rsidR="00AC08A5" w:rsidRPr="00AC08A5" w:rsidRDefault="00AC08A5" w:rsidP="00AC08A5">
      <w:pPr>
        <w:autoSpaceDN w:val="0"/>
        <w:jc w:val="both"/>
        <w:rPr>
          <w:sz w:val="24"/>
          <w:szCs w:val="24"/>
        </w:rPr>
      </w:pPr>
      <w:r w:rsidRPr="00AC08A5">
        <w:rPr>
          <w:sz w:val="24"/>
          <w:szCs w:val="24"/>
        </w:rPr>
        <w:t>Должность ______________________________________________________________________</w:t>
      </w:r>
    </w:p>
    <w:p w14:paraId="5855B117" w14:textId="77777777" w:rsidR="00AC08A5" w:rsidRPr="00AC08A5" w:rsidRDefault="00AC08A5" w:rsidP="00AC08A5">
      <w:pPr>
        <w:autoSpaceDN w:val="0"/>
        <w:jc w:val="center"/>
        <w:rPr>
          <w:sz w:val="16"/>
          <w:szCs w:val="16"/>
        </w:rPr>
      </w:pPr>
      <w:r w:rsidRPr="00AC08A5">
        <w:rPr>
          <w:sz w:val="16"/>
          <w:szCs w:val="16"/>
        </w:rPr>
        <w:t>(подпись, фамилия, имя, отчество подписавшего заявку)</w:t>
      </w:r>
    </w:p>
    <w:p w14:paraId="6A779E10" w14:textId="77777777" w:rsidR="00AC08A5" w:rsidRPr="00AC08A5" w:rsidRDefault="00AC08A5" w:rsidP="00AC08A5">
      <w:pPr>
        <w:autoSpaceDN w:val="0"/>
        <w:ind w:firstLine="4962"/>
        <w:rPr>
          <w:sz w:val="24"/>
          <w:szCs w:val="24"/>
        </w:rPr>
      </w:pPr>
      <w:r w:rsidRPr="00AC08A5">
        <w:rPr>
          <w:sz w:val="24"/>
          <w:szCs w:val="24"/>
        </w:rPr>
        <w:t> </w:t>
      </w:r>
    </w:p>
    <w:p w14:paraId="09F7BC6F" w14:textId="77777777" w:rsidR="00AC08A5" w:rsidRPr="00AC08A5" w:rsidRDefault="00AC08A5" w:rsidP="00AC08A5">
      <w:pPr>
        <w:widowControl w:val="0"/>
        <w:suppressAutoHyphens/>
        <w:autoSpaceDE w:val="0"/>
        <w:jc w:val="both"/>
        <w:rPr>
          <w:sz w:val="26"/>
          <w:szCs w:val="26"/>
          <w:lang w:eastAsia="zh-CN"/>
        </w:rPr>
      </w:pPr>
    </w:p>
    <w:p w14:paraId="38A17507" w14:textId="77777777" w:rsidR="00B658E5" w:rsidRDefault="00B658E5" w:rsidP="00AC08A5">
      <w:pPr>
        <w:widowControl w:val="0"/>
        <w:shd w:val="clear" w:color="auto" w:fill="FFFFFF"/>
        <w:tabs>
          <w:tab w:val="left" w:pos="7425"/>
        </w:tabs>
        <w:suppressAutoHyphens/>
        <w:autoSpaceDE w:val="0"/>
        <w:ind w:left="5954"/>
        <w:rPr>
          <w:b/>
          <w:bCs/>
          <w:color w:val="000000"/>
          <w:lang w:eastAsia="zh-CN"/>
        </w:rPr>
      </w:pPr>
    </w:p>
    <w:p w14:paraId="7546A2B3" w14:textId="77777777" w:rsidR="00B658E5" w:rsidRDefault="00B658E5" w:rsidP="00AC08A5">
      <w:pPr>
        <w:widowControl w:val="0"/>
        <w:shd w:val="clear" w:color="auto" w:fill="FFFFFF"/>
        <w:tabs>
          <w:tab w:val="left" w:pos="7425"/>
        </w:tabs>
        <w:suppressAutoHyphens/>
        <w:autoSpaceDE w:val="0"/>
        <w:ind w:left="5954"/>
        <w:rPr>
          <w:b/>
          <w:bCs/>
          <w:color w:val="000000"/>
          <w:lang w:eastAsia="zh-CN"/>
        </w:rPr>
      </w:pPr>
    </w:p>
    <w:p w14:paraId="7A27FF97" w14:textId="77777777" w:rsidR="00B658E5" w:rsidRDefault="00B658E5" w:rsidP="00AC08A5">
      <w:pPr>
        <w:widowControl w:val="0"/>
        <w:shd w:val="clear" w:color="auto" w:fill="FFFFFF"/>
        <w:tabs>
          <w:tab w:val="left" w:pos="7425"/>
        </w:tabs>
        <w:suppressAutoHyphens/>
        <w:autoSpaceDE w:val="0"/>
        <w:ind w:left="5954"/>
        <w:rPr>
          <w:b/>
          <w:bCs/>
          <w:color w:val="000000"/>
          <w:lang w:eastAsia="zh-CN"/>
        </w:rPr>
      </w:pPr>
    </w:p>
    <w:p w14:paraId="72B063D8" w14:textId="77777777" w:rsidR="00B658E5" w:rsidRDefault="00B658E5" w:rsidP="00AC08A5">
      <w:pPr>
        <w:widowControl w:val="0"/>
        <w:shd w:val="clear" w:color="auto" w:fill="FFFFFF"/>
        <w:tabs>
          <w:tab w:val="left" w:pos="7425"/>
        </w:tabs>
        <w:suppressAutoHyphens/>
        <w:autoSpaceDE w:val="0"/>
        <w:ind w:left="5954"/>
        <w:rPr>
          <w:b/>
          <w:bCs/>
          <w:color w:val="000000"/>
          <w:lang w:eastAsia="zh-CN"/>
        </w:rPr>
      </w:pPr>
    </w:p>
    <w:p w14:paraId="5A276DD9" w14:textId="77777777" w:rsidR="00B658E5" w:rsidRDefault="00B658E5" w:rsidP="00AC08A5">
      <w:pPr>
        <w:widowControl w:val="0"/>
        <w:shd w:val="clear" w:color="auto" w:fill="FFFFFF"/>
        <w:tabs>
          <w:tab w:val="left" w:pos="7425"/>
        </w:tabs>
        <w:suppressAutoHyphens/>
        <w:autoSpaceDE w:val="0"/>
        <w:ind w:left="5954"/>
        <w:rPr>
          <w:b/>
          <w:bCs/>
          <w:color w:val="000000"/>
          <w:lang w:eastAsia="zh-CN"/>
        </w:rPr>
      </w:pPr>
    </w:p>
    <w:p w14:paraId="72252390" w14:textId="77777777" w:rsidR="00B658E5" w:rsidRDefault="00B658E5" w:rsidP="00AC08A5">
      <w:pPr>
        <w:widowControl w:val="0"/>
        <w:shd w:val="clear" w:color="auto" w:fill="FFFFFF"/>
        <w:tabs>
          <w:tab w:val="left" w:pos="7425"/>
        </w:tabs>
        <w:suppressAutoHyphens/>
        <w:autoSpaceDE w:val="0"/>
        <w:ind w:left="5954"/>
        <w:rPr>
          <w:b/>
          <w:bCs/>
          <w:color w:val="000000"/>
          <w:lang w:eastAsia="zh-CN"/>
        </w:rPr>
      </w:pPr>
    </w:p>
    <w:p w14:paraId="3C88BCA7" w14:textId="77777777" w:rsidR="00B658E5" w:rsidRDefault="00B658E5" w:rsidP="00AC08A5">
      <w:pPr>
        <w:widowControl w:val="0"/>
        <w:shd w:val="clear" w:color="auto" w:fill="FFFFFF"/>
        <w:tabs>
          <w:tab w:val="left" w:pos="7425"/>
        </w:tabs>
        <w:suppressAutoHyphens/>
        <w:autoSpaceDE w:val="0"/>
        <w:ind w:left="5954"/>
        <w:rPr>
          <w:b/>
          <w:bCs/>
          <w:color w:val="000000"/>
          <w:lang w:eastAsia="zh-CN"/>
        </w:rPr>
      </w:pPr>
    </w:p>
    <w:p w14:paraId="557B26B3" w14:textId="77777777" w:rsidR="00B658E5" w:rsidRDefault="00B658E5" w:rsidP="00AC08A5">
      <w:pPr>
        <w:widowControl w:val="0"/>
        <w:shd w:val="clear" w:color="auto" w:fill="FFFFFF"/>
        <w:tabs>
          <w:tab w:val="left" w:pos="7425"/>
        </w:tabs>
        <w:suppressAutoHyphens/>
        <w:autoSpaceDE w:val="0"/>
        <w:ind w:left="5954"/>
        <w:rPr>
          <w:b/>
          <w:bCs/>
          <w:color w:val="000000"/>
          <w:lang w:eastAsia="zh-CN"/>
        </w:rPr>
      </w:pPr>
    </w:p>
    <w:p w14:paraId="3FCCFD96" w14:textId="77777777" w:rsidR="00B658E5" w:rsidRDefault="00B658E5" w:rsidP="00AC08A5">
      <w:pPr>
        <w:widowControl w:val="0"/>
        <w:shd w:val="clear" w:color="auto" w:fill="FFFFFF"/>
        <w:tabs>
          <w:tab w:val="left" w:pos="7425"/>
        </w:tabs>
        <w:suppressAutoHyphens/>
        <w:autoSpaceDE w:val="0"/>
        <w:ind w:left="5954"/>
        <w:rPr>
          <w:b/>
          <w:bCs/>
          <w:color w:val="000000"/>
          <w:lang w:eastAsia="zh-CN"/>
        </w:rPr>
      </w:pPr>
    </w:p>
    <w:p w14:paraId="678FF2A2" w14:textId="77777777" w:rsidR="00B658E5" w:rsidRDefault="00B658E5" w:rsidP="00AC08A5">
      <w:pPr>
        <w:widowControl w:val="0"/>
        <w:shd w:val="clear" w:color="auto" w:fill="FFFFFF"/>
        <w:tabs>
          <w:tab w:val="left" w:pos="7425"/>
        </w:tabs>
        <w:suppressAutoHyphens/>
        <w:autoSpaceDE w:val="0"/>
        <w:ind w:left="5954"/>
        <w:rPr>
          <w:b/>
          <w:bCs/>
          <w:color w:val="000000"/>
          <w:lang w:eastAsia="zh-CN"/>
        </w:rPr>
      </w:pPr>
    </w:p>
    <w:p w14:paraId="2348BDF8" w14:textId="77777777" w:rsidR="00B658E5" w:rsidRDefault="00B658E5" w:rsidP="00AC08A5">
      <w:pPr>
        <w:widowControl w:val="0"/>
        <w:shd w:val="clear" w:color="auto" w:fill="FFFFFF"/>
        <w:tabs>
          <w:tab w:val="left" w:pos="7425"/>
        </w:tabs>
        <w:suppressAutoHyphens/>
        <w:autoSpaceDE w:val="0"/>
        <w:ind w:left="5954"/>
        <w:rPr>
          <w:b/>
          <w:bCs/>
          <w:color w:val="000000"/>
          <w:lang w:eastAsia="zh-CN"/>
        </w:rPr>
      </w:pPr>
    </w:p>
    <w:p w14:paraId="4E881724" w14:textId="77777777" w:rsidR="00B658E5" w:rsidRDefault="00B658E5" w:rsidP="00AC08A5">
      <w:pPr>
        <w:widowControl w:val="0"/>
        <w:shd w:val="clear" w:color="auto" w:fill="FFFFFF"/>
        <w:tabs>
          <w:tab w:val="left" w:pos="7425"/>
        </w:tabs>
        <w:suppressAutoHyphens/>
        <w:autoSpaceDE w:val="0"/>
        <w:ind w:left="5954"/>
        <w:rPr>
          <w:b/>
          <w:bCs/>
          <w:color w:val="000000"/>
          <w:lang w:eastAsia="zh-CN"/>
        </w:rPr>
      </w:pPr>
    </w:p>
    <w:p w14:paraId="71131B74" w14:textId="77777777" w:rsidR="00B658E5" w:rsidRDefault="00B658E5" w:rsidP="00AC08A5">
      <w:pPr>
        <w:widowControl w:val="0"/>
        <w:shd w:val="clear" w:color="auto" w:fill="FFFFFF"/>
        <w:tabs>
          <w:tab w:val="left" w:pos="7425"/>
        </w:tabs>
        <w:suppressAutoHyphens/>
        <w:autoSpaceDE w:val="0"/>
        <w:ind w:left="5954"/>
        <w:rPr>
          <w:b/>
          <w:bCs/>
          <w:color w:val="000000"/>
          <w:lang w:eastAsia="zh-CN"/>
        </w:rPr>
      </w:pPr>
    </w:p>
    <w:p w14:paraId="7EB31951" w14:textId="77777777" w:rsidR="00B658E5" w:rsidRDefault="00B658E5" w:rsidP="00AC08A5">
      <w:pPr>
        <w:widowControl w:val="0"/>
        <w:shd w:val="clear" w:color="auto" w:fill="FFFFFF"/>
        <w:tabs>
          <w:tab w:val="left" w:pos="7425"/>
        </w:tabs>
        <w:suppressAutoHyphens/>
        <w:autoSpaceDE w:val="0"/>
        <w:ind w:left="5954"/>
        <w:rPr>
          <w:b/>
          <w:bCs/>
          <w:color w:val="000000"/>
          <w:lang w:eastAsia="zh-CN"/>
        </w:rPr>
      </w:pPr>
    </w:p>
    <w:p w14:paraId="096CAB96" w14:textId="77777777" w:rsidR="00B658E5" w:rsidRDefault="00B658E5" w:rsidP="00AC08A5">
      <w:pPr>
        <w:widowControl w:val="0"/>
        <w:shd w:val="clear" w:color="auto" w:fill="FFFFFF"/>
        <w:tabs>
          <w:tab w:val="left" w:pos="7425"/>
        </w:tabs>
        <w:suppressAutoHyphens/>
        <w:autoSpaceDE w:val="0"/>
        <w:ind w:left="5954"/>
        <w:rPr>
          <w:b/>
          <w:bCs/>
          <w:color w:val="000000"/>
          <w:lang w:eastAsia="zh-CN"/>
        </w:rPr>
      </w:pPr>
    </w:p>
    <w:p w14:paraId="6632AC83" w14:textId="77777777" w:rsidR="00B658E5" w:rsidRDefault="00B658E5" w:rsidP="00AC08A5">
      <w:pPr>
        <w:widowControl w:val="0"/>
        <w:shd w:val="clear" w:color="auto" w:fill="FFFFFF"/>
        <w:tabs>
          <w:tab w:val="left" w:pos="7425"/>
        </w:tabs>
        <w:suppressAutoHyphens/>
        <w:autoSpaceDE w:val="0"/>
        <w:ind w:left="5954"/>
        <w:rPr>
          <w:b/>
          <w:bCs/>
          <w:color w:val="000000"/>
          <w:lang w:eastAsia="zh-CN"/>
        </w:rPr>
      </w:pPr>
    </w:p>
    <w:p w14:paraId="46A2BE16" w14:textId="77777777" w:rsidR="00B658E5" w:rsidRDefault="00B658E5" w:rsidP="00AC08A5">
      <w:pPr>
        <w:widowControl w:val="0"/>
        <w:shd w:val="clear" w:color="auto" w:fill="FFFFFF"/>
        <w:tabs>
          <w:tab w:val="left" w:pos="7425"/>
        </w:tabs>
        <w:suppressAutoHyphens/>
        <w:autoSpaceDE w:val="0"/>
        <w:ind w:left="5954"/>
        <w:rPr>
          <w:b/>
          <w:bCs/>
          <w:color w:val="000000"/>
          <w:lang w:eastAsia="zh-CN"/>
        </w:rPr>
      </w:pPr>
    </w:p>
    <w:p w14:paraId="318D1376" w14:textId="77777777" w:rsidR="00B658E5" w:rsidRDefault="00B658E5" w:rsidP="00AC08A5">
      <w:pPr>
        <w:widowControl w:val="0"/>
        <w:shd w:val="clear" w:color="auto" w:fill="FFFFFF"/>
        <w:tabs>
          <w:tab w:val="left" w:pos="7425"/>
        </w:tabs>
        <w:suppressAutoHyphens/>
        <w:autoSpaceDE w:val="0"/>
        <w:ind w:left="5954"/>
        <w:rPr>
          <w:b/>
          <w:bCs/>
          <w:color w:val="000000"/>
          <w:lang w:eastAsia="zh-CN"/>
        </w:rPr>
      </w:pPr>
    </w:p>
    <w:p w14:paraId="35F8A9EE" w14:textId="77777777" w:rsidR="00B658E5" w:rsidRDefault="00B658E5" w:rsidP="00AC08A5">
      <w:pPr>
        <w:widowControl w:val="0"/>
        <w:shd w:val="clear" w:color="auto" w:fill="FFFFFF"/>
        <w:tabs>
          <w:tab w:val="left" w:pos="7425"/>
        </w:tabs>
        <w:suppressAutoHyphens/>
        <w:autoSpaceDE w:val="0"/>
        <w:ind w:left="5954"/>
        <w:rPr>
          <w:b/>
          <w:bCs/>
          <w:color w:val="000000"/>
          <w:lang w:eastAsia="zh-CN"/>
        </w:rPr>
      </w:pPr>
    </w:p>
    <w:p w14:paraId="3C20F755" w14:textId="77777777" w:rsidR="00B658E5" w:rsidRDefault="00B658E5" w:rsidP="00AC08A5">
      <w:pPr>
        <w:widowControl w:val="0"/>
        <w:shd w:val="clear" w:color="auto" w:fill="FFFFFF"/>
        <w:tabs>
          <w:tab w:val="left" w:pos="7425"/>
        </w:tabs>
        <w:suppressAutoHyphens/>
        <w:autoSpaceDE w:val="0"/>
        <w:ind w:left="5954"/>
        <w:rPr>
          <w:b/>
          <w:bCs/>
          <w:color w:val="000000"/>
          <w:lang w:eastAsia="zh-CN"/>
        </w:rPr>
      </w:pPr>
    </w:p>
    <w:p w14:paraId="166A80B5" w14:textId="77777777" w:rsidR="00B658E5" w:rsidRDefault="00B658E5" w:rsidP="00AC08A5">
      <w:pPr>
        <w:widowControl w:val="0"/>
        <w:shd w:val="clear" w:color="auto" w:fill="FFFFFF"/>
        <w:tabs>
          <w:tab w:val="left" w:pos="7425"/>
        </w:tabs>
        <w:suppressAutoHyphens/>
        <w:autoSpaceDE w:val="0"/>
        <w:ind w:left="5954"/>
        <w:rPr>
          <w:b/>
          <w:bCs/>
          <w:color w:val="000000"/>
          <w:lang w:eastAsia="zh-CN"/>
        </w:rPr>
      </w:pPr>
    </w:p>
    <w:p w14:paraId="1C204E8E" w14:textId="77777777" w:rsidR="00B658E5" w:rsidRDefault="00B658E5" w:rsidP="00AC08A5">
      <w:pPr>
        <w:widowControl w:val="0"/>
        <w:shd w:val="clear" w:color="auto" w:fill="FFFFFF"/>
        <w:tabs>
          <w:tab w:val="left" w:pos="7425"/>
        </w:tabs>
        <w:suppressAutoHyphens/>
        <w:autoSpaceDE w:val="0"/>
        <w:ind w:left="5954"/>
        <w:rPr>
          <w:b/>
          <w:bCs/>
          <w:color w:val="000000"/>
          <w:lang w:eastAsia="zh-CN"/>
        </w:rPr>
      </w:pPr>
    </w:p>
    <w:p w14:paraId="26A1B630" w14:textId="77777777" w:rsidR="00B658E5" w:rsidRDefault="00B658E5" w:rsidP="00AC08A5">
      <w:pPr>
        <w:widowControl w:val="0"/>
        <w:shd w:val="clear" w:color="auto" w:fill="FFFFFF"/>
        <w:tabs>
          <w:tab w:val="left" w:pos="7425"/>
        </w:tabs>
        <w:suppressAutoHyphens/>
        <w:autoSpaceDE w:val="0"/>
        <w:ind w:left="5954"/>
        <w:rPr>
          <w:b/>
          <w:bCs/>
          <w:color w:val="000000"/>
          <w:lang w:eastAsia="zh-CN"/>
        </w:rPr>
      </w:pPr>
    </w:p>
    <w:p w14:paraId="6AA57980" w14:textId="77777777" w:rsidR="00B658E5" w:rsidRDefault="00B658E5" w:rsidP="00AC08A5">
      <w:pPr>
        <w:widowControl w:val="0"/>
        <w:shd w:val="clear" w:color="auto" w:fill="FFFFFF"/>
        <w:tabs>
          <w:tab w:val="left" w:pos="7425"/>
        </w:tabs>
        <w:suppressAutoHyphens/>
        <w:autoSpaceDE w:val="0"/>
        <w:ind w:left="5954"/>
        <w:rPr>
          <w:b/>
          <w:bCs/>
          <w:color w:val="000000"/>
          <w:lang w:eastAsia="zh-CN"/>
        </w:rPr>
      </w:pPr>
    </w:p>
    <w:p w14:paraId="689A5152" w14:textId="77777777" w:rsidR="00B658E5" w:rsidRDefault="00B658E5" w:rsidP="00AC08A5">
      <w:pPr>
        <w:widowControl w:val="0"/>
        <w:shd w:val="clear" w:color="auto" w:fill="FFFFFF"/>
        <w:tabs>
          <w:tab w:val="left" w:pos="7425"/>
        </w:tabs>
        <w:suppressAutoHyphens/>
        <w:autoSpaceDE w:val="0"/>
        <w:ind w:left="5954"/>
        <w:rPr>
          <w:b/>
          <w:bCs/>
          <w:color w:val="000000"/>
          <w:lang w:eastAsia="zh-CN"/>
        </w:rPr>
      </w:pPr>
    </w:p>
    <w:p w14:paraId="30409631" w14:textId="77777777" w:rsidR="00B658E5" w:rsidRDefault="00B658E5" w:rsidP="00AC08A5">
      <w:pPr>
        <w:widowControl w:val="0"/>
        <w:shd w:val="clear" w:color="auto" w:fill="FFFFFF"/>
        <w:tabs>
          <w:tab w:val="left" w:pos="7425"/>
        </w:tabs>
        <w:suppressAutoHyphens/>
        <w:autoSpaceDE w:val="0"/>
        <w:ind w:left="5954"/>
        <w:rPr>
          <w:b/>
          <w:bCs/>
          <w:color w:val="000000"/>
          <w:lang w:eastAsia="zh-CN"/>
        </w:rPr>
      </w:pPr>
    </w:p>
    <w:p w14:paraId="692172B0" w14:textId="77777777" w:rsidR="00B658E5" w:rsidRDefault="00B658E5" w:rsidP="00AC08A5">
      <w:pPr>
        <w:widowControl w:val="0"/>
        <w:shd w:val="clear" w:color="auto" w:fill="FFFFFF"/>
        <w:tabs>
          <w:tab w:val="left" w:pos="7425"/>
        </w:tabs>
        <w:suppressAutoHyphens/>
        <w:autoSpaceDE w:val="0"/>
        <w:ind w:left="5954"/>
        <w:rPr>
          <w:b/>
          <w:bCs/>
          <w:color w:val="000000"/>
          <w:lang w:eastAsia="zh-CN"/>
        </w:rPr>
      </w:pPr>
    </w:p>
    <w:p w14:paraId="165DEEAF" w14:textId="77777777" w:rsidR="00B658E5" w:rsidRDefault="00B658E5" w:rsidP="00AC08A5">
      <w:pPr>
        <w:widowControl w:val="0"/>
        <w:shd w:val="clear" w:color="auto" w:fill="FFFFFF"/>
        <w:tabs>
          <w:tab w:val="left" w:pos="7425"/>
        </w:tabs>
        <w:suppressAutoHyphens/>
        <w:autoSpaceDE w:val="0"/>
        <w:ind w:left="5954"/>
        <w:rPr>
          <w:b/>
          <w:bCs/>
          <w:color w:val="000000"/>
          <w:lang w:eastAsia="zh-CN"/>
        </w:rPr>
      </w:pPr>
    </w:p>
    <w:p w14:paraId="3897A9C0" w14:textId="77777777" w:rsidR="00B658E5" w:rsidRDefault="00B658E5" w:rsidP="00AC08A5">
      <w:pPr>
        <w:widowControl w:val="0"/>
        <w:shd w:val="clear" w:color="auto" w:fill="FFFFFF"/>
        <w:tabs>
          <w:tab w:val="left" w:pos="7425"/>
        </w:tabs>
        <w:suppressAutoHyphens/>
        <w:autoSpaceDE w:val="0"/>
        <w:ind w:left="5954"/>
        <w:rPr>
          <w:b/>
          <w:bCs/>
          <w:color w:val="000000"/>
          <w:lang w:eastAsia="zh-CN"/>
        </w:rPr>
      </w:pPr>
    </w:p>
    <w:p w14:paraId="24338C59" w14:textId="77777777" w:rsidR="00B658E5" w:rsidRDefault="00B658E5" w:rsidP="00AC08A5">
      <w:pPr>
        <w:widowControl w:val="0"/>
        <w:shd w:val="clear" w:color="auto" w:fill="FFFFFF"/>
        <w:tabs>
          <w:tab w:val="left" w:pos="7425"/>
        </w:tabs>
        <w:suppressAutoHyphens/>
        <w:autoSpaceDE w:val="0"/>
        <w:ind w:left="5954"/>
        <w:rPr>
          <w:b/>
          <w:bCs/>
          <w:color w:val="000000"/>
          <w:lang w:eastAsia="zh-CN"/>
        </w:rPr>
      </w:pPr>
    </w:p>
    <w:p w14:paraId="4486316D" w14:textId="77777777" w:rsidR="00B658E5" w:rsidRDefault="00B658E5" w:rsidP="00AC08A5">
      <w:pPr>
        <w:widowControl w:val="0"/>
        <w:shd w:val="clear" w:color="auto" w:fill="FFFFFF"/>
        <w:tabs>
          <w:tab w:val="left" w:pos="7425"/>
        </w:tabs>
        <w:suppressAutoHyphens/>
        <w:autoSpaceDE w:val="0"/>
        <w:ind w:left="5954"/>
        <w:rPr>
          <w:b/>
          <w:bCs/>
          <w:color w:val="000000"/>
          <w:lang w:eastAsia="zh-CN"/>
        </w:rPr>
      </w:pPr>
    </w:p>
    <w:p w14:paraId="36DF5602" w14:textId="77777777" w:rsidR="00B658E5" w:rsidRDefault="00B658E5" w:rsidP="00AC08A5">
      <w:pPr>
        <w:widowControl w:val="0"/>
        <w:shd w:val="clear" w:color="auto" w:fill="FFFFFF"/>
        <w:tabs>
          <w:tab w:val="left" w:pos="7425"/>
        </w:tabs>
        <w:suppressAutoHyphens/>
        <w:autoSpaceDE w:val="0"/>
        <w:ind w:left="5954"/>
        <w:rPr>
          <w:b/>
          <w:bCs/>
          <w:color w:val="000000"/>
          <w:lang w:eastAsia="zh-CN"/>
        </w:rPr>
      </w:pPr>
    </w:p>
    <w:p w14:paraId="0454A121" w14:textId="77777777" w:rsidR="00B658E5" w:rsidRDefault="00B658E5" w:rsidP="00AC08A5">
      <w:pPr>
        <w:widowControl w:val="0"/>
        <w:shd w:val="clear" w:color="auto" w:fill="FFFFFF"/>
        <w:tabs>
          <w:tab w:val="left" w:pos="7425"/>
        </w:tabs>
        <w:suppressAutoHyphens/>
        <w:autoSpaceDE w:val="0"/>
        <w:ind w:left="5954"/>
        <w:rPr>
          <w:b/>
          <w:bCs/>
          <w:color w:val="000000"/>
          <w:lang w:eastAsia="zh-CN"/>
        </w:rPr>
      </w:pPr>
    </w:p>
    <w:p w14:paraId="0D389938" w14:textId="77777777" w:rsidR="00B658E5" w:rsidRDefault="00B658E5" w:rsidP="00AC08A5">
      <w:pPr>
        <w:widowControl w:val="0"/>
        <w:shd w:val="clear" w:color="auto" w:fill="FFFFFF"/>
        <w:tabs>
          <w:tab w:val="left" w:pos="7425"/>
        </w:tabs>
        <w:suppressAutoHyphens/>
        <w:autoSpaceDE w:val="0"/>
        <w:ind w:left="5954"/>
        <w:rPr>
          <w:b/>
          <w:bCs/>
          <w:color w:val="000000"/>
          <w:lang w:eastAsia="zh-CN"/>
        </w:rPr>
      </w:pPr>
    </w:p>
    <w:p w14:paraId="65B2F9CD" w14:textId="77777777" w:rsidR="00B658E5" w:rsidRDefault="00B658E5" w:rsidP="00AC08A5">
      <w:pPr>
        <w:widowControl w:val="0"/>
        <w:shd w:val="clear" w:color="auto" w:fill="FFFFFF"/>
        <w:tabs>
          <w:tab w:val="left" w:pos="7425"/>
        </w:tabs>
        <w:suppressAutoHyphens/>
        <w:autoSpaceDE w:val="0"/>
        <w:ind w:left="5954"/>
        <w:rPr>
          <w:b/>
          <w:bCs/>
          <w:color w:val="000000"/>
          <w:lang w:eastAsia="zh-CN"/>
        </w:rPr>
      </w:pPr>
    </w:p>
    <w:p w14:paraId="39121EC3" w14:textId="77777777" w:rsidR="00B658E5" w:rsidRDefault="00B658E5" w:rsidP="00AC08A5">
      <w:pPr>
        <w:widowControl w:val="0"/>
        <w:shd w:val="clear" w:color="auto" w:fill="FFFFFF"/>
        <w:tabs>
          <w:tab w:val="left" w:pos="7425"/>
        </w:tabs>
        <w:suppressAutoHyphens/>
        <w:autoSpaceDE w:val="0"/>
        <w:ind w:left="5954"/>
        <w:rPr>
          <w:b/>
          <w:bCs/>
          <w:color w:val="000000"/>
          <w:lang w:eastAsia="zh-CN"/>
        </w:rPr>
      </w:pPr>
    </w:p>
    <w:p w14:paraId="4980BCA0" w14:textId="77777777" w:rsidR="00B658E5" w:rsidRDefault="00B658E5" w:rsidP="00AC08A5">
      <w:pPr>
        <w:widowControl w:val="0"/>
        <w:shd w:val="clear" w:color="auto" w:fill="FFFFFF"/>
        <w:tabs>
          <w:tab w:val="left" w:pos="7425"/>
        </w:tabs>
        <w:suppressAutoHyphens/>
        <w:autoSpaceDE w:val="0"/>
        <w:ind w:left="5954"/>
        <w:rPr>
          <w:b/>
          <w:bCs/>
          <w:color w:val="000000"/>
          <w:lang w:eastAsia="zh-CN"/>
        </w:rPr>
      </w:pPr>
    </w:p>
    <w:p w14:paraId="7276A767" w14:textId="77777777" w:rsidR="00B658E5" w:rsidRDefault="00B658E5" w:rsidP="00AC08A5">
      <w:pPr>
        <w:widowControl w:val="0"/>
        <w:shd w:val="clear" w:color="auto" w:fill="FFFFFF"/>
        <w:tabs>
          <w:tab w:val="left" w:pos="7425"/>
        </w:tabs>
        <w:suppressAutoHyphens/>
        <w:autoSpaceDE w:val="0"/>
        <w:ind w:left="5954"/>
        <w:rPr>
          <w:b/>
          <w:bCs/>
          <w:color w:val="000000"/>
          <w:lang w:eastAsia="zh-CN"/>
        </w:rPr>
      </w:pPr>
    </w:p>
    <w:p w14:paraId="3B423BB8" w14:textId="77777777" w:rsidR="00B658E5" w:rsidRDefault="00B658E5" w:rsidP="00AC08A5">
      <w:pPr>
        <w:widowControl w:val="0"/>
        <w:shd w:val="clear" w:color="auto" w:fill="FFFFFF"/>
        <w:tabs>
          <w:tab w:val="left" w:pos="7425"/>
        </w:tabs>
        <w:suppressAutoHyphens/>
        <w:autoSpaceDE w:val="0"/>
        <w:ind w:left="5954"/>
        <w:rPr>
          <w:b/>
          <w:bCs/>
          <w:color w:val="000000"/>
          <w:lang w:eastAsia="zh-CN"/>
        </w:rPr>
      </w:pPr>
    </w:p>
    <w:p w14:paraId="6BDAA9D2" w14:textId="77777777" w:rsidR="00B658E5" w:rsidRDefault="00B658E5" w:rsidP="00AC08A5">
      <w:pPr>
        <w:widowControl w:val="0"/>
        <w:shd w:val="clear" w:color="auto" w:fill="FFFFFF"/>
        <w:tabs>
          <w:tab w:val="left" w:pos="7425"/>
        </w:tabs>
        <w:suppressAutoHyphens/>
        <w:autoSpaceDE w:val="0"/>
        <w:ind w:left="5954"/>
        <w:rPr>
          <w:b/>
          <w:bCs/>
          <w:color w:val="000000"/>
          <w:lang w:eastAsia="zh-CN"/>
        </w:rPr>
      </w:pPr>
    </w:p>
    <w:p w14:paraId="44CAE7B7" w14:textId="77777777" w:rsidR="00B658E5" w:rsidRDefault="00B658E5" w:rsidP="00AC08A5">
      <w:pPr>
        <w:widowControl w:val="0"/>
        <w:shd w:val="clear" w:color="auto" w:fill="FFFFFF"/>
        <w:tabs>
          <w:tab w:val="left" w:pos="7425"/>
        </w:tabs>
        <w:suppressAutoHyphens/>
        <w:autoSpaceDE w:val="0"/>
        <w:ind w:left="5954"/>
        <w:rPr>
          <w:b/>
          <w:bCs/>
          <w:color w:val="000000"/>
          <w:lang w:eastAsia="zh-CN"/>
        </w:rPr>
      </w:pPr>
    </w:p>
    <w:p w14:paraId="7FE2C09A" w14:textId="77777777" w:rsidR="00A03935" w:rsidRDefault="00A03935" w:rsidP="00AC08A5">
      <w:pPr>
        <w:widowControl w:val="0"/>
        <w:shd w:val="clear" w:color="auto" w:fill="FFFFFF"/>
        <w:tabs>
          <w:tab w:val="left" w:pos="7425"/>
        </w:tabs>
        <w:suppressAutoHyphens/>
        <w:autoSpaceDE w:val="0"/>
        <w:ind w:left="5954"/>
        <w:rPr>
          <w:b/>
          <w:bCs/>
          <w:color w:val="000000"/>
          <w:lang w:eastAsia="zh-CN"/>
        </w:rPr>
      </w:pPr>
    </w:p>
    <w:p w14:paraId="5ABF294D" w14:textId="77777777" w:rsidR="00A03935" w:rsidRDefault="00A03935" w:rsidP="00AC08A5">
      <w:pPr>
        <w:widowControl w:val="0"/>
        <w:shd w:val="clear" w:color="auto" w:fill="FFFFFF"/>
        <w:tabs>
          <w:tab w:val="left" w:pos="7425"/>
        </w:tabs>
        <w:suppressAutoHyphens/>
        <w:autoSpaceDE w:val="0"/>
        <w:ind w:left="5954"/>
        <w:rPr>
          <w:b/>
          <w:bCs/>
          <w:color w:val="000000"/>
          <w:lang w:eastAsia="zh-CN"/>
        </w:rPr>
      </w:pPr>
    </w:p>
    <w:p w14:paraId="0004A207" w14:textId="09E70CCD" w:rsidR="00AC08A5" w:rsidRPr="00A03935" w:rsidRDefault="00AC08A5" w:rsidP="00A03935">
      <w:pPr>
        <w:widowControl w:val="0"/>
        <w:shd w:val="clear" w:color="auto" w:fill="FFFFFF"/>
        <w:tabs>
          <w:tab w:val="left" w:pos="7425"/>
        </w:tabs>
        <w:suppressAutoHyphens/>
        <w:autoSpaceDE w:val="0"/>
        <w:ind w:left="6521"/>
        <w:rPr>
          <w:b/>
          <w:bCs/>
          <w:color w:val="000000"/>
          <w:sz w:val="16"/>
          <w:szCs w:val="16"/>
          <w:lang w:eastAsia="zh-CN"/>
        </w:rPr>
      </w:pPr>
      <w:r w:rsidRPr="00A03935">
        <w:rPr>
          <w:b/>
          <w:bCs/>
          <w:color w:val="000000"/>
          <w:sz w:val="16"/>
          <w:szCs w:val="16"/>
          <w:lang w:eastAsia="zh-CN"/>
        </w:rPr>
        <w:lastRenderedPageBreak/>
        <w:t>УТВЕРЖДЕН:</w:t>
      </w:r>
    </w:p>
    <w:p w14:paraId="4CC8A6C2" w14:textId="77777777" w:rsidR="00AC08A5" w:rsidRPr="00A03935" w:rsidRDefault="00AC08A5" w:rsidP="00A03935">
      <w:pPr>
        <w:widowControl w:val="0"/>
        <w:shd w:val="clear" w:color="auto" w:fill="FFFFFF"/>
        <w:tabs>
          <w:tab w:val="left" w:pos="7425"/>
        </w:tabs>
        <w:suppressAutoHyphens/>
        <w:autoSpaceDE w:val="0"/>
        <w:ind w:left="6521"/>
        <w:rPr>
          <w:bCs/>
          <w:color w:val="000000"/>
          <w:sz w:val="16"/>
          <w:szCs w:val="16"/>
          <w:lang w:eastAsia="zh-CN"/>
        </w:rPr>
      </w:pPr>
      <w:bookmarkStart w:id="4" w:name="_Hlk223355053"/>
      <w:r w:rsidRPr="00A03935">
        <w:rPr>
          <w:bCs/>
          <w:color w:val="000000"/>
          <w:sz w:val="16"/>
          <w:szCs w:val="16"/>
          <w:lang w:eastAsia="zh-CN"/>
        </w:rPr>
        <w:t>Постановлением главы администрации Анучинского муниципального района</w:t>
      </w:r>
    </w:p>
    <w:p w14:paraId="48B22D81" w14:textId="77777777" w:rsidR="00AC08A5" w:rsidRPr="00A03935" w:rsidRDefault="00AC08A5" w:rsidP="00A03935">
      <w:pPr>
        <w:widowControl w:val="0"/>
        <w:shd w:val="clear" w:color="auto" w:fill="FFFFFF"/>
        <w:tabs>
          <w:tab w:val="left" w:pos="7425"/>
        </w:tabs>
        <w:suppressAutoHyphens/>
        <w:autoSpaceDE w:val="0"/>
        <w:ind w:left="6521"/>
        <w:rPr>
          <w:bCs/>
          <w:color w:val="000000"/>
          <w:sz w:val="16"/>
          <w:szCs w:val="16"/>
          <w:lang w:eastAsia="zh-CN"/>
        </w:rPr>
      </w:pPr>
      <w:r w:rsidRPr="00A03935">
        <w:rPr>
          <w:bCs/>
          <w:color w:val="000000"/>
          <w:sz w:val="16"/>
          <w:szCs w:val="16"/>
          <w:lang w:eastAsia="zh-CN"/>
        </w:rPr>
        <w:t>от «31» декабря 2019г. № 796,</w:t>
      </w:r>
      <w:bookmarkEnd w:id="4"/>
      <w:r w:rsidRPr="00A03935">
        <w:rPr>
          <w:bCs/>
          <w:color w:val="000000"/>
          <w:sz w:val="16"/>
          <w:szCs w:val="16"/>
          <w:lang w:eastAsia="zh-CN"/>
        </w:rPr>
        <w:t xml:space="preserve"> (измен. от 03.02.2025г. № 107)</w:t>
      </w:r>
    </w:p>
    <w:p w14:paraId="76888B12" w14:textId="77777777" w:rsidR="00AC08A5" w:rsidRPr="00AC08A5" w:rsidRDefault="00AC08A5" w:rsidP="00AC08A5">
      <w:pPr>
        <w:widowControl w:val="0"/>
        <w:shd w:val="clear" w:color="auto" w:fill="FFFFFF"/>
        <w:tabs>
          <w:tab w:val="left" w:pos="7425"/>
        </w:tabs>
        <w:suppressAutoHyphens/>
        <w:autoSpaceDE w:val="0"/>
        <w:ind w:left="5954"/>
        <w:rPr>
          <w:bCs/>
          <w:color w:val="000000"/>
          <w:lang w:eastAsia="zh-CN"/>
        </w:rPr>
      </w:pPr>
    </w:p>
    <w:p w14:paraId="6F4C303E" w14:textId="77777777" w:rsidR="00AC08A5" w:rsidRPr="00AC08A5" w:rsidRDefault="00AC08A5" w:rsidP="00AC08A5">
      <w:pPr>
        <w:widowControl w:val="0"/>
        <w:suppressAutoHyphens/>
        <w:autoSpaceDE w:val="0"/>
        <w:jc w:val="both"/>
        <w:rPr>
          <w:b/>
          <w:spacing w:val="-1"/>
          <w:sz w:val="26"/>
          <w:szCs w:val="26"/>
          <w:lang w:eastAsia="zh-CN"/>
        </w:rPr>
      </w:pPr>
    </w:p>
    <w:p w14:paraId="58E39A5B" w14:textId="77777777" w:rsidR="00AC08A5" w:rsidRPr="00AC08A5" w:rsidRDefault="00AC08A5" w:rsidP="00AC08A5">
      <w:pPr>
        <w:widowControl w:val="0"/>
        <w:suppressAutoHyphens/>
        <w:autoSpaceDE w:val="0"/>
        <w:jc w:val="center"/>
        <w:rPr>
          <w:b/>
          <w:spacing w:val="-1"/>
          <w:sz w:val="24"/>
          <w:szCs w:val="24"/>
          <w:lang w:eastAsia="zh-CN"/>
        </w:rPr>
      </w:pPr>
      <w:r w:rsidRPr="00AC08A5">
        <w:rPr>
          <w:b/>
          <w:spacing w:val="-1"/>
          <w:sz w:val="24"/>
          <w:szCs w:val="24"/>
          <w:lang w:eastAsia="zh-CN"/>
        </w:rPr>
        <w:t>ПОРЯДОК</w:t>
      </w:r>
    </w:p>
    <w:p w14:paraId="2EA57B30" w14:textId="77777777" w:rsidR="00AC08A5" w:rsidRPr="00AC08A5" w:rsidRDefault="00AC08A5" w:rsidP="00AC08A5">
      <w:pPr>
        <w:widowControl w:val="0"/>
        <w:tabs>
          <w:tab w:val="left" w:pos="8041"/>
        </w:tabs>
        <w:suppressAutoHyphens/>
        <w:autoSpaceDE w:val="0"/>
        <w:ind w:firstLine="709"/>
        <w:jc w:val="center"/>
        <w:rPr>
          <w:b/>
          <w:spacing w:val="-1"/>
          <w:sz w:val="24"/>
          <w:szCs w:val="24"/>
          <w:lang w:eastAsia="zh-CN"/>
        </w:rPr>
      </w:pPr>
      <w:r w:rsidRPr="00AC08A5">
        <w:rPr>
          <w:b/>
          <w:bCs/>
          <w:sz w:val="24"/>
          <w:szCs w:val="24"/>
          <w:lang w:eastAsia="zh-CN"/>
        </w:rPr>
        <w:t xml:space="preserve">включения территорий в районах индивидуальной жилищной застройки </w:t>
      </w:r>
      <w:r w:rsidRPr="00AC08A5">
        <w:rPr>
          <w:b/>
          <w:spacing w:val="-1"/>
          <w:sz w:val="24"/>
          <w:szCs w:val="24"/>
          <w:lang w:eastAsia="zh-CN"/>
        </w:rPr>
        <w:t>в подпрограмму «</w:t>
      </w:r>
      <w:r w:rsidRPr="00AC08A5">
        <w:rPr>
          <w:b/>
          <w:sz w:val="24"/>
          <w:szCs w:val="24"/>
          <w:lang w:eastAsia="zh-CN"/>
        </w:rPr>
        <w:t xml:space="preserve">Благоустройство территорий Анучинского муниципального округа» </w:t>
      </w:r>
      <w:r w:rsidRPr="00AC08A5">
        <w:rPr>
          <w:b/>
          <w:spacing w:val="-1"/>
          <w:sz w:val="24"/>
          <w:szCs w:val="24"/>
          <w:lang w:eastAsia="zh-CN"/>
        </w:rPr>
        <w:t xml:space="preserve">муниципальной программы «Формирование современной городской среды </w:t>
      </w:r>
      <w:r w:rsidRPr="00AC08A5">
        <w:rPr>
          <w:b/>
          <w:sz w:val="24"/>
          <w:szCs w:val="24"/>
          <w:lang w:eastAsia="zh-CN"/>
        </w:rPr>
        <w:t xml:space="preserve">населенных пунктов на территории </w:t>
      </w:r>
      <w:r w:rsidRPr="00AC08A5">
        <w:rPr>
          <w:b/>
          <w:spacing w:val="-1"/>
          <w:sz w:val="24"/>
          <w:szCs w:val="24"/>
          <w:lang w:eastAsia="zh-CN"/>
        </w:rPr>
        <w:t xml:space="preserve">Анучинского муниципального округа» </w:t>
      </w:r>
    </w:p>
    <w:p w14:paraId="1D73AA05" w14:textId="77777777" w:rsidR="00AC08A5" w:rsidRPr="00AC08A5" w:rsidRDefault="00AC08A5" w:rsidP="00AC08A5">
      <w:pPr>
        <w:widowControl w:val="0"/>
        <w:tabs>
          <w:tab w:val="left" w:pos="8041"/>
        </w:tabs>
        <w:suppressAutoHyphens/>
        <w:autoSpaceDE w:val="0"/>
        <w:ind w:firstLine="709"/>
        <w:jc w:val="center"/>
        <w:rPr>
          <w:b/>
          <w:spacing w:val="-1"/>
          <w:sz w:val="24"/>
          <w:szCs w:val="24"/>
          <w:lang w:eastAsia="zh-CN"/>
        </w:rPr>
      </w:pPr>
      <w:r w:rsidRPr="00AC08A5">
        <w:rPr>
          <w:b/>
          <w:spacing w:val="-1"/>
          <w:sz w:val="24"/>
          <w:szCs w:val="24"/>
          <w:lang w:eastAsia="zh-CN"/>
        </w:rPr>
        <w:t>на 2025 - 2029 годы</w:t>
      </w:r>
    </w:p>
    <w:p w14:paraId="794E4386" w14:textId="77777777" w:rsidR="00AC08A5" w:rsidRPr="00AC08A5" w:rsidRDefault="00AC08A5" w:rsidP="00AC08A5">
      <w:pPr>
        <w:widowControl w:val="0"/>
        <w:tabs>
          <w:tab w:val="left" w:pos="8041"/>
        </w:tabs>
        <w:suppressAutoHyphens/>
        <w:autoSpaceDE w:val="0"/>
        <w:ind w:firstLine="709"/>
        <w:jc w:val="center"/>
        <w:rPr>
          <w:spacing w:val="-1"/>
          <w:sz w:val="24"/>
          <w:szCs w:val="24"/>
          <w:lang w:eastAsia="zh-CN"/>
        </w:rPr>
      </w:pPr>
    </w:p>
    <w:p w14:paraId="4A817758" w14:textId="77777777" w:rsidR="00AC08A5" w:rsidRPr="00AC08A5" w:rsidRDefault="00AC08A5" w:rsidP="00AC08A5">
      <w:pPr>
        <w:widowControl w:val="0"/>
        <w:tabs>
          <w:tab w:val="left" w:pos="8041"/>
        </w:tabs>
        <w:suppressAutoHyphens/>
        <w:autoSpaceDE w:val="0"/>
        <w:ind w:firstLine="709"/>
        <w:jc w:val="both"/>
        <w:rPr>
          <w:spacing w:val="-1"/>
          <w:sz w:val="24"/>
          <w:szCs w:val="24"/>
          <w:lang w:eastAsia="zh-CN"/>
        </w:rPr>
      </w:pPr>
      <w:r w:rsidRPr="00AC08A5">
        <w:rPr>
          <w:spacing w:val="-1"/>
          <w:sz w:val="24"/>
          <w:szCs w:val="24"/>
          <w:lang w:eastAsia="zh-CN"/>
        </w:rPr>
        <w:t>1. Настоящий Порядок включения территорий в районах индивидуальной жилищной застройки (далее – порядок) в подпрограмму «</w:t>
      </w:r>
      <w:r w:rsidRPr="00AC08A5">
        <w:rPr>
          <w:sz w:val="24"/>
          <w:szCs w:val="24"/>
          <w:lang w:eastAsia="zh-CN"/>
        </w:rPr>
        <w:t xml:space="preserve">Благоустройство территорий Анучинского муниципального округа» </w:t>
      </w:r>
      <w:r w:rsidRPr="00AC08A5">
        <w:rPr>
          <w:spacing w:val="-1"/>
          <w:sz w:val="24"/>
          <w:szCs w:val="24"/>
          <w:lang w:eastAsia="zh-CN"/>
        </w:rPr>
        <w:t xml:space="preserve">муниципальной программы «Формирование современной городской среды </w:t>
      </w:r>
      <w:r w:rsidRPr="00AC08A5">
        <w:rPr>
          <w:sz w:val="24"/>
          <w:szCs w:val="24"/>
          <w:lang w:eastAsia="zh-CN"/>
        </w:rPr>
        <w:t xml:space="preserve">населенных пунктов на территории </w:t>
      </w:r>
      <w:r w:rsidRPr="00AC08A5">
        <w:rPr>
          <w:spacing w:val="-1"/>
          <w:sz w:val="24"/>
          <w:szCs w:val="24"/>
          <w:lang w:eastAsia="zh-CN"/>
        </w:rPr>
        <w:t>Анучинского муниципального округа» на 2025 - 2029 годы (далее – Подпрограмма), разработан в целях ее реализации, определяет условия и критерии отбора для включения их в Подпрограмму.</w:t>
      </w:r>
    </w:p>
    <w:p w14:paraId="63CC5AFC" w14:textId="77777777" w:rsidR="00AC08A5" w:rsidRPr="00AC08A5" w:rsidRDefault="00AC08A5" w:rsidP="00AC08A5">
      <w:pPr>
        <w:autoSpaceDN w:val="0"/>
        <w:ind w:firstLine="709"/>
        <w:jc w:val="both"/>
        <w:rPr>
          <w:sz w:val="24"/>
          <w:szCs w:val="24"/>
        </w:rPr>
      </w:pPr>
      <w:r w:rsidRPr="00AC08A5">
        <w:rPr>
          <w:sz w:val="24"/>
          <w:szCs w:val="24"/>
        </w:rPr>
        <w:t xml:space="preserve">2. Основные понятия, используемые в настоящем Порядке: </w:t>
      </w:r>
    </w:p>
    <w:p w14:paraId="31CB6497" w14:textId="77777777" w:rsidR="00AC08A5" w:rsidRPr="00AC08A5" w:rsidRDefault="00AC08A5" w:rsidP="00AC08A5">
      <w:pPr>
        <w:autoSpaceDN w:val="0"/>
        <w:ind w:firstLine="709"/>
        <w:jc w:val="both"/>
        <w:rPr>
          <w:sz w:val="24"/>
          <w:szCs w:val="24"/>
        </w:rPr>
      </w:pPr>
      <w:r w:rsidRPr="00AC08A5">
        <w:rPr>
          <w:sz w:val="24"/>
          <w:szCs w:val="24"/>
        </w:rPr>
        <w:t>1) заявка – заявка на участие в отборе территорий в районах индивидуальной жилищной застройки для формирования адресного перечня для включения территорий в районах индивидуальной жилищной застройки в Подпрограмму (Приложение № 1 к настоящему Порядку);</w:t>
      </w:r>
    </w:p>
    <w:p w14:paraId="62DED609" w14:textId="77777777" w:rsidR="00AC08A5" w:rsidRPr="00AC08A5" w:rsidRDefault="00AC08A5" w:rsidP="00AC08A5">
      <w:pPr>
        <w:widowControl w:val="0"/>
        <w:suppressAutoHyphens/>
        <w:autoSpaceDE w:val="0"/>
        <w:ind w:firstLine="709"/>
        <w:jc w:val="both"/>
        <w:rPr>
          <w:color w:val="000000"/>
          <w:sz w:val="24"/>
          <w:szCs w:val="24"/>
        </w:rPr>
      </w:pPr>
      <w:r w:rsidRPr="00AC08A5">
        <w:rPr>
          <w:color w:val="000000"/>
          <w:sz w:val="24"/>
          <w:szCs w:val="24"/>
        </w:rPr>
        <w:t>2) заявитель – физическое или юридическое лицо, подавшее заявку на участие в отборе территорий индивидуальной жилищной застройки.</w:t>
      </w:r>
    </w:p>
    <w:p w14:paraId="19C607AA" w14:textId="77777777" w:rsidR="00AC08A5" w:rsidRPr="00AC08A5" w:rsidRDefault="00AC08A5" w:rsidP="00AC08A5">
      <w:pPr>
        <w:widowControl w:val="0"/>
        <w:suppressAutoHyphens/>
        <w:autoSpaceDE w:val="0"/>
        <w:ind w:firstLine="709"/>
        <w:jc w:val="both"/>
        <w:rPr>
          <w:color w:val="000000"/>
          <w:sz w:val="24"/>
          <w:szCs w:val="24"/>
        </w:rPr>
      </w:pPr>
      <w:r w:rsidRPr="00AC08A5">
        <w:rPr>
          <w:sz w:val="24"/>
          <w:szCs w:val="24"/>
          <w:lang w:eastAsia="zh-CN"/>
        </w:rPr>
        <w:t>3) объекты благоустройства территорий – малые архитектурные формы, асфальтированные дорожки, внешнее освещение территории, детские площадки, спортивные площадки и воркауты.</w:t>
      </w:r>
    </w:p>
    <w:p w14:paraId="5D20C9EA" w14:textId="77777777" w:rsidR="00AC08A5" w:rsidRPr="00AC08A5" w:rsidRDefault="00AC08A5" w:rsidP="00AC08A5">
      <w:pPr>
        <w:autoSpaceDN w:val="0"/>
        <w:ind w:firstLine="709"/>
        <w:jc w:val="both"/>
        <w:rPr>
          <w:sz w:val="24"/>
          <w:szCs w:val="24"/>
        </w:rPr>
      </w:pPr>
      <w:r w:rsidRPr="00AC08A5">
        <w:rPr>
          <w:sz w:val="24"/>
          <w:szCs w:val="24"/>
        </w:rPr>
        <w:t xml:space="preserve">3. Перечень работ по благоустройству </w:t>
      </w:r>
      <w:r w:rsidRPr="00AC08A5">
        <w:rPr>
          <w:bCs/>
          <w:sz w:val="24"/>
          <w:szCs w:val="24"/>
          <w:lang w:eastAsia="zh-CN"/>
        </w:rPr>
        <w:t>территорий в районах индивидуальной жилищной застройки</w:t>
      </w:r>
      <w:r w:rsidRPr="00AC08A5">
        <w:rPr>
          <w:sz w:val="24"/>
          <w:szCs w:val="24"/>
        </w:rPr>
        <w:t>:</w:t>
      </w:r>
    </w:p>
    <w:p w14:paraId="4DEF08F3" w14:textId="77777777" w:rsidR="00AC08A5" w:rsidRPr="00AC08A5" w:rsidRDefault="00AC08A5" w:rsidP="00AC08A5">
      <w:pPr>
        <w:autoSpaceDN w:val="0"/>
        <w:ind w:firstLine="709"/>
        <w:jc w:val="both"/>
        <w:rPr>
          <w:sz w:val="24"/>
          <w:szCs w:val="24"/>
        </w:rPr>
      </w:pPr>
      <w:r w:rsidRPr="00AC08A5">
        <w:rPr>
          <w:sz w:val="24"/>
          <w:szCs w:val="24"/>
        </w:rPr>
        <w:t>3.1. установка детской площадки;</w:t>
      </w:r>
    </w:p>
    <w:p w14:paraId="66371E2D" w14:textId="77777777" w:rsidR="00AC08A5" w:rsidRPr="00AC08A5" w:rsidRDefault="00AC08A5" w:rsidP="00AC08A5">
      <w:pPr>
        <w:autoSpaceDN w:val="0"/>
        <w:ind w:firstLine="709"/>
        <w:jc w:val="both"/>
        <w:rPr>
          <w:sz w:val="24"/>
          <w:szCs w:val="24"/>
        </w:rPr>
      </w:pPr>
      <w:r w:rsidRPr="00AC08A5">
        <w:rPr>
          <w:sz w:val="24"/>
          <w:szCs w:val="24"/>
        </w:rPr>
        <w:t>3.2. установка спортивной площадки.</w:t>
      </w:r>
    </w:p>
    <w:p w14:paraId="6B8DA49F" w14:textId="77777777" w:rsidR="00AC08A5" w:rsidRPr="00AC08A5" w:rsidRDefault="00AC08A5" w:rsidP="00AC08A5">
      <w:pPr>
        <w:autoSpaceDN w:val="0"/>
        <w:ind w:firstLine="709"/>
        <w:jc w:val="both"/>
        <w:rPr>
          <w:sz w:val="24"/>
          <w:szCs w:val="24"/>
          <w:lang w:eastAsia="zh-CN"/>
        </w:rPr>
      </w:pPr>
      <w:r w:rsidRPr="00AC08A5">
        <w:rPr>
          <w:sz w:val="24"/>
          <w:szCs w:val="24"/>
        </w:rPr>
        <w:t>Заявитель вправе выбрать только один вид благоустройства территории индивидуальной жилищной застройки или комбинированный (3.1.; 3.2.), указанный в пункте 3 настоящего Порядка.</w:t>
      </w:r>
    </w:p>
    <w:p w14:paraId="33F166C4" w14:textId="77777777" w:rsidR="00AC08A5" w:rsidRPr="00AC08A5" w:rsidRDefault="00AC08A5" w:rsidP="00AC08A5">
      <w:pPr>
        <w:autoSpaceDN w:val="0"/>
        <w:ind w:firstLine="709"/>
        <w:jc w:val="both"/>
        <w:rPr>
          <w:sz w:val="24"/>
          <w:szCs w:val="24"/>
        </w:rPr>
      </w:pPr>
      <w:r w:rsidRPr="00AC08A5">
        <w:rPr>
          <w:sz w:val="24"/>
          <w:szCs w:val="24"/>
        </w:rPr>
        <w:t xml:space="preserve">4. Для участия в отборе  территорий в районах индивидуальной жилищной застройки, заявитель должен направить заявку (Приложение № 1) </w:t>
      </w:r>
      <w:r w:rsidRPr="00AC08A5">
        <w:rPr>
          <w:sz w:val="24"/>
          <w:szCs w:val="24"/>
          <w:lang w:eastAsia="zh-CN"/>
        </w:rPr>
        <w:t xml:space="preserve">об участии в Подпрограмме в отдел жизнеобеспечения администрации Анучинского муниципального района (далее – отдел жизнеобеспечения), ул. Лазо, 6 кабинет № 16 в рабочие дни с 9-00 до 13-00 и с 14-00 до 16-00. </w:t>
      </w:r>
      <w:r w:rsidRPr="00AC08A5">
        <w:rPr>
          <w:sz w:val="24"/>
          <w:szCs w:val="24"/>
        </w:rPr>
        <w:t>Заявка регистрируется специалистом отдела жизнеобеспечения, который делает отметку на заявке о получении такой заявки с указанием даты и времени ее получения.</w:t>
      </w:r>
    </w:p>
    <w:p w14:paraId="4F00428C" w14:textId="77777777" w:rsidR="00AC08A5" w:rsidRPr="00AC08A5" w:rsidRDefault="00AC08A5" w:rsidP="00AC08A5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AC08A5">
        <w:rPr>
          <w:sz w:val="24"/>
          <w:szCs w:val="24"/>
        </w:rPr>
        <w:t>Заявки подаются в срок до 31 января 2020 года включительно (исполнение Подпрограммы в 2020 году), с 1 октября 2020 года по 30 октября 2020 года (исполнение Подпрограммы 2021-2024 годы), с 15 февраля по 18 марта  ( исполнение подпрограммы 2025-2029годы).</w:t>
      </w:r>
    </w:p>
    <w:p w14:paraId="5805CA6D" w14:textId="77777777" w:rsidR="00AC08A5" w:rsidRPr="00AC08A5" w:rsidRDefault="00AC08A5" w:rsidP="00AC08A5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AC08A5">
        <w:rPr>
          <w:sz w:val="24"/>
          <w:szCs w:val="24"/>
        </w:rPr>
        <w:t>Заявка должна содержать не менее 20 подписей собственников индивидуальных жилых домов, расположенных вблизи с планируемыми объектами внешнего благоустройства, а также обязательство согласно приложению № 2 к настоящему Порядку.</w:t>
      </w:r>
    </w:p>
    <w:p w14:paraId="7133A211" w14:textId="77777777" w:rsidR="00AC08A5" w:rsidRPr="00AC08A5" w:rsidRDefault="00AC08A5" w:rsidP="00AC08A5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AC08A5">
        <w:rPr>
          <w:sz w:val="24"/>
          <w:szCs w:val="24"/>
        </w:rPr>
        <w:t>Заявки, поступившие после установленного срока, не рассматриваются, регистрируются и возвращаются участнику отбора.</w:t>
      </w:r>
    </w:p>
    <w:p w14:paraId="64DD6AA6" w14:textId="77777777" w:rsidR="00AC08A5" w:rsidRPr="00AC08A5" w:rsidRDefault="00AC08A5" w:rsidP="00AC08A5">
      <w:pPr>
        <w:widowControl w:val="0"/>
        <w:tabs>
          <w:tab w:val="left" w:pos="8041"/>
        </w:tabs>
        <w:suppressAutoHyphens/>
        <w:autoSpaceDE w:val="0"/>
        <w:ind w:firstLine="709"/>
        <w:jc w:val="both"/>
        <w:rPr>
          <w:sz w:val="24"/>
          <w:szCs w:val="24"/>
          <w:lang w:eastAsia="zh-CN"/>
        </w:rPr>
      </w:pPr>
      <w:r w:rsidRPr="00AC08A5">
        <w:rPr>
          <w:bCs/>
          <w:sz w:val="24"/>
          <w:szCs w:val="24"/>
          <w:lang w:eastAsia="zh-CN"/>
        </w:rPr>
        <w:t xml:space="preserve">5. </w:t>
      </w:r>
      <w:r w:rsidRPr="00AC08A5">
        <w:rPr>
          <w:sz w:val="24"/>
          <w:szCs w:val="24"/>
          <w:lang w:eastAsia="zh-CN"/>
        </w:rPr>
        <w:t xml:space="preserve">В целях подготовки перечня территорий в районах индивидуальной жилищной </w:t>
      </w:r>
      <w:r w:rsidRPr="00AC08A5">
        <w:rPr>
          <w:sz w:val="24"/>
          <w:szCs w:val="24"/>
          <w:lang w:eastAsia="zh-CN"/>
        </w:rPr>
        <w:lastRenderedPageBreak/>
        <w:t>застройки для включения в Подпрограмму комиссия, утвержденная постановлением администрации Анучинского муниципального района от 31.12.2019 №  794  «О создании общественной комиссии по осуществлению контроля за ходом выполнения мероприятий муниципальной программы «Формирование современной городской среды населенных пунктов на территории Анучинского муниципального округа» на 2020-2024 годы» (далее – Комиссия):</w:t>
      </w:r>
    </w:p>
    <w:p w14:paraId="1D51418A" w14:textId="77777777" w:rsidR="00AC08A5" w:rsidRPr="00AC08A5" w:rsidRDefault="00AC08A5" w:rsidP="00AC08A5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AC08A5">
        <w:rPr>
          <w:sz w:val="24"/>
          <w:szCs w:val="24"/>
        </w:rPr>
        <w:t>- рассматривает заявки заявителей (с приложением документов, указанных в пункте 4 настоящего Порядка);</w:t>
      </w:r>
    </w:p>
    <w:p w14:paraId="514C1FCD" w14:textId="77777777" w:rsidR="00AC08A5" w:rsidRPr="00AC08A5" w:rsidRDefault="00AC08A5" w:rsidP="00AC08A5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AC08A5">
        <w:rPr>
          <w:sz w:val="24"/>
          <w:szCs w:val="24"/>
        </w:rPr>
        <w:t>- составляет ранжированный список территорий в районах индивидуальной жилищной застройки, в течении трех рабочих дней с момента окончания приема заявок.</w:t>
      </w:r>
    </w:p>
    <w:p w14:paraId="706CDF0D" w14:textId="77777777" w:rsidR="00AC08A5" w:rsidRPr="00AC08A5" w:rsidRDefault="00AC08A5" w:rsidP="00AC08A5">
      <w:pPr>
        <w:widowControl w:val="0"/>
        <w:suppressAutoHyphens/>
        <w:autoSpaceDE w:val="0"/>
        <w:ind w:firstLine="709"/>
        <w:jc w:val="both"/>
        <w:rPr>
          <w:sz w:val="24"/>
          <w:szCs w:val="24"/>
        </w:rPr>
      </w:pPr>
      <w:r w:rsidRPr="00AC08A5">
        <w:rPr>
          <w:sz w:val="24"/>
          <w:szCs w:val="24"/>
        </w:rPr>
        <w:t xml:space="preserve">В результате оценки представленных заявок осуществляется формирование адресного перечня территорий индивидуальной жилищной застройки из участников отбора в порядке очередности, в зависимости от присвоенного порядкового номера в порядке возрастания. </w:t>
      </w:r>
    </w:p>
    <w:p w14:paraId="0AA13BA7" w14:textId="7D3B7791" w:rsidR="00AC08A5" w:rsidRPr="00AC08A5" w:rsidRDefault="00AC08A5" w:rsidP="00AC08A5">
      <w:pPr>
        <w:widowControl w:val="0"/>
        <w:suppressAutoHyphens/>
        <w:autoSpaceDE w:val="0"/>
        <w:ind w:firstLine="709"/>
        <w:jc w:val="both"/>
        <w:rPr>
          <w:sz w:val="24"/>
          <w:szCs w:val="24"/>
        </w:rPr>
      </w:pPr>
      <w:r w:rsidRPr="00AC08A5">
        <w:rPr>
          <w:sz w:val="24"/>
          <w:szCs w:val="24"/>
        </w:rPr>
        <w:t>Адресный перечень территорий индивидуальной жилой застройки утверждается постановлением администрации Анучинского муниципального района</w:t>
      </w:r>
    </w:p>
    <w:p w14:paraId="2340FB7C" w14:textId="77777777" w:rsidR="00AC08A5" w:rsidRDefault="00AC08A5" w:rsidP="00AC08A5">
      <w:pPr>
        <w:widowControl w:val="0"/>
        <w:suppressAutoHyphens/>
        <w:autoSpaceDE w:val="0"/>
        <w:ind w:firstLine="709"/>
        <w:jc w:val="both"/>
        <w:rPr>
          <w:sz w:val="16"/>
          <w:szCs w:val="16"/>
          <w:lang w:eastAsia="zh-CN"/>
        </w:rPr>
      </w:pPr>
    </w:p>
    <w:p w14:paraId="543C1E1A" w14:textId="77777777" w:rsidR="00A03935" w:rsidRDefault="00AC08A5" w:rsidP="00AC08A5">
      <w:pPr>
        <w:widowControl w:val="0"/>
        <w:suppressAutoHyphens/>
        <w:autoSpaceDE w:val="0"/>
        <w:ind w:firstLine="709"/>
        <w:jc w:val="both"/>
        <w:rPr>
          <w:sz w:val="16"/>
          <w:szCs w:val="16"/>
          <w:lang w:eastAsia="zh-CN"/>
        </w:rPr>
      </w:pPr>
      <w:r>
        <w:rPr>
          <w:sz w:val="16"/>
          <w:szCs w:val="16"/>
          <w:lang w:eastAsia="zh-CN"/>
        </w:rPr>
        <w:t xml:space="preserve">                                                                                                                                                                             </w:t>
      </w:r>
    </w:p>
    <w:p w14:paraId="54B5699F" w14:textId="77777777" w:rsidR="00A03935" w:rsidRDefault="00A03935" w:rsidP="00AC08A5">
      <w:pPr>
        <w:widowControl w:val="0"/>
        <w:suppressAutoHyphens/>
        <w:autoSpaceDE w:val="0"/>
        <w:ind w:firstLine="709"/>
        <w:jc w:val="both"/>
        <w:rPr>
          <w:sz w:val="16"/>
          <w:szCs w:val="16"/>
          <w:lang w:eastAsia="zh-CN"/>
        </w:rPr>
      </w:pPr>
    </w:p>
    <w:p w14:paraId="3152AD08" w14:textId="77777777" w:rsidR="00A03935" w:rsidRDefault="00A03935" w:rsidP="00AC08A5">
      <w:pPr>
        <w:widowControl w:val="0"/>
        <w:suppressAutoHyphens/>
        <w:autoSpaceDE w:val="0"/>
        <w:ind w:firstLine="709"/>
        <w:jc w:val="both"/>
        <w:rPr>
          <w:sz w:val="16"/>
          <w:szCs w:val="16"/>
          <w:lang w:eastAsia="zh-CN"/>
        </w:rPr>
      </w:pPr>
    </w:p>
    <w:p w14:paraId="5AC2ECA9" w14:textId="77777777" w:rsidR="00A03935" w:rsidRDefault="00A03935" w:rsidP="00AC08A5">
      <w:pPr>
        <w:widowControl w:val="0"/>
        <w:suppressAutoHyphens/>
        <w:autoSpaceDE w:val="0"/>
        <w:ind w:firstLine="709"/>
        <w:jc w:val="both"/>
        <w:rPr>
          <w:sz w:val="16"/>
          <w:szCs w:val="16"/>
          <w:lang w:eastAsia="zh-CN"/>
        </w:rPr>
      </w:pPr>
    </w:p>
    <w:p w14:paraId="667E3FB4" w14:textId="77777777" w:rsidR="00A03935" w:rsidRDefault="00A03935" w:rsidP="00AC08A5">
      <w:pPr>
        <w:widowControl w:val="0"/>
        <w:suppressAutoHyphens/>
        <w:autoSpaceDE w:val="0"/>
        <w:ind w:firstLine="709"/>
        <w:jc w:val="both"/>
        <w:rPr>
          <w:sz w:val="16"/>
          <w:szCs w:val="16"/>
          <w:lang w:eastAsia="zh-CN"/>
        </w:rPr>
      </w:pPr>
    </w:p>
    <w:p w14:paraId="116D9382" w14:textId="77777777" w:rsidR="00A03935" w:rsidRDefault="00A03935" w:rsidP="00AC08A5">
      <w:pPr>
        <w:widowControl w:val="0"/>
        <w:suppressAutoHyphens/>
        <w:autoSpaceDE w:val="0"/>
        <w:ind w:firstLine="709"/>
        <w:jc w:val="both"/>
        <w:rPr>
          <w:sz w:val="16"/>
          <w:szCs w:val="16"/>
          <w:lang w:eastAsia="zh-CN"/>
        </w:rPr>
      </w:pPr>
    </w:p>
    <w:p w14:paraId="7DE88FCF" w14:textId="77777777" w:rsidR="00A03935" w:rsidRDefault="00A03935" w:rsidP="00AC08A5">
      <w:pPr>
        <w:widowControl w:val="0"/>
        <w:suppressAutoHyphens/>
        <w:autoSpaceDE w:val="0"/>
        <w:ind w:firstLine="709"/>
        <w:jc w:val="both"/>
        <w:rPr>
          <w:sz w:val="16"/>
          <w:szCs w:val="16"/>
          <w:lang w:eastAsia="zh-CN"/>
        </w:rPr>
      </w:pPr>
    </w:p>
    <w:p w14:paraId="419BB23C" w14:textId="77777777" w:rsidR="00A03935" w:rsidRDefault="00A03935" w:rsidP="00AC08A5">
      <w:pPr>
        <w:widowControl w:val="0"/>
        <w:suppressAutoHyphens/>
        <w:autoSpaceDE w:val="0"/>
        <w:ind w:firstLine="709"/>
        <w:jc w:val="both"/>
        <w:rPr>
          <w:sz w:val="16"/>
          <w:szCs w:val="16"/>
          <w:lang w:eastAsia="zh-CN"/>
        </w:rPr>
      </w:pPr>
    </w:p>
    <w:p w14:paraId="7559285B" w14:textId="77777777" w:rsidR="00A03935" w:rsidRDefault="00A03935" w:rsidP="00AC08A5">
      <w:pPr>
        <w:widowControl w:val="0"/>
        <w:suppressAutoHyphens/>
        <w:autoSpaceDE w:val="0"/>
        <w:ind w:firstLine="709"/>
        <w:jc w:val="both"/>
        <w:rPr>
          <w:sz w:val="16"/>
          <w:szCs w:val="16"/>
          <w:lang w:eastAsia="zh-CN"/>
        </w:rPr>
      </w:pPr>
    </w:p>
    <w:p w14:paraId="34286A67" w14:textId="77777777" w:rsidR="00A03935" w:rsidRDefault="00A03935" w:rsidP="00AC08A5">
      <w:pPr>
        <w:widowControl w:val="0"/>
        <w:suppressAutoHyphens/>
        <w:autoSpaceDE w:val="0"/>
        <w:ind w:firstLine="709"/>
        <w:jc w:val="both"/>
        <w:rPr>
          <w:sz w:val="16"/>
          <w:szCs w:val="16"/>
          <w:lang w:eastAsia="zh-CN"/>
        </w:rPr>
      </w:pPr>
    </w:p>
    <w:p w14:paraId="05E303A7" w14:textId="77777777" w:rsidR="00A03935" w:rsidRDefault="00A03935" w:rsidP="00AC08A5">
      <w:pPr>
        <w:widowControl w:val="0"/>
        <w:suppressAutoHyphens/>
        <w:autoSpaceDE w:val="0"/>
        <w:ind w:firstLine="709"/>
        <w:jc w:val="both"/>
        <w:rPr>
          <w:sz w:val="16"/>
          <w:szCs w:val="16"/>
          <w:lang w:eastAsia="zh-CN"/>
        </w:rPr>
      </w:pPr>
    </w:p>
    <w:p w14:paraId="096C6C5F" w14:textId="77777777" w:rsidR="00A03935" w:rsidRDefault="00A03935" w:rsidP="00AC08A5">
      <w:pPr>
        <w:widowControl w:val="0"/>
        <w:suppressAutoHyphens/>
        <w:autoSpaceDE w:val="0"/>
        <w:ind w:firstLine="709"/>
        <w:jc w:val="both"/>
        <w:rPr>
          <w:sz w:val="16"/>
          <w:szCs w:val="16"/>
          <w:lang w:eastAsia="zh-CN"/>
        </w:rPr>
      </w:pPr>
    </w:p>
    <w:p w14:paraId="7AF047F5" w14:textId="77777777" w:rsidR="00A03935" w:rsidRDefault="00A03935" w:rsidP="00AC08A5">
      <w:pPr>
        <w:widowControl w:val="0"/>
        <w:suppressAutoHyphens/>
        <w:autoSpaceDE w:val="0"/>
        <w:ind w:firstLine="709"/>
        <w:jc w:val="both"/>
        <w:rPr>
          <w:sz w:val="16"/>
          <w:szCs w:val="16"/>
          <w:lang w:eastAsia="zh-CN"/>
        </w:rPr>
      </w:pPr>
    </w:p>
    <w:p w14:paraId="3E9DDCD1" w14:textId="77777777" w:rsidR="00A03935" w:rsidRDefault="00A03935" w:rsidP="00AC08A5">
      <w:pPr>
        <w:widowControl w:val="0"/>
        <w:suppressAutoHyphens/>
        <w:autoSpaceDE w:val="0"/>
        <w:ind w:firstLine="709"/>
        <w:jc w:val="both"/>
        <w:rPr>
          <w:sz w:val="16"/>
          <w:szCs w:val="16"/>
          <w:lang w:eastAsia="zh-CN"/>
        </w:rPr>
      </w:pPr>
    </w:p>
    <w:p w14:paraId="5FA56684" w14:textId="77777777" w:rsidR="00A03935" w:rsidRDefault="00A03935" w:rsidP="00AC08A5">
      <w:pPr>
        <w:widowControl w:val="0"/>
        <w:suppressAutoHyphens/>
        <w:autoSpaceDE w:val="0"/>
        <w:ind w:firstLine="709"/>
        <w:jc w:val="both"/>
        <w:rPr>
          <w:sz w:val="16"/>
          <w:szCs w:val="16"/>
          <w:lang w:eastAsia="zh-CN"/>
        </w:rPr>
      </w:pPr>
    </w:p>
    <w:p w14:paraId="1DC348A9" w14:textId="77777777" w:rsidR="00A03935" w:rsidRDefault="00A03935" w:rsidP="00AC08A5">
      <w:pPr>
        <w:widowControl w:val="0"/>
        <w:suppressAutoHyphens/>
        <w:autoSpaceDE w:val="0"/>
        <w:ind w:firstLine="709"/>
        <w:jc w:val="both"/>
        <w:rPr>
          <w:sz w:val="16"/>
          <w:szCs w:val="16"/>
          <w:lang w:eastAsia="zh-CN"/>
        </w:rPr>
      </w:pPr>
    </w:p>
    <w:p w14:paraId="627D0EBB" w14:textId="77777777" w:rsidR="00A03935" w:rsidRDefault="00A03935" w:rsidP="00AC08A5">
      <w:pPr>
        <w:widowControl w:val="0"/>
        <w:suppressAutoHyphens/>
        <w:autoSpaceDE w:val="0"/>
        <w:ind w:firstLine="709"/>
        <w:jc w:val="both"/>
        <w:rPr>
          <w:sz w:val="16"/>
          <w:szCs w:val="16"/>
          <w:lang w:eastAsia="zh-CN"/>
        </w:rPr>
      </w:pPr>
    </w:p>
    <w:p w14:paraId="245B7654" w14:textId="77777777" w:rsidR="00A03935" w:rsidRDefault="00A03935" w:rsidP="00AC08A5">
      <w:pPr>
        <w:widowControl w:val="0"/>
        <w:suppressAutoHyphens/>
        <w:autoSpaceDE w:val="0"/>
        <w:ind w:firstLine="709"/>
        <w:jc w:val="both"/>
        <w:rPr>
          <w:sz w:val="16"/>
          <w:szCs w:val="16"/>
          <w:lang w:eastAsia="zh-CN"/>
        </w:rPr>
      </w:pPr>
    </w:p>
    <w:p w14:paraId="50D2852F" w14:textId="77777777" w:rsidR="00A03935" w:rsidRDefault="00A03935" w:rsidP="00AC08A5">
      <w:pPr>
        <w:widowControl w:val="0"/>
        <w:suppressAutoHyphens/>
        <w:autoSpaceDE w:val="0"/>
        <w:ind w:firstLine="709"/>
        <w:jc w:val="both"/>
        <w:rPr>
          <w:sz w:val="16"/>
          <w:szCs w:val="16"/>
          <w:lang w:eastAsia="zh-CN"/>
        </w:rPr>
      </w:pPr>
    </w:p>
    <w:p w14:paraId="04DC3FBB" w14:textId="77777777" w:rsidR="00A03935" w:rsidRDefault="00A03935" w:rsidP="00AC08A5">
      <w:pPr>
        <w:widowControl w:val="0"/>
        <w:suppressAutoHyphens/>
        <w:autoSpaceDE w:val="0"/>
        <w:ind w:firstLine="709"/>
        <w:jc w:val="both"/>
        <w:rPr>
          <w:sz w:val="16"/>
          <w:szCs w:val="16"/>
          <w:lang w:eastAsia="zh-CN"/>
        </w:rPr>
      </w:pPr>
    </w:p>
    <w:p w14:paraId="71863189" w14:textId="77777777" w:rsidR="00A03935" w:rsidRDefault="00A03935" w:rsidP="00AC08A5">
      <w:pPr>
        <w:widowControl w:val="0"/>
        <w:suppressAutoHyphens/>
        <w:autoSpaceDE w:val="0"/>
        <w:ind w:firstLine="709"/>
        <w:jc w:val="both"/>
        <w:rPr>
          <w:sz w:val="16"/>
          <w:szCs w:val="16"/>
          <w:lang w:eastAsia="zh-CN"/>
        </w:rPr>
      </w:pPr>
    </w:p>
    <w:p w14:paraId="349A5EB4" w14:textId="77777777" w:rsidR="00A03935" w:rsidRDefault="00A03935" w:rsidP="00AC08A5">
      <w:pPr>
        <w:widowControl w:val="0"/>
        <w:suppressAutoHyphens/>
        <w:autoSpaceDE w:val="0"/>
        <w:ind w:firstLine="709"/>
        <w:jc w:val="both"/>
        <w:rPr>
          <w:sz w:val="16"/>
          <w:szCs w:val="16"/>
          <w:lang w:eastAsia="zh-CN"/>
        </w:rPr>
      </w:pPr>
    </w:p>
    <w:p w14:paraId="4820021D" w14:textId="77777777" w:rsidR="00A03935" w:rsidRDefault="00A03935" w:rsidP="00AC08A5">
      <w:pPr>
        <w:widowControl w:val="0"/>
        <w:suppressAutoHyphens/>
        <w:autoSpaceDE w:val="0"/>
        <w:ind w:firstLine="709"/>
        <w:jc w:val="both"/>
        <w:rPr>
          <w:sz w:val="16"/>
          <w:szCs w:val="16"/>
          <w:lang w:eastAsia="zh-CN"/>
        </w:rPr>
      </w:pPr>
    </w:p>
    <w:p w14:paraId="40367B78" w14:textId="77777777" w:rsidR="00A03935" w:rsidRDefault="00A03935" w:rsidP="00AC08A5">
      <w:pPr>
        <w:widowControl w:val="0"/>
        <w:suppressAutoHyphens/>
        <w:autoSpaceDE w:val="0"/>
        <w:ind w:firstLine="709"/>
        <w:jc w:val="both"/>
        <w:rPr>
          <w:sz w:val="16"/>
          <w:szCs w:val="16"/>
          <w:lang w:eastAsia="zh-CN"/>
        </w:rPr>
      </w:pPr>
    </w:p>
    <w:p w14:paraId="6E84EA86" w14:textId="77777777" w:rsidR="00A03935" w:rsidRDefault="00A03935" w:rsidP="00AC08A5">
      <w:pPr>
        <w:widowControl w:val="0"/>
        <w:suppressAutoHyphens/>
        <w:autoSpaceDE w:val="0"/>
        <w:ind w:firstLine="709"/>
        <w:jc w:val="both"/>
        <w:rPr>
          <w:sz w:val="16"/>
          <w:szCs w:val="16"/>
          <w:lang w:eastAsia="zh-CN"/>
        </w:rPr>
      </w:pPr>
    </w:p>
    <w:p w14:paraId="5A62E3C7" w14:textId="77777777" w:rsidR="00A03935" w:rsidRDefault="00A03935" w:rsidP="00AC08A5">
      <w:pPr>
        <w:widowControl w:val="0"/>
        <w:suppressAutoHyphens/>
        <w:autoSpaceDE w:val="0"/>
        <w:ind w:firstLine="709"/>
        <w:jc w:val="both"/>
        <w:rPr>
          <w:sz w:val="16"/>
          <w:szCs w:val="16"/>
          <w:lang w:eastAsia="zh-CN"/>
        </w:rPr>
      </w:pPr>
    </w:p>
    <w:p w14:paraId="2840FF67" w14:textId="77777777" w:rsidR="00A03935" w:rsidRDefault="00A03935" w:rsidP="00AC08A5">
      <w:pPr>
        <w:widowControl w:val="0"/>
        <w:suppressAutoHyphens/>
        <w:autoSpaceDE w:val="0"/>
        <w:ind w:firstLine="709"/>
        <w:jc w:val="both"/>
        <w:rPr>
          <w:sz w:val="16"/>
          <w:szCs w:val="16"/>
          <w:lang w:eastAsia="zh-CN"/>
        </w:rPr>
      </w:pPr>
    </w:p>
    <w:p w14:paraId="7A14EFFB" w14:textId="77777777" w:rsidR="00A03935" w:rsidRDefault="00A03935" w:rsidP="00AC08A5">
      <w:pPr>
        <w:widowControl w:val="0"/>
        <w:suppressAutoHyphens/>
        <w:autoSpaceDE w:val="0"/>
        <w:ind w:firstLine="709"/>
        <w:jc w:val="both"/>
        <w:rPr>
          <w:sz w:val="16"/>
          <w:szCs w:val="16"/>
          <w:lang w:eastAsia="zh-CN"/>
        </w:rPr>
      </w:pPr>
    </w:p>
    <w:p w14:paraId="1E56673C" w14:textId="77777777" w:rsidR="00A03935" w:rsidRDefault="00A03935" w:rsidP="00AC08A5">
      <w:pPr>
        <w:widowControl w:val="0"/>
        <w:suppressAutoHyphens/>
        <w:autoSpaceDE w:val="0"/>
        <w:ind w:firstLine="709"/>
        <w:jc w:val="both"/>
        <w:rPr>
          <w:sz w:val="16"/>
          <w:szCs w:val="16"/>
          <w:lang w:eastAsia="zh-CN"/>
        </w:rPr>
      </w:pPr>
    </w:p>
    <w:p w14:paraId="1F799718" w14:textId="77777777" w:rsidR="00A03935" w:rsidRDefault="00A03935" w:rsidP="00AC08A5">
      <w:pPr>
        <w:widowControl w:val="0"/>
        <w:suppressAutoHyphens/>
        <w:autoSpaceDE w:val="0"/>
        <w:ind w:firstLine="709"/>
        <w:jc w:val="both"/>
        <w:rPr>
          <w:sz w:val="16"/>
          <w:szCs w:val="16"/>
          <w:lang w:eastAsia="zh-CN"/>
        </w:rPr>
      </w:pPr>
    </w:p>
    <w:p w14:paraId="03060F21" w14:textId="77777777" w:rsidR="00A03935" w:rsidRDefault="00A03935" w:rsidP="00AC08A5">
      <w:pPr>
        <w:widowControl w:val="0"/>
        <w:suppressAutoHyphens/>
        <w:autoSpaceDE w:val="0"/>
        <w:ind w:firstLine="709"/>
        <w:jc w:val="both"/>
        <w:rPr>
          <w:sz w:val="16"/>
          <w:szCs w:val="16"/>
          <w:lang w:eastAsia="zh-CN"/>
        </w:rPr>
      </w:pPr>
    </w:p>
    <w:p w14:paraId="1702F41E" w14:textId="77777777" w:rsidR="00A03935" w:rsidRDefault="00A03935" w:rsidP="00AC08A5">
      <w:pPr>
        <w:widowControl w:val="0"/>
        <w:suppressAutoHyphens/>
        <w:autoSpaceDE w:val="0"/>
        <w:ind w:firstLine="709"/>
        <w:jc w:val="both"/>
        <w:rPr>
          <w:sz w:val="16"/>
          <w:szCs w:val="16"/>
          <w:lang w:eastAsia="zh-CN"/>
        </w:rPr>
      </w:pPr>
    </w:p>
    <w:p w14:paraId="4A69C4F8" w14:textId="77777777" w:rsidR="00A03935" w:rsidRDefault="00A03935" w:rsidP="00AC08A5">
      <w:pPr>
        <w:widowControl w:val="0"/>
        <w:suppressAutoHyphens/>
        <w:autoSpaceDE w:val="0"/>
        <w:ind w:firstLine="709"/>
        <w:jc w:val="both"/>
        <w:rPr>
          <w:sz w:val="16"/>
          <w:szCs w:val="16"/>
          <w:lang w:eastAsia="zh-CN"/>
        </w:rPr>
      </w:pPr>
    </w:p>
    <w:p w14:paraId="25E050C4" w14:textId="77777777" w:rsidR="00A03935" w:rsidRDefault="00A03935" w:rsidP="00AC08A5">
      <w:pPr>
        <w:widowControl w:val="0"/>
        <w:suppressAutoHyphens/>
        <w:autoSpaceDE w:val="0"/>
        <w:ind w:firstLine="709"/>
        <w:jc w:val="both"/>
        <w:rPr>
          <w:sz w:val="16"/>
          <w:szCs w:val="16"/>
          <w:lang w:eastAsia="zh-CN"/>
        </w:rPr>
      </w:pPr>
    </w:p>
    <w:p w14:paraId="46015D0E" w14:textId="77777777" w:rsidR="00A03935" w:rsidRDefault="00A03935" w:rsidP="00AC08A5">
      <w:pPr>
        <w:widowControl w:val="0"/>
        <w:suppressAutoHyphens/>
        <w:autoSpaceDE w:val="0"/>
        <w:ind w:firstLine="709"/>
        <w:jc w:val="both"/>
        <w:rPr>
          <w:sz w:val="16"/>
          <w:szCs w:val="16"/>
          <w:lang w:eastAsia="zh-CN"/>
        </w:rPr>
      </w:pPr>
    </w:p>
    <w:p w14:paraId="050E5036" w14:textId="77777777" w:rsidR="00A03935" w:rsidRDefault="00A03935" w:rsidP="00AC08A5">
      <w:pPr>
        <w:widowControl w:val="0"/>
        <w:suppressAutoHyphens/>
        <w:autoSpaceDE w:val="0"/>
        <w:ind w:firstLine="709"/>
        <w:jc w:val="both"/>
        <w:rPr>
          <w:sz w:val="16"/>
          <w:szCs w:val="16"/>
          <w:lang w:eastAsia="zh-CN"/>
        </w:rPr>
      </w:pPr>
    </w:p>
    <w:p w14:paraId="4085DF78" w14:textId="77777777" w:rsidR="00A03935" w:rsidRDefault="00A03935" w:rsidP="00AC08A5">
      <w:pPr>
        <w:widowControl w:val="0"/>
        <w:suppressAutoHyphens/>
        <w:autoSpaceDE w:val="0"/>
        <w:ind w:firstLine="709"/>
        <w:jc w:val="both"/>
        <w:rPr>
          <w:sz w:val="16"/>
          <w:szCs w:val="16"/>
          <w:lang w:eastAsia="zh-CN"/>
        </w:rPr>
      </w:pPr>
    </w:p>
    <w:p w14:paraId="68E48989" w14:textId="77777777" w:rsidR="00A03935" w:rsidRDefault="00A03935" w:rsidP="00AC08A5">
      <w:pPr>
        <w:widowControl w:val="0"/>
        <w:suppressAutoHyphens/>
        <w:autoSpaceDE w:val="0"/>
        <w:ind w:firstLine="709"/>
        <w:jc w:val="both"/>
        <w:rPr>
          <w:sz w:val="16"/>
          <w:szCs w:val="16"/>
          <w:lang w:eastAsia="zh-CN"/>
        </w:rPr>
      </w:pPr>
    </w:p>
    <w:p w14:paraId="3BB4017E" w14:textId="77777777" w:rsidR="00A03935" w:rsidRDefault="00A03935" w:rsidP="00AC08A5">
      <w:pPr>
        <w:widowControl w:val="0"/>
        <w:suppressAutoHyphens/>
        <w:autoSpaceDE w:val="0"/>
        <w:ind w:firstLine="709"/>
        <w:jc w:val="both"/>
        <w:rPr>
          <w:sz w:val="16"/>
          <w:szCs w:val="16"/>
          <w:lang w:eastAsia="zh-CN"/>
        </w:rPr>
      </w:pPr>
    </w:p>
    <w:p w14:paraId="2E3D1F31" w14:textId="77777777" w:rsidR="00A03935" w:rsidRDefault="00A03935" w:rsidP="00AC08A5">
      <w:pPr>
        <w:widowControl w:val="0"/>
        <w:suppressAutoHyphens/>
        <w:autoSpaceDE w:val="0"/>
        <w:ind w:firstLine="709"/>
        <w:jc w:val="both"/>
        <w:rPr>
          <w:sz w:val="16"/>
          <w:szCs w:val="16"/>
          <w:lang w:eastAsia="zh-CN"/>
        </w:rPr>
      </w:pPr>
    </w:p>
    <w:p w14:paraId="7FBE47F4" w14:textId="77777777" w:rsidR="00A03935" w:rsidRDefault="00A03935" w:rsidP="00AC08A5">
      <w:pPr>
        <w:widowControl w:val="0"/>
        <w:suppressAutoHyphens/>
        <w:autoSpaceDE w:val="0"/>
        <w:ind w:firstLine="709"/>
        <w:jc w:val="both"/>
        <w:rPr>
          <w:sz w:val="16"/>
          <w:szCs w:val="16"/>
          <w:lang w:eastAsia="zh-CN"/>
        </w:rPr>
      </w:pPr>
    </w:p>
    <w:p w14:paraId="16E0C4E9" w14:textId="77777777" w:rsidR="00A03935" w:rsidRDefault="00A03935" w:rsidP="00AC08A5">
      <w:pPr>
        <w:widowControl w:val="0"/>
        <w:suppressAutoHyphens/>
        <w:autoSpaceDE w:val="0"/>
        <w:ind w:firstLine="709"/>
        <w:jc w:val="both"/>
        <w:rPr>
          <w:sz w:val="16"/>
          <w:szCs w:val="16"/>
          <w:lang w:eastAsia="zh-CN"/>
        </w:rPr>
      </w:pPr>
    </w:p>
    <w:p w14:paraId="2F6767CA" w14:textId="77777777" w:rsidR="00A03935" w:rsidRDefault="00A03935" w:rsidP="00AC08A5">
      <w:pPr>
        <w:widowControl w:val="0"/>
        <w:suppressAutoHyphens/>
        <w:autoSpaceDE w:val="0"/>
        <w:ind w:firstLine="709"/>
        <w:jc w:val="both"/>
        <w:rPr>
          <w:sz w:val="16"/>
          <w:szCs w:val="16"/>
          <w:lang w:eastAsia="zh-CN"/>
        </w:rPr>
      </w:pPr>
    </w:p>
    <w:p w14:paraId="46BFF375" w14:textId="77777777" w:rsidR="00A03935" w:rsidRDefault="00A03935" w:rsidP="00AC08A5">
      <w:pPr>
        <w:widowControl w:val="0"/>
        <w:suppressAutoHyphens/>
        <w:autoSpaceDE w:val="0"/>
        <w:ind w:firstLine="709"/>
        <w:jc w:val="both"/>
        <w:rPr>
          <w:sz w:val="16"/>
          <w:szCs w:val="16"/>
          <w:lang w:eastAsia="zh-CN"/>
        </w:rPr>
      </w:pPr>
    </w:p>
    <w:p w14:paraId="0AA965AB" w14:textId="77777777" w:rsidR="00A03935" w:rsidRDefault="00A03935" w:rsidP="00AC08A5">
      <w:pPr>
        <w:widowControl w:val="0"/>
        <w:suppressAutoHyphens/>
        <w:autoSpaceDE w:val="0"/>
        <w:ind w:firstLine="709"/>
        <w:jc w:val="both"/>
        <w:rPr>
          <w:sz w:val="16"/>
          <w:szCs w:val="16"/>
          <w:lang w:eastAsia="zh-CN"/>
        </w:rPr>
      </w:pPr>
    </w:p>
    <w:p w14:paraId="6FA02E06" w14:textId="77777777" w:rsidR="00A03935" w:rsidRDefault="00A03935" w:rsidP="00AC08A5">
      <w:pPr>
        <w:widowControl w:val="0"/>
        <w:suppressAutoHyphens/>
        <w:autoSpaceDE w:val="0"/>
        <w:ind w:firstLine="709"/>
        <w:jc w:val="both"/>
        <w:rPr>
          <w:sz w:val="16"/>
          <w:szCs w:val="16"/>
          <w:lang w:eastAsia="zh-CN"/>
        </w:rPr>
      </w:pPr>
    </w:p>
    <w:p w14:paraId="339100C4" w14:textId="77777777" w:rsidR="00A03935" w:rsidRDefault="00A03935" w:rsidP="00AC08A5">
      <w:pPr>
        <w:widowControl w:val="0"/>
        <w:suppressAutoHyphens/>
        <w:autoSpaceDE w:val="0"/>
        <w:ind w:firstLine="709"/>
        <w:jc w:val="both"/>
        <w:rPr>
          <w:sz w:val="16"/>
          <w:szCs w:val="16"/>
          <w:lang w:eastAsia="zh-CN"/>
        </w:rPr>
      </w:pPr>
    </w:p>
    <w:p w14:paraId="47B42CAB" w14:textId="77777777" w:rsidR="00A03935" w:rsidRDefault="00A03935" w:rsidP="00AC08A5">
      <w:pPr>
        <w:widowControl w:val="0"/>
        <w:suppressAutoHyphens/>
        <w:autoSpaceDE w:val="0"/>
        <w:ind w:firstLine="709"/>
        <w:jc w:val="both"/>
        <w:rPr>
          <w:sz w:val="16"/>
          <w:szCs w:val="16"/>
          <w:lang w:eastAsia="zh-CN"/>
        </w:rPr>
      </w:pPr>
    </w:p>
    <w:p w14:paraId="5302F0D0" w14:textId="77777777" w:rsidR="00A03935" w:rsidRDefault="00A03935" w:rsidP="00AC08A5">
      <w:pPr>
        <w:widowControl w:val="0"/>
        <w:suppressAutoHyphens/>
        <w:autoSpaceDE w:val="0"/>
        <w:ind w:firstLine="709"/>
        <w:jc w:val="both"/>
        <w:rPr>
          <w:sz w:val="16"/>
          <w:szCs w:val="16"/>
          <w:lang w:eastAsia="zh-CN"/>
        </w:rPr>
      </w:pPr>
    </w:p>
    <w:p w14:paraId="6EF9D830" w14:textId="77777777" w:rsidR="00A03935" w:rsidRDefault="00A03935" w:rsidP="00AC08A5">
      <w:pPr>
        <w:widowControl w:val="0"/>
        <w:suppressAutoHyphens/>
        <w:autoSpaceDE w:val="0"/>
        <w:ind w:firstLine="709"/>
        <w:jc w:val="both"/>
        <w:rPr>
          <w:sz w:val="16"/>
          <w:szCs w:val="16"/>
          <w:lang w:eastAsia="zh-CN"/>
        </w:rPr>
      </w:pPr>
    </w:p>
    <w:p w14:paraId="2AB24062" w14:textId="77777777" w:rsidR="00A03935" w:rsidRDefault="00A03935" w:rsidP="00AC08A5">
      <w:pPr>
        <w:widowControl w:val="0"/>
        <w:suppressAutoHyphens/>
        <w:autoSpaceDE w:val="0"/>
        <w:ind w:firstLine="709"/>
        <w:jc w:val="both"/>
        <w:rPr>
          <w:sz w:val="16"/>
          <w:szCs w:val="16"/>
          <w:lang w:eastAsia="zh-CN"/>
        </w:rPr>
      </w:pPr>
    </w:p>
    <w:p w14:paraId="6A1337F0" w14:textId="77777777" w:rsidR="00A03935" w:rsidRDefault="00A03935" w:rsidP="00AC08A5">
      <w:pPr>
        <w:widowControl w:val="0"/>
        <w:suppressAutoHyphens/>
        <w:autoSpaceDE w:val="0"/>
        <w:ind w:firstLine="709"/>
        <w:jc w:val="both"/>
        <w:rPr>
          <w:sz w:val="16"/>
          <w:szCs w:val="16"/>
          <w:lang w:eastAsia="zh-CN"/>
        </w:rPr>
      </w:pPr>
    </w:p>
    <w:p w14:paraId="40F906BE" w14:textId="77777777" w:rsidR="00A03935" w:rsidRDefault="00A03935" w:rsidP="00AC08A5">
      <w:pPr>
        <w:widowControl w:val="0"/>
        <w:suppressAutoHyphens/>
        <w:autoSpaceDE w:val="0"/>
        <w:ind w:firstLine="709"/>
        <w:jc w:val="both"/>
        <w:rPr>
          <w:sz w:val="16"/>
          <w:szCs w:val="16"/>
          <w:lang w:eastAsia="zh-CN"/>
        </w:rPr>
      </w:pPr>
    </w:p>
    <w:p w14:paraId="6B347337" w14:textId="77777777" w:rsidR="00A03935" w:rsidRDefault="00A03935" w:rsidP="00A03935">
      <w:pPr>
        <w:widowControl w:val="0"/>
        <w:suppressAutoHyphens/>
        <w:autoSpaceDE w:val="0"/>
        <w:jc w:val="both"/>
        <w:rPr>
          <w:sz w:val="16"/>
          <w:szCs w:val="16"/>
          <w:lang w:eastAsia="zh-CN"/>
        </w:rPr>
      </w:pPr>
    </w:p>
    <w:p w14:paraId="69366070" w14:textId="77777777" w:rsidR="00A03935" w:rsidRDefault="00A03935" w:rsidP="00A03935">
      <w:pPr>
        <w:widowControl w:val="0"/>
        <w:suppressAutoHyphens/>
        <w:autoSpaceDE w:val="0"/>
        <w:jc w:val="both"/>
        <w:rPr>
          <w:sz w:val="16"/>
          <w:szCs w:val="16"/>
          <w:lang w:eastAsia="zh-CN"/>
        </w:rPr>
      </w:pPr>
    </w:p>
    <w:p w14:paraId="4623E6B9" w14:textId="77777777" w:rsidR="00A03935" w:rsidRDefault="00A03935" w:rsidP="00AC08A5">
      <w:pPr>
        <w:widowControl w:val="0"/>
        <w:suppressAutoHyphens/>
        <w:autoSpaceDE w:val="0"/>
        <w:ind w:firstLine="709"/>
        <w:jc w:val="both"/>
        <w:rPr>
          <w:sz w:val="16"/>
          <w:szCs w:val="16"/>
          <w:lang w:eastAsia="zh-CN"/>
        </w:rPr>
      </w:pPr>
    </w:p>
    <w:p w14:paraId="667A3A86" w14:textId="67243BA2" w:rsidR="00AC08A5" w:rsidRDefault="00AC08A5" w:rsidP="00A03935">
      <w:pPr>
        <w:widowControl w:val="0"/>
        <w:suppressAutoHyphens/>
        <w:autoSpaceDE w:val="0"/>
        <w:ind w:firstLine="709"/>
        <w:jc w:val="right"/>
        <w:rPr>
          <w:sz w:val="16"/>
          <w:szCs w:val="16"/>
          <w:lang w:eastAsia="zh-CN"/>
        </w:rPr>
      </w:pPr>
      <w:r>
        <w:rPr>
          <w:sz w:val="16"/>
          <w:szCs w:val="16"/>
          <w:lang w:eastAsia="zh-CN"/>
        </w:rPr>
        <w:lastRenderedPageBreak/>
        <w:t xml:space="preserve">  </w:t>
      </w:r>
      <w:r w:rsidRPr="00AC08A5">
        <w:rPr>
          <w:sz w:val="16"/>
          <w:szCs w:val="16"/>
          <w:lang w:eastAsia="zh-CN"/>
        </w:rPr>
        <w:t>Приложение № 1</w:t>
      </w:r>
    </w:p>
    <w:p w14:paraId="21AE7BF9" w14:textId="77777777" w:rsidR="00A03935" w:rsidRDefault="00A03935" w:rsidP="00A03935">
      <w:pPr>
        <w:widowControl w:val="0"/>
        <w:shd w:val="clear" w:color="auto" w:fill="FFFFFF"/>
        <w:tabs>
          <w:tab w:val="left" w:pos="7425"/>
        </w:tabs>
        <w:suppressAutoHyphens/>
        <w:autoSpaceDE w:val="0"/>
        <w:ind w:left="5954"/>
        <w:jc w:val="right"/>
        <w:rPr>
          <w:bCs/>
          <w:color w:val="000000"/>
          <w:sz w:val="16"/>
          <w:szCs w:val="16"/>
          <w:lang w:eastAsia="zh-CN"/>
        </w:rPr>
      </w:pPr>
      <w:r w:rsidRPr="00A03935">
        <w:rPr>
          <w:bCs/>
          <w:color w:val="000000"/>
          <w:sz w:val="16"/>
          <w:szCs w:val="16"/>
          <w:lang w:eastAsia="zh-CN"/>
        </w:rPr>
        <w:t xml:space="preserve">                          К постановлению главы       администрации Анучинского </w:t>
      </w:r>
    </w:p>
    <w:p w14:paraId="5C8B4971" w14:textId="6BB1DE6A" w:rsidR="00A03935" w:rsidRPr="00A03935" w:rsidRDefault="00A03935" w:rsidP="00A03935">
      <w:pPr>
        <w:widowControl w:val="0"/>
        <w:shd w:val="clear" w:color="auto" w:fill="FFFFFF"/>
        <w:tabs>
          <w:tab w:val="left" w:pos="7425"/>
        </w:tabs>
        <w:suppressAutoHyphens/>
        <w:autoSpaceDE w:val="0"/>
        <w:ind w:left="5954"/>
        <w:jc w:val="right"/>
        <w:rPr>
          <w:bCs/>
          <w:color w:val="000000"/>
          <w:sz w:val="16"/>
          <w:szCs w:val="16"/>
          <w:lang w:eastAsia="zh-CN"/>
        </w:rPr>
      </w:pPr>
      <w:r w:rsidRPr="00A03935">
        <w:rPr>
          <w:bCs/>
          <w:color w:val="000000"/>
          <w:sz w:val="16"/>
          <w:szCs w:val="16"/>
          <w:lang w:eastAsia="zh-CN"/>
        </w:rPr>
        <w:t>муниципального района</w:t>
      </w:r>
    </w:p>
    <w:p w14:paraId="7F36E4F3" w14:textId="65AEF066" w:rsidR="00A03935" w:rsidRPr="00A03935" w:rsidRDefault="00A03935" w:rsidP="00A03935">
      <w:pPr>
        <w:widowControl w:val="0"/>
        <w:suppressAutoHyphens/>
        <w:autoSpaceDE w:val="0"/>
        <w:ind w:firstLine="709"/>
        <w:jc w:val="right"/>
        <w:rPr>
          <w:sz w:val="16"/>
          <w:szCs w:val="16"/>
          <w:lang w:eastAsia="zh-CN"/>
        </w:rPr>
      </w:pPr>
      <w:r w:rsidRPr="00A03935">
        <w:rPr>
          <w:bCs/>
          <w:color w:val="000000"/>
          <w:sz w:val="16"/>
          <w:szCs w:val="16"/>
          <w:lang w:eastAsia="zh-CN"/>
        </w:rPr>
        <w:t>от «31» декабря 2019г. № 796</w:t>
      </w:r>
    </w:p>
    <w:p w14:paraId="7A24241B" w14:textId="77777777" w:rsidR="00AC08A5" w:rsidRPr="00A03935" w:rsidRDefault="00AC08A5" w:rsidP="00AC08A5">
      <w:pPr>
        <w:widowControl w:val="0"/>
        <w:suppressAutoHyphens/>
        <w:autoSpaceDE w:val="0"/>
        <w:ind w:firstLine="709"/>
        <w:jc w:val="right"/>
        <w:rPr>
          <w:sz w:val="16"/>
          <w:szCs w:val="16"/>
          <w:lang w:eastAsia="zh-CN"/>
        </w:rPr>
      </w:pPr>
    </w:p>
    <w:p w14:paraId="578A228F" w14:textId="77777777" w:rsidR="00AC08A5" w:rsidRPr="00AC08A5" w:rsidRDefault="00AC08A5" w:rsidP="00AC08A5">
      <w:pPr>
        <w:widowControl w:val="0"/>
        <w:suppressAutoHyphens/>
        <w:autoSpaceDE w:val="0"/>
        <w:jc w:val="both"/>
        <w:rPr>
          <w:sz w:val="16"/>
          <w:szCs w:val="16"/>
          <w:lang w:eastAsia="zh-CN"/>
        </w:rPr>
      </w:pPr>
    </w:p>
    <w:p w14:paraId="695CA070" w14:textId="77777777" w:rsidR="00AC08A5" w:rsidRPr="00AC08A5" w:rsidRDefault="00AC08A5" w:rsidP="00AC08A5">
      <w:pPr>
        <w:autoSpaceDN w:val="0"/>
        <w:jc w:val="center"/>
        <w:rPr>
          <w:sz w:val="24"/>
          <w:szCs w:val="24"/>
        </w:rPr>
      </w:pPr>
      <w:r w:rsidRPr="00AC08A5">
        <w:rPr>
          <w:sz w:val="24"/>
          <w:szCs w:val="24"/>
        </w:rPr>
        <w:t>ЗАЯВКА</w:t>
      </w:r>
    </w:p>
    <w:p w14:paraId="2183D662" w14:textId="77777777" w:rsidR="00AC08A5" w:rsidRPr="00AC08A5" w:rsidRDefault="00AC08A5" w:rsidP="00AC08A5">
      <w:pPr>
        <w:widowControl w:val="0"/>
        <w:tabs>
          <w:tab w:val="left" w:pos="8041"/>
        </w:tabs>
        <w:suppressAutoHyphens/>
        <w:autoSpaceDE w:val="0"/>
        <w:ind w:firstLine="709"/>
        <w:jc w:val="center"/>
        <w:rPr>
          <w:spacing w:val="-1"/>
          <w:sz w:val="24"/>
          <w:szCs w:val="24"/>
          <w:lang w:eastAsia="zh-CN"/>
        </w:rPr>
      </w:pPr>
      <w:r w:rsidRPr="00AC08A5">
        <w:rPr>
          <w:sz w:val="24"/>
          <w:szCs w:val="24"/>
        </w:rPr>
        <w:t xml:space="preserve">на включение территорий в районах индивидуальной жилищной застройки </w:t>
      </w:r>
      <w:r w:rsidRPr="00AC08A5">
        <w:rPr>
          <w:spacing w:val="-1"/>
          <w:sz w:val="24"/>
          <w:szCs w:val="24"/>
          <w:lang w:eastAsia="zh-CN"/>
        </w:rPr>
        <w:t>в подпрограмму «</w:t>
      </w:r>
      <w:r w:rsidRPr="00AC08A5">
        <w:rPr>
          <w:sz w:val="24"/>
          <w:szCs w:val="24"/>
          <w:lang w:eastAsia="zh-CN"/>
        </w:rPr>
        <w:t xml:space="preserve">Благоустройство территорий Анучинского муниципального округа» </w:t>
      </w:r>
      <w:r w:rsidRPr="00AC08A5">
        <w:rPr>
          <w:spacing w:val="-1"/>
          <w:sz w:val="24"/>
          <w:szCs w:val="24"/>
          <w:lang w:eastAsia="zh-CN"/>
        </w:rPr>
        <w:t xml:space="preserve">муниципальной программы «Формирование современной городской среды населенных пунктов на территории Анучинского муниципального округа» </w:t>
      </w:r>
    </w:p>
    <w:p w14:paraId="59C44471" w14:textId="77777777" w:rsidR="00AC08A5" w:rsidRPr="00AC08A5" w:rsidRDefault="00AC08A5" w:rsidP="00AC08A5">
      <w:pPr>
        <w:widowControl w:val="0"/>
        <w:tabs>
          <w:tab w:val="left" w:pos="8041"/>
        </w:tabs>
        <w:suppressAutoHyphens/>
        <w:autoSpaceDE w:val="0"/>
        <w:ind w:firstLine="709"/>
        <w:jc w:val="center"/>
        <w:rPr>
          <w:spacing w:val="-1"/>
          <w:sz w:val="24"/>
          <w:szCs w:val="24"/>
          <w:lang w:eastAsia="zh-CN"/>
        </w:rPr>
      </w:pPr>
      <w:r w:rsidRPr="00AC08A5">
        <w:rPr>
          <w:spacing w:val="-1"/>
          <w:sz w:val="24"/>
          <w:szCs w:val="24"/>
          <w:lang w:eastAsia="zh-CN"/>
        </w:rPr>
        <w:t>на 2025 - 2029 годы</w:t>
      </w:r>
    </w:p>
    <w:p w14:paraId="598290E5" w14:textId="77777777" w:rsidR="00AC08A5" w:rsidRPr="00AC08A5" w:rsidRDefault="00AC08A5" w:rsidP="00AC08A5">
      <w:pPr>
        <w:autoSpaceDN w:val="0"/>
        <w:jc w:val="center"/>
        <w:rPr>
          <w:sz w:val="24"/>
          <w:szCs w:val="24"/>
        </w:rPr>
      </w:pPr>
    </w:p>
    <w:p w14:paraId="00FD85F9" w14:textId="77777777" w:rsidR="00AC08A5" w:rsidRPr="00AC08A5" w:rsidRDefault="00AC08A5" w:rsidP="00AC08A5">
      <w:pPr>
        <w:autoSpaceDN w:val="0"/>
        <w:jc w:val="center"/>
        <w:rPr>
          <w:sz w:val="24"/>
          <w:szCs w:val="24"/>
        </w:rPr>
      </w:pPr>
    </w:p>
    <w:p w14:paraId="190960B3" w14:textId="77777777" w:rsidR="00AC08A5" w:rsidRPr="00AC08A5" w:rsidRDefault="00AC08A5" w:rsidP="00AC08A5">
      <w:pPr>
        <w:autoSpaceDN w:val="0"/>
        <w:jc w:val="both"/>
        <w:rPr>
          <w:sz w:val="24"/>
          <w:szCs w:val="24"/>
        </w:rPr>
      </w:pPr>
      <w:r w:rsidRPr="00AC08A5">
        <w:rPr>
          <w:sz w:val="24"/>
          <w:szCs w:val="24"/>
        </w:rPr>
        <w:t>Дата _________________</w:t>
      </w:r>
    </w:p>
    <w:p w14:paraId="17CF7232" w14:textId="4CFEF374" w:rsidR="00AC08A5" w:rsidRPr="00AC08A5" w:rsidRDefault="00AC08A5" w:rsidP="00AC08A5">
      <w:pPr>
        <w:autoSpaceDN w:val="0"/>
        <w:jc w:val="both"/>
        <w:rPr>
          <w:sz w:val="24"/>
          <w:szCs w:val="24"/>
        </w:rPr>
      </w:pPr>
      <w:r w:rsidRPr="00AC08A5">
        <w:rPr>
          <w:sz w:val="24"/>
          <w:szCs w:val="24"/>
        </w:rPr>
        <w:t xml:space="preserve">Куда: администрация Анучинского муниципального </w:t>
      </w:r>
      <w:r w:rsidR="00B658E5">
        <w:rPr>
          <w:sz w:val="24"/>
          <w:szCs w:val="24"/>
        </w:rPr>
        <w:t>округа Приморского края</w:t>
      </w:r>
    </w:p>
    <w:p w14:paraId="0C5CABDE" w14:textId="77777777" w:rsidR="00AC08A5" w:rsidRPr="00AC08A5" w:rsidRDefault="00AC08A5" w:rsidP="00AC08A5">
      <w:pPr>
        <w:autoSpaceDN w:val="0"/>
        <w:jc w:val="both"/>
        <w:rPr>
          <w:sz w:val="24"/>
          <w:szCs w:val="24"/>
        </w:rPr>
      </w:pPr>
      <w:r w:rsidRPr="00AC08A5">
        <w:rPr>
          <w:sz w:val="24"/>
          <w:szCs w:val="24"/>
        </w:rPr>
        <w:t>Наименование уполномоченного лица____________________________________ Местонахождение участника отбора (юридический адрес и (или) почтовый адрес) __________________________________________________________________________</w:t>
      </w:r>
    </w:p>
    <w:p w14:paraId="5A3A0840" w14:textId="77777777" w:rsidR="00AC08A5" w:rsidRPr="00AC08A5" w:rsidRDefault="00AC08A5" w:rsidP="00AC08A5">
      <w:pPr>
        <w:autoSpaceDN w:val="0"/>
        <w:jc w:val="both"/>
        <w:rPr>
          <w:sz w:val="24"/>
          <w:szCs w:val="24"/>
        </w:rPr>
      </w:pPr>
      <w:r w:rsidRPr="00AC08A5">
        <w:rPr>
          <w:sz w:val="24"/>
          <w:szCs w:val="24"/>
        </w:rPr>
        <w:t>ИНН, ОГРН, КПП (для юридического лица)_______________________________________</w:t>
      </w:r>
    </w:p>
    <w:p w14:paraId="7F5B61F7" w14:textId="77777777" w:rsidR="00AC08A5" w:rsidRPr="00AC08A5" w:rsidRDefault="00AC08A5" w:rsidP="00AC08A5">
      <w:pPr>
        <w:autoSpaceDN w:val="0"/>
        <w:jc w:val="both"/>
        <w:rPr>
          <w:sz w:val="24"/>
          <w:szCs w:val="24"/>
        </w:rPr>
      </w:pPr>
      <w:r w:rsidRPr="00AC08A5">
        <w:rPr>
          <w:sz w:val="24"/>
          <w:szCs w:val="24"/>
        </w:rPr>
        <w:t>Паспортные данные (для физического лица) ______________________________________</w:t>
      </w:r>
    </w:p>
    <w:p w14:paraId="6FCA39AA" w14:textId="77777777" w:rsidR="00AC08A5" w:rsidRPr="00AC08A5" w:rsidRDefault="00AC08A5" w:rsidP="00AC08A5">
      <w:pPr>
        <w:autoSpaceDN w:val="0"/>
        <w:jc w:val="both"/>
        <w:rPr>
          <w:sz w:val="24"/>
          <w:szCs w:val="24"/>
        </w:rPr>
      </w:pPr>
      <w:r w:rsidRPr="00AC08A5">
        <w:rPr>
          <w:sz w:val="24"/>
          <w:szCs w:val="24"/>
        </w:rPr>
        <w:t>Номер контактного телефона (факса) ________________________________</w:t>
      </w:r>
    </w:p>
    <w:p w14:paraId="3C130F31" w14:textId="77777777" w:rsidR="00AC08A5" w:rsidRPr="00AC08A5" w:rsidRDefault="00AC08A5" w:rsidP="00AC08A5">
      <w:pPr>
        <w:widowControl w:val="0"/>
        <w:tabs>
          <w:tab w:val="left" w:pos="8041"/>
        </w:tabs>
        <w:suppressAutoHyphens/>
        <w:autoSpaceDE w:val="0"/>
        <w:jc w:val="both"/>
        <w:rPr>
          <w:sz w:val="24"/>
          <w:szCs w:val="24"/>
        </w:rPr>
      </w:pPr>
      <w:r w:rsidRPr="00AC08A5">
        <w:rPr>
          <w:sz w:val="24"/>
          <w:szCs w:val="24"/>
        </w:rPr>
        <w:t xml:space="preserve">Изучив Порядок включения территорий в районах индивидуальной жилищной застройки </w:t>
      </w:r>
      <w:r w:rsidRPr="00AC08A5">
        <w:rPr>
          <w:spacing w:val="-1"/>
          <w:sz w:val="24"/>
          <w:szCs w:val="24"/>
          <w:lang w:eastAsia="zh-CN"/>
        </w:rPr>
        <w:t xml:space="preserve">в Подпрограмму </w:t>
      </w:r>
      <w:r w:rsidRPr="00AC08A5">
        <w:rPr>
          <w:sz w:val="24"/>
          <w:szCs w:val="24"/>
        </w:rPr>
        <w:t>жители улиц___________________________________________________</w:t>
      </w:r>
    </w:p>
    <w:p w14:paraId="423A9BF3" w14:textId="77777777" w:rsidR="00AC08A5" w:rsidRPr="00AC08A5" w:rsidRDefault="00AC08A5" w:rsidP="00AC08A5">
      <w:pPr>
        <w:autoSpaceDN w:val="0"/>
        <w:jc w:val="center"/>
        <w:rPr>
          <w:sz w:val="16"/>
          <w:szCs w:val="16"/>
        </w:rPr>
      </w:pPr>
      <w:r w:rsidRPr="00AC08A5">
        <w:rPr>
          <w:sz w:val="24"/>
          <w:szCs w:val="24"/>
        </w:rPr>
        <w:t xml:space="preserve">                                          </w:t>
      </w:r>
      <w:r w:rsidRPr="00AC08A5">
        <w:rPr>
          <w:sz w:val="16"/>
          <w:szCs w:val="16"/>
        </w:rPr>
        <w:t>(наименование улиц, переулков)</w:t>
      </w:r>
    </w:p>
    <w:p w14:paraId="5D7D8840" w14:textId="77777777" w:rsidR="00AC08A5" w:rsidRPr="00AC08A5" w:rsidRDefault="00AC08A5" w:rsidP="00AC08A5">
      <w:pPr>
        <w:autoSpaceDN w:val="0"/>
        <w:jc w:val="both"/>
        <w:rPr>
          <w:sz w:val="24"/>
          <w:szCs w:val="24"/>
        </w:rPr>
      </w:pPr>
      <w:r w:rsidRPr="00AC08A5">
        <w:rPr>
          <w:sz w:val="24"/>
          <w:szCs w:val="24"/>
        </w:rPr>
        <w:t>в лице________________________________________________________________________</w:t>
      </w:r>
    </w:p>
    <w:p w14:paraId="33E0EA53" w14:textId="77777777" w:rsidR="00AC08A5" w:rsidRPr="00AC08A5" w:rsidRDefault="00AC08A5" w:rsidP="00AC08A5">
      <w:pPr>
        <w:autoSpaceDN w:val="0"/>
        <w:jc w:val="center"/>
        <w:rPr>
          <w:sz w:val="16"/>
          <w:szCs w:val="16"/>
        </w:rPr>
      </w:pPr>
      <w:r w:rsidRPr="00AC08A5">
        <w:rPr>
          <w:sz w:val="16"/>
          <w:szCs w:val="16"/>
        </w:rPr>
        <w:t>(Ф.И.О., физического лица подписавшего заявку)</w:t>
      </w:r>
    </w:p>
    <w:p w14:paraId="568A3B48" w14:textId="77777777" w:rsidR="00AC08A5" w:rsidRPr="00AC08A5" w:rsidRDefault="00AC08A5" w:rsidP="00AC08A5">
      <w:pPr>
        <w:autoSpaceDN w:val="0"/>
        <w:jc w:val="both"/>
        <w:rPr>
          <w:sz w:val="24"/>
          <w:szCs w:val="24"/>
        </w:rPr>
      </w:pPr>
      <w:r w:rsidRPr="00AC08A5">
        <w:rPr>
          <w:sz w:val="24"/>
          <w:szCs w:val="24"/>
        </w:rPr>
        <w:t>изъявляют желание участвовать в отборе территорий в районах индивидуальной жилищной застройки</w:t>
      </w:r>
    </w:p>
    <w:p w14:paraId="10111DCA" w14:textId="77777777" w:rsidR="00AC08A5" w:rsidRPr="00AC08A5" w:rsidRDefault="00AC08A5" w:rsidP="00AC08A5">
      <w:pPr>
        <w:autoSpaceDN w:val="0"/>
        <w:jc w:val="both"/>
        <w:rPr>
          <w:sz w:val="24"/>
          <w:szCs w:val="24"/>
        </w:rPr>
      </w:pPr>
      <w:r w:rsidRPr="00AC08A5">
        <w:rPr>
          <w:sz w:val="24"/>
          <w:szCs w:val="24"/>
        </w:rPr>
        <w:t>Предлагаем включить _________________________________________________________</w:t>
      </w:r>
    </w:p>
    <w:p w14:paraId="7BB07FAF" w14:textId="77777777" w:rsidR="00AC08A5" w:rsidRPr="00AC08A5" w:rsidRDefault="00AC08A5" w:rsidP="00AC08A5">
      <w:pPr>
        <w:autoSpaceDN w:val="0"/>
        <w:jc w:val="center"/>
        <w:rPr>
          <w:sz w:val="16"/>
          <w:szCs w:val="16"/>
        </w:rPr>
      </w:pPr>
      <w:r w:rsidRPr="00AC08A5">
        <w:rPr>
          <w:sz w:val="16"/>
          <w:szCs w:val="16"/>
        </w:rPr>
        <w:t>(вид работ, адрес территории в районах индивидуальной жилищной застройки)</w:t>
      </w:r>
    </w:p>
    <w:p w14:paraId="3D1F4A58" w14:textId="77777777" w:rsidR="00AC08A5" w:rsidRPr="00AC08A5" w:rsidRDefault="00AC08A5" w:rsidP="00AC08A5">
      <w:pPr>
        <w:autoSpaceDN w:val="0"/>
        <w:jc w:val="both"/>
        <w:rPr>
          <w:sz w:val="24"/>
          <w:szCs w:val="24"/>
        </w:rPr>
      </w:pPr>
      <w:r w:rsidRPr="00AC08A5">
        <w:rPr>
          <w:sz w:val="24"/>
          <w:szCs w:val="24"/>
        </w:rPr>
        <w:t>  ____________________________________________________________________________</w:t>
      </w:r>
    </w:p>
    <w:p w14:paraId="7473EFDA" w14:textId="77777777" w:rsidR="00AC08A5" w:rsidRPr="00AC08A5" w:rsidRDefault="00AC08A5" w:rsidP="00AC08A5">
      <w:pPr>
        <w:autoSpaceDN w:val="0"/>
        <w:jc w:val="center"/>
        <w:rPr>
          <w:sz w:val="16"/>
          <w:szCs w:val="16"/>
        </w:rPr>
      </w:pPr>
      <w:r w:rsidRPr="00AC08A5">
        <w:rPr>
          <w:sz w:val="16"/>
          <w:szCs w:val="16"/>
        </w:rPr>
        <w:t>(ФИО представителя, адрес)</w:t>
      </w:r>
    </w:p>
    <w:p w14:paraId="1EC56EE4" w14:textId="77777777" w:rsidR="00AC08A5" w:rsidRPr="00AC08A5" w:rsidRDefault="00AC08A5" w:rsidP="00AC08A5">
      <w:pPr>
        <w:autoSpaceDN w:val="0"/>
        <w:jc w:val="both"/>
        <w:rPr>
          <w:sz w:val="24"/>
          <w:szCs w:val="24"/>
        </w:rPr>
      </w:pPr>
      <w:r w:rsidRPr="00AC08A5">
        <w:rPr>
          <w:sz w:val="24"/>
          <w:szCs w:val="24"/>
        </w:rPr>
        <w:t xml:space="preserve">К настоящей заявке прилагаются документы на ___ л. </w:t>
      </w:r>
    </w:p>
    <w:p w14:paraId="173BDB80" w14:textId="77777777" w:rsidR="00AC08A5" w:rsidRPr="00AC08A5" w:rsidRDefault="00AC08A5" w:rsidP="00AC08A5">
      <w:pPr>
        <w:widowControl w:val="0"/>
        <w:suppressAutoHyphens/>
        <w:autoSpaceDE w:val="0"/>
        <w:ind w:left="1315" w:firstLine="709"/>
        <w:jc w:val="center"/>
        <w:rPr>
          <w:sz w:val="26"/>
          <w:szCs w:val="26"/>
          <w:lang w:eastAsia="zh-CN"/>
        </w:rPr>
      </w:pPr>
    </w:p>
    <w:p w14:paraId="6E607997" w14:textId="77777777" w:rsidR="00AC08A5" w:rsidRPr="00AC08A5" w:rsidRDefault="00AC08A5" w:rsidP="00AC08A5">
      <w:pPr>
        <w:widowControl w:val="0"/>
        <w:suppressAutoHyphens/>
        <w:autoSpaceDE w:val="0"/>
        <w:ind w:left="1315" w:firstLine="709"/>
        <w:jc w:val="center"/>
        <w:rPr>
          <w:sz w:val="26"/>
          <w:szCs w:val="26"/>
          <w:lang w:eastAsia="zh-CN"/>
        </w:rPr>
      </w:pP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78"/>
        <w:gridCol w:w="3491"/>
        <w:gridCol w:w="3069"/>
        <w:gridCol w:w="2551"/>
      </w:tblGrid>
      <w:tr w:rsidR="00AC08A5" w:rsidRPr="00AC08A5" w14:paraId="2CC482E5" w14:textId="77777777" w:rsidTr="00547F1E"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2589A0" w14:textId="77777777" w:rsidR="00AC08A5" w:rsidRPr="00AC08A5" w:rsidRDefault="00AC08A5" w:rsidP="00AC08A5">
            <w:pPr>
              <w:widowControl w:val="0"/>
              <w:suppressAutoHyphens/>
              <w:autoSpaceDE w:val="0"/>
              <w:jc w:val="center"/>
              <w:rPr>
                <w:sz w:val="24"/>
                <w:szCs w:val="24"/>
                <w:lang w:eastAsia="zh-CN"/>
              </w:rPr>
            </w:pPr>
            <w:r w:rsidRPr="00AC08A5">
              <w:rPr>
                <w:sz w:val="24"/>
                <w:szCs w:val="24"/>
                <w:lang w:eastAsia="zh-CN"/>
              </w:rPr>
              <w:t>№ п/п</w:t>
            </w: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1D64A9" w14:textId="77777777" w:rsidR="00AC08A5" w:rsidRPr="00AC08A5" w:rsidRDefault="00AC08A5" w:rsidP="00AC08A5">
            <w:pPr>
              <w:widowControl w:val="0"/>
              <w:suppressAutoHyphens/>
              <w:autoSpaceDE w:val="0"/>
              <w:jc w:val="center"/>
              <w:rPr>
                <w:sz w:val="24"/>
                <w:szCs w:val="24"/>
                <w:lang w:eastAsia="zh-CN"/>
              </w:rPr>
            </w:pPr>
            <w:r w:rsidRPr="00AC08A5">
              <w:rPr>
                <w:sz w:val="24"/>
                <w:szCs w:val="24"/>
                <w:lang w:eastAsia="zh-CN"/>
              </w:rPr>
              <w:t>ФИО</w:t>
            </w: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ABA7AC" w14:textId="77777777" w:rsidR="00AC08A5" w:rsidRPr="00AC08A5" w:rsidRDefault="00AC08A5" w:rsidP="00AC08A5">
            <w:pPr>
              <w:widowControl w:val="0"/>
              <w:suppressAutoHyphens/>
              <w:autoSpaceDE w:val="0"/>
              <w:jc w:val="center"/>
              <w:rPr>
                <w:sz w:val="24"/>
                <w:szCs w:val="24"/>
                <w:lang w:eastAsia="zh-CN"/>
              </w:rPr>
            </w:pPr>
            <w:r w:rsidRPr="00AC08A5">
              <w:rPr>
                <w:sz w:val="24"/>
                <w:szCs w:val="24"/>
                <w:lang w:eastAsia="zh-CN"/>
              </w:rPr>
              <w:t>Адрес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4C4A1F" w14:textId="77777777" w:rsidR="00AC08A5" w:rsidRPr="00AC08A5" w:rsidRDefault="00AC08A5" w:rsidP="00AC08A5">
            <w:pPr>
              <w:widowControl w:val="0"/>
              <w:suppressAutoHyphens/>
              <w:autoSpaceDE w:val="0"/>
              <w:jc w:val="center"/>
              <w:rPr>
                <w:sz w:val="24"/>
                <w:szCs w:val="24"/>
                <w:lang w:eastAsia="zh-CN"/>
              </w:rPr>
            </w:pPr>
            <w:r w:rsidRPr="00AC08A5">
              <w:rPr>
                <w:sz w:val="24"/>
                <w:szCs w:val="24"/>
                <w:lang w:eastAsia="zh-CN"/>
              </w:rPr>
              <w:t>Подпись</w:t>
            </w:r>
          </w:p>
        </w:tc>
      </w:tr>
      <w:tr w:rsidR="00AC08A5" w:rsidRPr="00AC08A5" w14:paraId="398E7F9E" w14:textId="77777777" w:rsidTr="00547F1E"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E59F2" w14:textId="77777777" w:rsidR="00AC08A5" w:rsidRPr="00AC08A5" w:rsidRDefault="00AC08A5" w:rsidP="00AC08A5">
            <w:pPr>
              <w:widowControl w:val="0"/>
              <w:suppressAutoHyphens/>
              <w:autoSpaceDE w:val="0"/>
              <w:jc w:val="both"/>
              <w:rPr>
                <w:sz w:val="26"/>
                <w:szCs w:val="26"/>
                <w:lang w:eastAsia="zh-CN"/>
              </w:rPr>
            </w:pP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D48B8" w14:textId="77777777" w:rsidR="00AC08A5" w:rsidRPr="00AC08A5" w:rsidRDefault="00AC08A5" w:rsidP="00AC08A5">
            <w:pPr>
              <w:widowControl w:val="0"/>
              <w:suppressAutoHyphens/>
              <w:autoSpaceDE w:val="0"/>
              <w:jc w:val="both"/>
              <w:rPr>
                <w:sz w:val="26"/>
                <w:szCs w:val="26"/>
                <w:lang w:eastAsia="zh-CN"/>
              </w:rPr>
            </w:pP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B9057" w14:textId="77777777" w:rsidR="00AC08A5" w:rsidRPr="00AC08A5" w:rsidRDefault="00AC08A5" w:rsidP="00AC08A5">
            <w:pPr>
              <w:widowControl w:val="0"/>
              <w:suppressAutoHyphens/>
              <w:autoSpaceDE w:val="0"/>
              <w:jc w:val="both"/>
              <w:rPr>
                <w:sz w:val="26"/>
                <w:szCs w:val="26"/>
                <w:lang w:eastAsia="zh-CN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D16C0" w14:textId="77777777" w:rsidR="00AC08A5" w:rsidRPr="00AC08A5" w:rsidRDefault="00AC08A5" w:rsidP="00AC08A5">
            <w:pPr>
              <w:widowControl w:val="0"/>
              <w:suppressAutoHyphens/>
              <w:autoSpaceDE w:val="0"/>
              <w:jc w:val="both"/>
              <w:rPr>
                <w:sz w:val="26"/>
                <w:szCs w:val="26"/>
                <w:lang w:eastAsia="zh-CN"/>
              </w:rPr>
            </w:pPr>
          </w:p>
        </w:tc>
      </w:tr>
      <w:tr w:rsidR="00AC08A5" w:rsidRPr="00AC08A5" w14:paraId="35F83339" w14:textId="77777777" w:rsidTr="00547F1E"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2AF42" w14:textId="77777777" w:rsidR="00AC08A5" w:rsidRPr="00AC08A5" w:rsidRDefault="00AC08A5" w:rsidP="00AC08A5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A4F2C" w14:textId="77777777" w:rsidR="00AC08A5" w:rsidRPr="00AC08A5" w:rsidRDefault="00AC08A5" w:rsidP="00AC08A5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BF672" w14:textId="77777777" w:rsidR="00AC08A5" w:rsidRPr="00AC08A5" w:rsidRDefault="00AC08A5" w:rsidP="00AC08A5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A3460" w14:textId="77777777" w:rsidR="00AC08A5" w:rsidRPr="00AC08A5" w:rsidRDefault="00AC08A5" w:rsidP="00AC08A5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</w:tr>
      <w:tr w:rsidR="00AC08A5" w:rsidRPr="00AC08A5" w14:paraId="1A253077" w14:textId="77777777" w:rsidTr="00547F1E"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1DE36" w14:textId="77777777" w:rsidR="00AC08A5" w:rsidRPr="00AC08A5" w:rsidRDefault="00AC08A5" w:rsidP="00AC08A5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6828D" w14:textId="77777777" w:rsidR="00AC08A5" w:rsidRPr="00AC08A5" w:rsidRDefault="00AC08A5" w:rsidP="00AC08A5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B3941" w14:textId="77777777" w:rsidR="00AC08A5" w:rsidRPr="00AC08A5" w:rsidRDefault="00AC08A5" w:rsidP="00AC08A5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0713F" w14:textId="77777777" w:rsidR="00AC08A5" w:rsidRPr="00AC08A5" w:rsidRDefault="00AC08A5" w:rsidP="00AC08A5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</w:tr>
      <w:tr w:rsidR="00AC08A5" w:rsidRPr="00AC08A5" w14:paraId="2775D13A" w14:textId="77777777" w:rsidTr="00547F1E"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11003" w14:textId="77777777" w:rsidR="00AC08A5" w:rsidRPr="00AC08A5" w:rsidRDefault="00AC08A5" w:rsidP="00AC08A5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00134" w14:textId="77777777" w:rsidR="00AC08A5" w:rsidRPr="00AC08A5" w:rsidRDefault="00AC08A5" w:rsidP="00AC08A5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B17FC" w14:textId="77777777" w:rsidR="00AC08A5" w:rsidRPr="00AC08A5" w:rsidRDefault="00AC08A5" w:rsidP="00AC08A5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3EE32" w14:textId="77777777" w:rsidR="00AC08A5" w:rsidRPr="00AC08A5" w:rsidRDefault="00AC08A5" w:rsidP="00AC08A5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</w:tr>
      <w:tr w:rsidR="00AC08A5" w:rsidRPr="00AC08A5" w14:paraId="578FA4E8" w14:textId="77777777" w:rsidTr="00547F1E"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86879" w14:textId="77777777" w:rsidR="00AC08A5" w:rsidRPr="00AC08A5" w:rsidRDefault="00AC08A5" w:rsidP="00AC08A5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CD1F6" w14:textId="77777777" w:rsidR="00AC08A5" w:rsidRPr="00AC08A5" w:rsidRDefault="00AC08A5" w:rsidP="00AC08A5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F8258" w14:textId="77777777" w:rsidR="00AC08A5" w:rsidRPr="00AC08A5" w:rsidRDefault="00AC08A5" w:rsidP="00AC08A5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81162" w14:textId="77777777" w:rsidR="00AC08A5" w:rsidRPr="00AC08A5" w:rsidRDefault="00AC08A5" w:rsidP="00AC08A5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</w:tr>
      <w:tr w:rsidR="00AC08A5" w:rsidRPr="00AC08A5" w14:paraId="7BB7AF95" w14:textId="77777777" w:rsidTr="00547F1E"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63CFC" w14:textId="77777777" w:rsidR="00AC08A5" w:rsidRPr="00AC08A5" w:rsidRDefault="00AC08A5" w:rsidP="00AC08A5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E6E2F" w14:textId="77777777" w:rsidR="00AC08A5" w:rsidRPr="00AC08A5" w:rsidRDefault="00AC08A5" w:rsidP="00AC08A5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5C45B" w14:textId="77777777" w:rsidR="00AC08A5" w:rsidRPr="00AC08A5" w:rsidRDefault="00AC08A5" w:rsidP="00AC08A5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ADB9A" w14:textId="77777777" w:rsidR="00AC08A5" w:rsidRPr="00AC08A5" w:rsidRDefault="00AC08A5" w:rsidP="00AC08A5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</w:tr>
      <w:tr w:rsidR="00AC08A5" w:rsidRPr="00AC08A5" w14:paraId="483E713A" w14:textId="77777777" w:rsidTr="00547F1E"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7E515" w14:textId="77777777" w:rsidR="00AC08A5" w:rsidRPr="00AC08A5" w:rsidRDefault="00AC08A5" w:rsidP="00AC08A5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C3D82" w14:textId="77777777" w:rsidR="00AC08A5" w:rsidRPr="00AC08A5" w:rsidRDefault="00AC08A5" w:rsidP="00AC08A5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066C4" w14:textId="77777777" w:rsidR="00AC08A5" w:rsidRPr="00AC08A5" w:rsidRDefault="00AC08A5" w:rsidP="00AC08A5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32C11" w14:textId="77777777" w:rsidR="00AC08A5" w:rsidRPr="00AC08A5" w:rsidRDefault="00AC08A5" w:rsidP="00AC08A5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</w:tr>
      <w:tr w:rsidR="00AC08A5" w:rsidRPr="00AC08A5" w14:paraId="1AE6B0B8" w14:textId="77777777" w:rsidTr="00547F1E"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A8AE0" w14:textId="77777777" w:rsidR="00AC08A5" w:rsidRPr="00AC08A5" w:rsidRDefault="00AC08A5" w:rsidP="00AC08A5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E6DD2" w14:textId="77777777" w:rsidR="00AC08A5" w:rsidRPr="00AC08A5" w:rsidRDefault="00AC08A5" w:rsidP="00AC08A5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7DED8" w14:textId="77777777" w:rsidR="00AC08A5" w:rsidRPr="00AC08A5" w:rsidRDefault="00AC08A5" w:rsidP="00AC08A5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CB7DF" w14:textId="77777777" w:rsidR="00AC08A5" w:rsidRPr="00AC08A5" w:rsidRDefault="00AC08A5" w:rsidP="00AC08A5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</w:tr>
      <w:tr w:rsidR="00AC08A5" w:rsidRPr="00AC08A5" w14:paraId="595ADEB9" w14:textId="77777777" w:rsidTr="00547F1E"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639FE" w14:textId="77777777" w:rsidR="00AC08A5" w:rsidRPr="00AC08A5" w:rsidRDefault="00AC08A5" w:rsidP="00AC08A5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B9320" w14:textId="77777777" w:rsidR="00AC08A5" w:rsidRPr="00AC08A5" w:rsidRDefault="00AC08A5" w:rsidP="00AC08A5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801E6" w14:textId="77777777" w:rsidR="00AC08A5" w:rsidRPr="00AC08A5" w:rsidRDefault="00AC08A5" w:rsidP="00AC08A5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DB524" w14:textId="77777777" w:rsidR="00AC08A5" w:rsidRPr="00AC08A5" w:rsidRDefault="00AC08A5" w:rsidP="00AC08A5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</w:tr>
      <w:tr w:rsidR="00AC08A5" w:rsidRPr="00AC08A5" w14:paraId="3E4FAE03" w14:textId="77777777" w:rsidTr="00547F1E"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F4556" w14:textId="77777777" w:rsidR="00AC08A5" w:rsidRPr="00AC08A5" w:rsidRDefault="00AC08A5" w:rsidP="00AC08A5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3BDD2" w14:textId="77777777" w:rsidR="00AC08A5" w:rsidRPr="00AC08A5" w:rsidRDefault="00AC08A5" w:rsidP="00AC08A5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6095D" w14:textId="77777777" w:rsidR="00AC08A5" w:rsidRPr="00AC08A5" w:rsidRDefault="00AC08A5" w:rsidP="00AC08A5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21A17" w14:textId="77777777" w:rsidR="00AC08A5" w:rsidRPr="00AC08A5" w:rsidRDefault="00AC08A5" w:rsidP="00AC08A5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</w:tr>
      <w:tr w:rsidR="00AC08A5" w:rsidRPr="00AC08A5" w14:paraId="7E8F4D80" w14:textId="77777777" w:rsidTr="00547F1E"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371C6" w14:textId="77777777" w:rsidR="00AC08A5" w:rsidRPr="00AC08A5" w:rsidRDefault="00AC08A5" w:rsidP="00AC08A5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073BF" w14:textId="77777777" w:rsidR="00AC08A5" w:rsidRPr="00AC08A5" w:rsidRDefault="00AC08A5" w:rsidP="00AC08A5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556C8" w14:textId="77777777" w:rsidR="00AC08A5" w:rsidRPr="00AC08A5" w:rsidRDefault="00AC08A5" w:rsidP="00AC08A5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EFBD2" w14:textId="77777777" w:rsidR="00AC08A5" w:rsidRPr="00AC08A5" w:rsidRDefault="00AC08A5" w:rsidP="00AC08A5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</w:tr>
      <w:tr w:rsidR="00AC08A5" w:rsidRPr="00AC08A5" w14:paraId="388AFA39" w14:textId="77777777" w:rsidTr="00547F1E"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D19C4" w14:textId="77777777" w:rsidR="00AC08A5" w:rsidRPr="00AC08A5" w:rsidRDefault="00AC08A5" w:rsidP="00AC08A5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24E31" w14:textId="77777777" w:rsidR="00AC08A5" w:rsidRPr="00AC08A5" w:rsidRDefault="00AC08A5" w:rsidP="00AC08A5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E8D6A" w14:textId="77777777" w:rsidR="00AC08A5" w:rsidRPr="00AC08A5" w:rsidRDefault="00AC08A5" w:rsidP="00AC08A5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3C64B" w14:textId="77777777" w:rsidR="00AC08A5" w:rsidRPr="00AC08A5" w:rsidRDefault="00AC08A5" w:rsidP="00AC08A5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</w:tr>
      <w:tr w:rsidR="00AC08A5" w:rsidRPr="00AC08A5" w14:paraId="56D3ECF0" w14:textId="77777777" w:rsidTr="00547F1E"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E216B" w14:textId="77777777" w:rsidR="00AC08A5" w:rsidRPr="00AC08A5" w:rsidRDefault="00AC08A5" w:rsidP="00AC08A5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4CF01" w14:textId="77777777" w:rsidR="00AC08A5" w:rsidRPr="00AC08A5" w:rsidRDefault="00AC08A5" w:rsidP="00AC08A5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617A0" w14:textId="77777777" w:rsidR="00AC08A5" w:rsidRPr="00AC08A5" w:rsidRDefault="00AC08A5" w:rsidP="00AC08A5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55328" w14:textId="77777777" w:rsidR="00AC08A5" w:rsidRPr="00AC08A5" w:rsidRDefault="00AC08A5" w:rsidP="00AC08A5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</w:tr>
      <w:tr w:rsidR="00AC08A5" w:rsidRPr="00AC08A5" w14:paraId="0E7C98CA" w14:textId="77777777" w:rsidTr="00547F1E"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59100" w14:textId="77777777" w:rsidR="00AC08A5" w:rsidRPr="00AC08A5" w:rsidRDefault="00AC08A5" w:rsidP="00AC08A5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8705C" w14:textId="77777777" w:rsidR="00AC08A5" w:rsidRPr="00AC08A5" w:rsidRDefault="00AC08A5" w:rsidP="00AC08A5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B5E93" w14:textId="77777777" w:rsidR="00AC08A5" w:rsidRPr="00AC08A5" w:rsidRDefault="00AC08A5" w:rsidP="00AC08A5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80FA1" w14:textId="77777777" w:rsidR="00AC08A5" w:rsidRPr="00AC08A5" w:rsidRDefault="00AC08A5" w:rsidP="00AC08A5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</w:tr>
    </w:tbl>
    <w:p w14:paraId="2AEF67DB" w14:textId="77777777" w:rsidR="00B658E5" w:rsidRDefault="00B658E5" w:rsidP="00A03935">
      <w:pPr>
        <w:autoSpaceDN w:val="0"/>
        <w:ind w:left="4536" w:right="142"/>
        <w:jc w:val="center"/>
        <w:rPr>
          <w:sz w:val="16"/>
          <w:szCs w:val="16"/>
        </w:rPr>
      </w:pPr>
    </w:p>
    <w:p w14:paraId="0F3AC2B0" w14:textId="77777777" w:rsidR="00B658E5" w:rsidRDefault="00B658E5" w:rsidP="00AC08A5">
      <w:pPr>
        <w:autoSpaceDN w:val="0"/>
        <w:ind w:left="4536" w:right="142"/>
        <w:jc w:val="right"/>
        <w:rPr>
          <w:sz w:val="16"/>
          <w:szCs w:val="16"/>
        </w:rPr>
      </w:pPr>
    </w:p>
    <w:p w14:paraId="33CB8104" w14:textId="77777777" w:rsidR="00A03935" w:rsidRDefault="00A03935" w:rsidP="00A03935">
      <w:pPr>
        <w:autoSpaceDN w:val="0"/>
        <w:ind w:right="142"/>
        <w:rPr>
          <w:sz w:val="16"/>
          <w:szCs w:val="16"/>
        </w:rPr>
      </w:pPr>
    </w:p>
    <w:p w14:paraId="78C2917B" w14:textId="77777777" w:rsidR="00A03935" w:rsidRDefault="00A03935" w:rsidP="00A03935">
      <w:pPr>
        <w:autoSpaceDN w:val="0"/>
        <w:ind w:right="142"/>
        <w:rPr>
          <w:sz w:val="16"/>
          <w:szCs w:val="16"/>
        </w:rPr>
      </w:pPr>
    </w:p>
    <w:p w14:paraId="5DBDC03A" w14:textId="51909C5D" w:rsidR="00AC08A5" w:rsidRDefault="00AC08A5" w:rsidP="00AC08A5">
      <w:pPr>
        <w:autoSpaceDN w:val="0"/>
        <w:ind w:left="4536" w:right="142"/>
        <w:jc w:val="right"/>
        <w:rPr>
          <w:sz w:val="16"/>
          <w:szCs w:val="16"/>
        </w:rPr>
      </w:pPr>
      <w:r w:rsidRPr="00AC08A5">
        <w:rPr>
          <w:sz w:val="16"/>
          <w:szCs w:val="16"/>
        </w:rPr>
        <w:lastRenderedPageBreak/>
        <w:t>Приложение № 2</w:t>
      </w:r>
    </w:p>
    <w:p w14:paraId="059827B4" w14:textId="77777777" w:rsidR="00A03935" w:rsidRDefault="00A03935" w:rsidP="00A03935">
      <w:pPr>
        <w:widowControl w:val="0"/>
        <w:shd w:val="clear" w:color="auto" w:fill="FFFFFF"/>
        <w:tabs>
          <w:tab w:val="left" w:pos="7425"/>
        </w:tabs>
        <w:suppressAutoHyphens/>
        <w:autoSpaceDE w:val="0"/>
        <w:ind w:left="5954"/>
        <w:jc w:val="right"/>
        <w:rPr>
          <w:bCs/>
          <w:color w:val="000000"/>
          <w:sz w:val="16"/>
          <w:szCs w:val="16"/>
          <w:lang w:eastAsia="zh-CN"/>
        </w:rPr>
      </w:pPr>
      <w:r w:rsidRPr="00A03935">
        <w:rPr>
          <w:bCs/>
          <w:color w:val="000000"/>
          <w:sz w:val="16"/>
          <w:szCs w:val="16"/>
          <w:lang w:eastAsia="zh-CN"/>
        </w:rPr>
        <w:t xml:space="preserve">К постановлению главы       </w:t>
      </w:r>
    </w:p>
    <w:p w14:paraId="12C38FEC" w14:textId="575F7F01" w:rsidR="00A03935" w:rsidRDefault="00A03935" w:rsidP="00A03935">
      <w:pPr>
        <w:widowControl w:val="0"/>
        <w:shd w:val="clear" w:color="auto" w:fill="FFFFFF"/>
        <w:tabs>
          <w:tab w:val="left" w:pos="7425"/>
        </w:tabs>
        <w:suppressAutoHyphens/>
        <w:autoSpaceDE w:val="0"/>
        <w:ind w:left="5954"/>
        <w:jc w:val="right"/>
        <w:rPr>
          <w:bCs/>
          <w:color w:val="000000"/>
          <w:sz w:val="16"/>
          <w:szCs w:val="16"/>
          <w:lang w:eastAsia="zh-CN"/>
        </w:rPr>
      </w:pPr>
      <w:r w:rsidRPr="00A03935">
        <w:rPr>
          <w:bCs/>
          <w:color w:val="000000"/>
          <w:sz w:val="16"/>
          <w:szCs w:val="16"/>
          <w:lang w:eastAsia="zh-CN"/>
        </w:rPr>
        <w:t xml:space="preserve">администрации Анучинского </w:t>
      </w:r>
    </w:p>
    <w:p w14:paraId="73751E6F" w14:textId="77777777" w:rsidR="00A03935" w:rsidRPr="00A03935" w:rsidRDefault="00A03935" w:rsidP="00A03935">
      <w:pPr>
        <w:widowControl w:val="0"/>
        <w:shd w:val="clear" w:color="auto" w:fill="FFFFFF"/>
        <w:tabs>
          <w:tab w:val="left" w:pos="7425"/>
        </w:tabs>
        <w:suppressAutoHyphens/>
        <w:autoSpaceDE w:val="0"/>
        <w:ind w:left="5954"/>
        <w:jc w:val="right"/>
        <w:rPr>
          <w:bCs/>
          <w:color w:val="000000"/>
          <w:sz w:val="16"/>
          <w:szCs w:val="16"/>
          <w:lang w:eastAsia="zh-CN"/>
        </w:rPr>
      </w:pPr>
      <w:r w:rsidRPr="00A03935">
        <w:rPr>
          <w:bCs/>
          <w:color w:val="000000"/>
          <w:sz w:val="16"/>
          <w:szCs w:val="16"/>
          <w:lang w:eastAsia="zh-CN"/>
        </w:rPr>
        <w:t>муниципального района</w:t>
      </w:r>
    </w:p>
    <w:p w14:paraId="6F1D7006" w14:textId="77777777" w:rsidR="00A03935" w:rsidRPr="00A03935" w:rsidRDefault="00A03935" w:rsidP="00A03935">
      <w:pPr>
        <w:widowControl w:val="0"/>
        <w:suppressAutoHyphens/>
        <w:autoSpaceDE w:val="0"/>
        <w:ind w:firstLine="709"/>
        <w:jc w:val="right"/>
        <w:rPr>
          <w:sz w:val="16"/>
          <w:szCs w:val="16"/>
          <w:lang w:eastAsia="zh-CN"/>
        </w:rPr>
      </w:pPr>
      <w:r w:rsidRPr="00A03935">
        <w:rPr>
          <w:bCs/>
          <w:color w:val="000000"/>
          <w:sz w:val="16"/>
          <w:szCs w:val="16"/>
          <w:lang w:eastAsia="zh-CN"/>
        </w:rPr>
        <w:t>от «31» декабря 2019г. № 796</w:t>
      </w:r>
    </w:p>
    <w:p w14:paraId="53845254" w14:textId="77777777" w:rsidR="00AC08A5" w:rsidRPr="00AC08A5" w:rsidRDefault="00AC08A5" w:rsidP="00AC08A5">
      <w:pPr>
        <w:widowControl w:val="0"/>
        <w:suppressAutoHyphens/>
        <w:autoSpaceDE w:val="0"/>
        <w:ind w:left="1315" w:firstLine="709"/>
        <w:jc w:val="both"/>
        <w:rPr>
          <w:sz w:val="26"/>
          <w:szCs w:val="26"/>
          <w:lang w:eastAsia="zh-CN"/>
        </w:rPr>
      </w:pPr>
    </w:p>
    <w:p w14:paraId="16573184" w14:textId="77777777" w:rsidR="00AC08A5" w:rsidRPr="00AC08A5" w:rsidRDefault="00AC08A5" w:rsidP="00AC08A5">
      <w:pPr>
        <w:autoSpaceDN w:val="0"/>
        <w:ind w:left="4536" w:right="142"/>
        <w:jc w:val="center"/>
        <w:rPr>
          <w:sz w:val="26"/>
          <w:szCs w:val="26"/>
        </w:rPr>
      </w:pPr>
    </w:p>
    <w:p w14:paraId="2A1355FE" w14:textId="77777777" w:rsidR="00AC08A5" w:rsidRPr="00AC08A5" w:rsidRDefault="00AC08A5" w:rsidP="00AC08A5">
      <w:pPr>
        <w:autoSpaceDN w:val="0"/>
        <w:jc w:val="center"/>
        <w:rPr>
          <w:sz w:val="24"/>
          <w:szCs w:val="24"/>
        </w:rPr>
      </w:pPr>
      <w:r w:rsidRPr="00AC08A5">
        <w:rPr>
          <w:sz w:val="24"/>
          <w:szCs w:val="24"/>
        </w:rPr>
        <w:t>ОБЯЗАТЕЛЬСТВО</w:t>
      </w:r>
    </w:p>
    <w:p w14:paraId="42D6BE3A" w14:textId="77777777" w:rsidR="00AC08A5" w:rsidRPr="00AC08A5" w:rsidRDefault="00AC08A5" w:rsidP="00AC08A5">
      <w:pPr>
        <w:autoSpaceDN w:val="0"/>
        <w:jc w:val="center"/>
        <w:rPr>
          <w:sz w:val="24"/>
          <w:szCs w:val="24"/>
        </w:rPr>
      </w:pPr>
    </w:p>
    <w:p w14:paraId="434C7F73" w14:textId="77777777" w:rsidR="00AC08A5" w:rsidRPr="00AC08A5" w:rsidRDefault="00AC08A5" w:rsidP="00AC08A5">
      <w:pPr>
        <w:autoSpaceDN w:val="0"/>
        <w:jc w:val="both"/>
        <w:rPr>
          <w:sz w:val="24"/>
          <w:szCs w:val="24"/>
        </w:rPr>
      </w:pPr>
      <w:r w:rsidRPr="00AC08A5">
        <w:rPr>
          <w:sz w:val="24"/>
          <w:szCs w:val="24"/>
        </w:rPr>
        <w:t>Дата _________________</w:t>
      </w:r>
    </w:p>
    <w:p w14:paraId="68C24A72" w14:textId="63B935FD" w:rsidR="00AC08A5" w:rsidRPr="00AC08A5" w:rsidRDefault="00AC08A5" w:rsidP="00AC08A5">
      <w:pPr>
        <w:autoSpaceDN w:val="0"/>
        <w:jc w:val="both"/>
        <w:rPr>
          <w:sz w:val="24"/>
          <w:szCs w:val="24"/>
        </w:rPr>
      </w:pPr>
      <w:r w:rsidRPr="00AC08A5">
        <w:rPr>
          <w:sz w:val="24"/>
          <w:szCs w:val="24"/>
        </w:rPr>
        <w:t xml:space="preserve">Куда: администрация Анучинского муниципального </w:t>
      </w:r>
      <w:r w:rsidR="00A03935">
        <w:rPr>
          <w:sz w:val="24"/>
          <w:szCs w:val="24"/>
        </w:rPr>
        <w:t>округа Приморского края</w:t>
      </w:r>
    </w:p>
    <w:p w14:paraId="00AEF84B" w14:textId="77777777" w:rsidR="00AC08A5" w:rsidRPr="00AC08A5" w:rsidRDefault="00AC08A5" w:rsidP="00AC08A5">
      <w:pPr>
        <w:autoSpaceDN w:val="0"/>
        <w:jc w:val="both"/>
        <w:rPr>
          <w:sz w:val="24"/>
          <w:szCs w:val="24"/>
        </w:rPr>
      </w:pPr>
      <w:r w:rsidRPr="00AC08A5">
        <w:rPr>
          <w:sz w:val="24"/>
          <w:szCs w:val="24"/>
        </w:rPr>
        <w:t xml:space="preserve">Наименование участника отбора_____________________________________________ </w:t>
      </w:r>
    </w:p>
    <w:p w14:paraId="537818E8" w14:textId="77777777" w:rsidR="00AC08A5" w:rsidRPr="00AC08A5" w:rsidRDefault="00AC08A5" w:rsidP="00AC08A5">
      <w:pPr>
        <w:autoSpaceDN w:val="0"/>
        <w:jc w:val="both"/>
        <w:rPr>
          <w:sz w:val="24"/>
          <w:szCs w:val="24"/>
        </w:rPr>
      </w:pPr>
      <w:r w:rsidRPr="00AC08A5">
        <w:rPr>
          <w:sz w:val="24"/>
          <w:szCs w:val="24"/>
        </w:rPr>
        <w:t>Местонахождение участника отбора (почтовый адрес) _________________________________________________________________________</w:t>
      </w:r>
    </w:p>
    <w:p w14:paraId="416056F2" w14:textId="77777777" w:rsidR="00AC08A5" w:rsidRPr="00AC08A5" w:rsidRDefault="00AC08A5" w:rsidP="00AC08A5">
      <w:pPr>
        <w:autoSpaceDN w:val="0"/>
        <w:jc w:val="both"/>
        <w:rPr>
          <w:sz w:val="24"/>
          <w:szCs w:val="24"/>
        </w:rPr>
      </w:pPr>
      <w:r w:rsidRPr="00AC08A5">
        <w:rPr>
          <w:sz w:val="24"/>
          <w:szCs w:val="24"/>
        </w:rPr>
        <w:t>Паспортные данные (для физического лица) _____________________________________</w:t>
      </w:r>
    </w:p>
    <w:p w14:paraId="27F45EFA" w14:textId="77777777" w:rsidR="00AC08A5" w:rsidRPr="00AC08A5" w:rsidRDefault="00AC08A5" w:rsidP="00AC08A5">
      <w:pPr>
        <w:autoSpaceDN w:val="0"/>
        <w:jc w:val="both"/>
        <w:rPr>
          <w:sz w:val="24"/>
          <w:szCs w:val="24"/>
        </w:rPr>
      </w:pPr>
      <w:r w:rsidRPr="00AC08A5">
        <w:rPr>
          <w:sz w:val="24"/>
          <w:szCs w:val="24"/>
        </w:rPr>
        <w:t>Номер контактного телефона (факса) ________________________________</w:t>
      </w:r>
    </w:p>
    <w:p w14:paraId="64EC6739" w14:textId="77777777" w:rsidR="00AC08A5" w:rsidRPr="00AC08A5" w:rsidRDefault="00AC08A5" w:rsidP="00AC08A5">
      <w:pPr>
        <w:widowControl w:val="0"/>
        <w:tabs>
          <w:tab w:val="left" w:pos="8041"/>
        </w:tabs>
        <w:suppressAutoHyphens/>
        <w:autoSpaceDE w:val="0"/>
        <w:jc w:val="both"/>
        <w:rPr>
          <w:sz w:val="24"/>
          <w:szCs w:val="24"/>
        </w:rPr>
      </w:pPr>
      <w:r w:rsidRPr="00AC08A5">
        <w:rPr>
          <w:sz w:val="24"/>
          <w:szCs w:val="24"/>
        </w:rPr>
        <w:t xml:space="preserve">Изучив Порядок включения территорий в районах индивидуальной жилищной застройки </w:t>
      </w:r>
      <w:r w:rsidRPr="00AC08A5">
        <w:rPr>
          <w:sz w:val="24"/>
          <w:szCs w:val="24"/>
        </w:rPr>
        <w:br/>
      </w:r>
      <w:r w:rsidRPr="00AC08A5">
        <w:rPr>
          <w:spacing w:val="-1"/>
          <w:sz w:val="24"/>
          <w:szCs w:val="24"/>
          <w:lang w:eastAsia="zh-CN"/>
        </w:rPr>
        <w:t xml:space="preserve">в Подпрограмму </w:t>
      </w:r>
      <w:r w:rsidRPr="00AC08A5">
        <w:rPr>
          <w:sz w:val="24"/>
          <w:szCs w:val="24"/>
        </w:rPr>
        <w:t>в лице______________________________________________</w:t>
      </w:r>
    </w:p>
    <w:p w14:paraId="5C40DDB5" w14:textId="77777777" w:rsidR="00AC08A5" w:rsidRPr="00AC08A5" w:rsidRDefault="00AC08A5" w:rsidP="00AC08A5">
      <w:pPr>
        <w:autoSpaceDN w:val="0"/>
        <w:jc w:val="center"/>
        <w:rPr>
          <w:sz w:val="16"/>
          <w:szCs w:val="16"/>
        </w:rPr>
      </w:pPr>
      <w:r w:rsidRPr="00AC08A5">
        <w:rPr>
          <w:sz w:val="16"/>
          <w:szCs w:val="16"/>
        </w:rPr>
        <w:t>(наименование должности и Ф.И.О., подписавшего заявку)</w:t>
      </w:r>
    </w:p>
    <w:p w14:paraId="3F864717" w14:textId="77777777" w:rsidR="00AC08A5" w:rsidRPr="00AC08A5" w:rsidRDefault="00AC08A5" w:rsidP="00AC08A5">
      <w:pPr>
        <w:autoSpaceDN w:val="0"/>
        <w:jc w:val="both"/>
        <w:rPr>
          <w:sz w:val="24"/>
          <w:szCs w:val="24"/>
        </w:rPr>
      </w:pPr>
      <w:r w:rsidRPr="00AC08A5">
        <w:rPr>
          <w:sz w:val="24"/>
          <w:szCs w:val="24"/>
        </w:rPr>
        <w:t xml:space="preserve">Обязуемся содержать </w:t>
      </w:r>
      <w:r w:rsidRPr="00AC08A5">
        <w:rPr>
          <w:sz w:val="24"/>
          <w:szCs w:val="24"/>
          <w:lang w:eastAsia="zh-CN"/>
        </w:rPr>
        <w:t>объекты внешнего благоустройства, выполненные в рамках мероприятий по благоустройству территорий в районах индивидуальной жилой застройки (уборка площадки и мелкий ремонт оборудования)</w:t>
      </w:r>
    </w:p>
    <w:p w14:paraId="1D620B22" w14:textId="77777777" w:rsidR="00AC08A5" w:rsidRPr="00AC08A5" w:rsidRDefault="00AC08A5" w:rsidP="00AC08A5">
      <w:pPr>
        <w:autoSpaceDN w:val="0"/>
        <w:jc w:val="both"/>
        <w:rPr>
          <w:sz w:val="24"/>
          <w:szCs w:val="24"/>
        </w:rPr>
      </w:pPr>
      <w:r w:rsidRPr="00AC08A5">
        <w:rPr>
          <w:sz w:val="24"/>
          <w:szCs w:val="24"/>
        </w:rPr>
        <w:t>  ____________________________________________________________________________</w:t>
      </w:r>
    </w:p>
    <w:p w14:paraId="5551DFA8" w14:textId="77777777" w:rsidR="00AC08A5" w:rsidRPr="00AC08A5" w:rsidRDefault="00AC08A5" w:rsidP="00AC08A5">
      <w:pPr>
        <w:autoSpaceDN w:val="0"/>
        <w:jc w:val="center"/>
        <w:rPr>
          <w:sz w:val="16"/>
          <w:szCs w:val="16"/>
        </w:rPr>
      </w:pPr>
      <w:r w:rsidRPr="00AC08A5">
        <w:rPr>
          <w:sz w:val="16"/>
          <w:szCs w:val="16"/>
        </w:rPr>
        <w:t>(ФИО представителя, адрес)</w:t>
      </w:r>
    </w:p>
    <w:p w14:paraId="40FE14BC" w14:textId="77777777" w:rsidR="00AC08A5" w:rsidRPr="00AC08A5" w:rsidRDefault="00AC08A5" w:rsidP="00AC08A5">
      <w:pPr>
        <w:autoSpaceDN w:val="0"/>
        <w:ind w:firstLine="4962"/>
        <w:rPr>
          <w:sz w:val="24"/>
          <w:szCs w:val="24"/>
        </w:rPr>
      </w:pPr>
      <w:r w:rsidRPr="00AC08A5">
        <w:rPr>
          <w:sz w:val="24"/>
          <w:szCs w:val="24"/>
        </w:rPr>
        <w:t> </w:t>
      </w: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78"/>
        <w:gridCol w:w="3491"/>
        <w:gridCol w:w="3069"/>
        <w:gridCol w:w="2551"/>
      </w:tblGrid>
      <w:tr w:rsidR="00AC08A5" w:rsidRPr="00AC08A5" w14:paraId="4AD595AB" w14:textId="77777777" w:rsidTr="00547F1E"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6E4EEE" w14:textId="77777777" w:rsidR="00AC08A5" w:rsidRPr="00AC08A5" w:rsidRDefault="00AC08A5" w:rsidP="00AC08A5">
            <w:pPr>
              <w:widowControl w:val="0"/>
              <w:suppressAutoHyphens/>
              <w:autoSpaceDE w:val="0"/>
              <w:jc w:val="center"/>
              <w:rPr>
                <w:sz w:val="24"/>
                <w:szCs w:val="24"/>
                <w:lang w:eastAsia="zh-CN"/>
              </w:rPr>
            </w:pPr>
            <w:r w:rsidRPr="00AC08A5">
              <w:rPr>
                <w:sz w:val="24"/>
                <w:szCs w:val="24"/>
                <w:lang w:eastAsia="zh-CN"/>
              </w:rPr>
              <w:t>№ п/п</w:t>
            </w: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D6EA1D" w14:textId="77777777" w:rsidR="00AC08A5" w:rsidRPr="00AC08A5" w:rsidRDefault="00AC08A5" w:rsidP="00AC08A5">
            <w:pPr>
              <w:widowControl w:val="0"/>
              <w:suppressAutoHyphens/>
              <w:autoSpaceDE w:val="0"/>
              <w:jc w:val="center"/>
              <w:rPr>
                <w:sz w:val="24"/>
                <w:szCs w:val="24"/>
                <w:lang w:eastAsia="zh-CN"/>
              </w:rPr>
            </w:pPr>
            <w:r w:rsidRPr="00AC08A5">
              <w:rPr>
                <w:sz w:val="24"/>
                <w:szCs w:val="24"/>
                <w:lang w:eastAsia="zh-CN"/>
              </w:rPr>
              <w:t>ФИО</w:t>
            </w: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E01283" w14:textId="77777777" w:rsidR="00AC08A5" w:rsidRPr="00AC08A5" w:rsidRDefault="00AC08A5" w:rsidP="00AC08A5">
            <w:pPr>
              <w:widowControl w:val="0"/>
              <w:suppressAutoHyphens/>
              <w:autoSpaceDE w:val="0"/>
              <w:jc w:val="center"/>
              <w:rPr>
                <w:sz w:val="24"/>
                <w:szCs w:val="24"/>
                <w:lang w:eastAsia="zh-CN"/>
              </w:rPr>
            </w:pPr>
            <w:r w:rsidRPr="00AC08A5">
              <w:rPr>
                <w:sz w:val="24"/>
                <w:szCs w:val="24"/>
                <w:lang w:eastAsia="zh-CN"/>
              </w:rPr>
              <w:t>Адрес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32D301" w14:textId="77777777" w:rsidR="00AC08A5" w:rsidRPr="00AC08A5" w:rsidRDefault="00AC08A5" w:rsidP="00AC08A5">
            <w:pPr>
              <w:widowControl w:val="0"/>
              <w:suppressAutoHyphens/>
              <w:autoSpaceDE w:val="0"/>
              <w:jc w:val="center"/>
              <w:rPr>
                <w:sz w:val="24"/>
                <w:szCs w:val="24"/>
                <w:lang w:eastAsia="zh-CN"/>
              </w:rPr>
            </w:pPr>
            <w:r w:rsidRPr="00AC08A5">
              <w:rPr>
                <w:sz w:val="24"/>
                <w:szCs w:val="24"/>
                <w:lang w:eastAsia="zh-CN"/>
              </w:rPr>
              <w:t>Подпись</w:t>
            </w:r>
          </w:p>
        </w:tc>
      </w:tr>
      <w:tr w:rsidR="00AC08A5" w:rsidRPr="00AC08A5" w14:paraId="26173215" w14:textId="77777777" w:rsidTr="00547F1E"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BA5D2" w14:textId="77777777" w:rsidR="00AC08A5" w:rsidRPr="00AC08A5" w:rsidRDefault="00AC08A5" w:rsidP="00AC08A5">
            <w:pPr>
              <w:widowControl w:val="0"/>
              <w:suppressAutoHyphens/>
              <w:autoSpaceDE w:val="0"/>
              <w:jc w:val="both"/>
              <w:rPr>
                <w:sz w:val="26"/>
                <w:szCs w:val="26"/>
                <w:lang w:eastAsia="zh-CN"/>
              </w:rPr>
            </w:pP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56E49" w14:textId="77777777" w:rsidR="00AC08A5" w:rsidRPr="00AC08A5" w:rsidRDefault="00AC08A5" w:rsidP="00AC08A5">
            <w:pPr>
              <w:widowControl w:val="0"/>
              <w:suppressAutoHyphens/>
              <w:autoSpaceDE w:val="0"/>
              <w:jc w:val="both"/>
              <w:rPr>
                <w:sz w:val="26"/>
                <w:szCs w:val="26"/>
                <w:lang w:eastAsia="zh-CN"/>
              </w:rPr>
            </w:pP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4D03E" w14:textId="77777777" w:rsidR="00AC08A5" w:rsidRPr="00AC08A5" w:rsidRDefault="00AC08A5" w:rsidP="00AC08A5">
            <w:pPr>
              <w:widowControl w:val="0"/>
              <w:suppressAutoHyphens/>
              <w:autoSpaceDE w:val="0"/>
              <w:jc w:val="both"/>
              <w:rPr>
                <w:sz w:val="26"/>
                <w:szCs w:val="26"/>
                <w:lang w:eastAsia="zh-CN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5BFAE" w14:textId="77777777" w:rsidR="00AC08A5" w:rsidRPr="00AC08A5" w:rsidRDefault="00AC08A5" w:rsidP="00AC08A5">
            <w:pPr>
              <w:widowControl w:val="0"/>
              <w:suppressAutoHyphens/>
              <w:autoSpaceDE w:val="0"/>
              <w:jc w:val="both"/>
              <w:rPr>
                <w:sz w:val="26"/>
                <w:szCs w:val="26"/>
                <w:lang w:eastAsia="zh-CN"/>
              </w:rPr>
            </w:pPr>
          </w:p>
        </w:tc>
      </w:tr>
      <w:tr w:rsidR="00AC08A5" w:rsidRPr="00AC08A5" w14:paraId="472D5E89" w14:textId="77777777" w:rsidTr="00547F1E"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90820" w14:textId="77777777" w:rsidR="00AC08A5" w:rsidRPr="00AC08A5" w:rsidRDefault="00AC08A5" w:rsidP="00AC08A5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99752" w14:textId="77777777" w:rsidR="00AC08A5" w:rsidRPr="00AC08A5" w:rsidRDefault="00AC08A5" w:rsidP="00AC08A5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EDEEF" w14:textId="77777777" w:rsidR="00AC08A5" w:rsidRPr="00AC08A5" w:rsidRDefault="00AC08A5" w:rsidP="00AC08A5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B4EDE" w14:textId="77777777" w:rsidR="00AC08A5" w:rsidRPr="00AC08A5" w:rsidRDefault="00AC08A5" w:rsidP="00AC08A5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</w:tr>
      <w:tr w:rsidR="00AC08A5" w:rsidRPr="00AC08A5" w14:paraId="30EAE503" w14:textId="77777777" w:rsidTr="00547F1E"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076FA" w14:textId="77777777" w:rsidR="00AC08A5" w:rsidRPr="00AC08A5" w:rsidRDefault="00AC08A5" w:rsidP="00AC08A5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11A0D" w14:textId="77777777" w:rsidR="00AC08A5" w:rsidRPr="00AC08A5" w:rsidRDefault="00AC08A5" w:rsidP="00AC08A5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15EA1" w14:textId="77777777" w:rsidR="00AC08A5" w:rsidRPr="00AC08A5" w:rsidRDefault="00AC08A5" w:rsidP="00AC08A5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834B4" w14:textId="77777777" w:rsidR="00AC08A5" w:rsidRPr="00AC08A5" w:rsidRDefault="00AC08A5" w:rsidP="00AC08A5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</w:tr>
      <w:tr w:rsidR="00AC08A5" w:rsidRPr="00AC08A5" w14:paraId="63A44932" w14:textId="77777777" w:rsidTr="00547F1E"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0753D" w14:textId="77777777" w:rsidR="00AC08A5" w:rsidRPr="00AC08A5" w:rsidRDefault="00AC08A5" w:rsidP="00AC08A5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E7423" w14:textId="77777777" w:rsidR="00AC08A5" w:rsidRPr="00AC08A5" w:rsidRDefault="00AC08A5" w:rsidP="00AC08A5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A276D" w14:textId="77777777" w:rsidR="00AC08A5" w:rsidRPr="00AC08A5" w:rsidRDefault="00AC08A5" w:rsidP="00AC08A5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749BA" w14:textId="77777777" w:rsidR="00AC08A5" w:rsidRPr="00AC08A5" w:rsidRDefault="00AC08A5" w:rsidP="00AC08A5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</w:tr>
      <w:tr w:rsidR="00AC08A5" w:rsidRPr="00AC08A5" w14:paraId="08227ABE" w14:textId="77777777" w:rsidTr="00547F1E"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90132" w14:textId="77777777" w:rsidR="00AC08A5" w:rsidRPr="00AC08A5" w:rsidRDefault="00AC08A5" w:rsidP="00AC08A5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FA291" w14:textId="77777777" w:rsidR="00AC08A5" w:rsidRPr="00AC08A5" w:rsidRDefault="00AC08A5" w:rsidP="00AC08A5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C98D9" w14:textId="77777777" w:rsidR="00AC08A5" w:rsidRPr="00AC08A5" w:rsidRDefault="00AC08A5" w:rsidP="00AC08A5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0A68F" w14:textId="77777777" w:rsidR="00AC08A5" w:rsidRPr="00AC08A5" w:rsidRDefault="00AC08A5" w:rsidP="00AC08A5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</w:tr>
      <w:tr w:rsidR="00AC08A5" w:rsidRPr="00AC08A5" w14:paraId="4C7B7FA8" w14:textId="77777777" w:rsidTr="00547F1E"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B86BE" w14:textId="77777777" w:rsidR="00AC08A5" w:rsidRPr="00AC08A5" w:rsidRDefault="00AC08A5" w:rsidP="00AC08A5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CF7F1" w14:textId="77777777" w:rsidR="00AC08A5" w:rsidRPr="00AC08A5" w:rsidRDefault="00AC08A5" w:rsidP="00AC08A5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0DF59" w14:textId="77777777" w:rsidR="00AC08A5" w:rsidRPr="00AC08A5" w:rsidRDefault="00AC08A5" w:rsidP="00AC08A5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52A7A" w14:textId="77777777" w:rsidR="00AC08A5" w:rsidRPr="00AC08A5" w:rsidRDefault="00AC08A5" w:rsidP="00AC08A5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</w:tr>
      <w:tr w:rsidR="00AC08A5" w:rsidRPr="00AC08A5" w14:paraId="109DB5C7" w14:textId="77777777" w:rsidTr="00547F1E"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D3B1B" w14:textId="77777777" w:rsidR="00AC08A5" w:rsidRPr="00AC08A5" w:rsidRDefault="00AC08A5" w:rsidP="00AC08A5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143F1" w14:textId="77777777" w:rsidR="00AC08A5" w:rsidRPr="00AC08A5" w:rsidRDefault="00AC08A5" w:rsidP="00AC08A5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832D0" w14:textId="77777777" w:rsidR="00AC08A5" w:rsidRPr="00AC08A5" w:rsidRDefault="00AC08A5" w:rsidP="00AC08A5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25398" w14:textId="77777777" w:rsidR="00AC08A5" w:rsidRPr="00AC08A5" w:rsidRDefault="00AC08A5" w:rsidP="00AC08A5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</w:tr>
      <w:tr w:rsidR="00AC08A5" w:rsidRPr="00AC08A5" w14:paraId="661369B8" w14:textId="77777777" w:rsidTr="00547F1E"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358AE" w14:textId="77777777" w:rsidR="00AC08A5" w:rsidRPr="00AC08A5" w:rsidRDefault="00AC08A5" w:rsidP="00AC08A5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DC654" w14:textId="77777777" w:rsidR="00AC08A5" w:rsidRPr="00AC08A5" w:rsidRDefault="00AC08A5" w:rsidP="00AC08A5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E6A6B" w14:textId="77777777" w:rsidR="00AC08A5" w:rsidRPr="00AC08A5" w:rsidRDefault="00AC08A5" w:rsidP="00AC08A5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565E9" w14:textId="77777777" w:rsidR="00AC08A5" w:rsidRPr="00AC08A5" w:rsidRDefault="00AC08A5" w:rsidP="00AC08A5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</w:tr>
      <w:tr w:rsidR="00AC08A5" w:rsidRPr="00AC08A5" w14:paraId="1737C07E" w14:textId="77777777" w:rsidTr="00547F1E"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B9C07" w14:textId="77777777" w:rsidR="00AC08A5" w:rsidRPr="00AC08A5" w:rsidRDefault="00AC08A5" w:rsidP="00AC08A5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D6666" w14:textId="77777777" w:rsidR="00AC08A5" w:rsidRPr="00AC08A5" w:rsidRDefault="00AC08A5" w:rsidP="00AC08A5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E3731" w14:textId="77777777" w:rsidR="00AC08A5" w:rsidRPr="00AC08A5" w:rsidRDefault="00AC08A5" w:rsidP="00AC08A5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80800" w14:textId="77777777" w:rsidR="00AC08A5" w:rsidRPr="00AC08A5" w:rsidRDefault="00AC08A5" w:rsidP="00AC08A5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</w:tr>
      <w:tr w:rsidR="00AC08A5" w:rsidRPr="00AC08A5" w14:paraId="0E4598CF" w14:textId="77777777" w:rsidTr="00547F1E"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0691B" w14:textId="77777777" w:rsidR="00AC08A5" w:rsidRPr="00AC08A5" w:rsidRDefault="00AC08A5" w:rsidP="00AC08A5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D07A6" w14:textId="77777777" w:rsidR="00AC08A5" w:rsidRPr="00AC08A5" w:rsidRDefault="00AC08A5" w:rsidP="00AC08A5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B5926" w14:textId="77777777" w:rsidR="00AC08A5" w:rsidRPr="00AC08A5" w:rsidRDefault="00AC08A5" w:rsidP="00AC08A5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7EB95" w14:textId="77777777" w:rsidR="00AC08A5" w:rsidRPr="00AC08A5" w:rsidRDefault="00AC08A5" w:rsidP="00AC08A5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</w:tr>
      <w:tr w:rsidR="00AC08A5" w:rsidRPr="00AC08A5" w14:paraId="1EF8A18F" w14:textId="77777777" w:rsidTr="00547F1E"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40356" w14:textId="77777777" w:rsidR="00AC08A5" w:rsidRPr="00AC08A5" w:rsidRDefault="00AC08A5" w:rsidP="00AC08A5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0AE50" w14:textId="77777777" w:rsidR="00AC08A5" w:rsidRPr="00AC08A5" w:rsidRDefault="00AC08A5" w:rsidP="00AC08A5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C3C7B" w14:textId="77777777" w:rsidR="00AC08A5" w:rsidRPr="00AC08A5" w:rsidRDefault="00AC08A5" w:rsidP="00AC08A5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9199E" w14:textId="77777777" w:rsidR="00AC08A5" w:rsidRPr="00AC08A5" w:rsidRDefault="00AC08A5" w:rsidP="00AC08A5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</w:tr>
      <w:tr w:rsidR="00AC08A5" w:rsidRPr="00AC08A5" w14:paraId="5F13F3D5" w14:textId="77777777" w:rsidTr="00547F1E"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AB8A6" w14:textId="77777777" w:rsidR="00AC08A5" w:rsidRPr="00AC08A5" w:rsidRDefault="00AC08A5" w:rsidP="00AC08A5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AA002" w14:textId="77777777" w:rsidR="00AC08A5" w:rsidRPr="00AC08A5" w:rsidRDefault="00AC08A5" w:rsidP="00AC08A5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92F30" w14:textId="77777777" w:rsidR="00AC08A5" w:rsidRPr="00AC08A5" w:rsidRDefault="00AC08A5" w:rsidP="00AC08A5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422B3" w14:textId="77777777" w:rsidR="00AC08A5" w:rsidRPr="00AC08A5" w:rsidRDefault="00AC08A5" w:rsidP="00AC08A5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</w:tr>
      <w:tr w:rsidR="00AC08A5" w:rsidRPr="00AC08A5" w14:paraId="4B5EF64B" w14:textId="77777777" w:rsidTr="00547F1E"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E252C" w14:textId="77777777" w:rsidR="00AC08A5" w:rsidRPr="00AC08A5" w:rsidRDefault="00AC08A5" w:rsidP="00AC08A5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4C6F3" w14:textId="77777777" w:rsidR="00AC08A5" w:rsidRPr="00AC08A5" w:rsidRDefault="00AC08A5" w:rsidP="00AC08A5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13A70" w14:textId="77777777" w:rsidR="00AC08A5" w:rsidRPr="00AC08A5" w:rsidRDefault="00AC08A5" w:rsidP="00AC08A5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B8C37" w14:textId="77777777" w:rsidR="00AC08A5" w:rsidRPr="00AC08A5" w:rsidRDefault="00AC08A5" w:rsidP="00AC08A5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</w:tr>
      <w:tr w:rsidR="00AC08A5" w:rsidRPr="00AC08A5" w14:paraId="3F3C8655" w14:textId="77777777" w:rsidTr="00547F1E"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B6CB2" w14:textId="77777777" w:rsidR="00AC08A5" w:rsidRPr="00AC08A5" w:rsidRDefault="00AC08A5" w:rsidP="00AC08A5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5AD26" w14:textId="77777777" w:rsidR="00AC08A5" w:rsidRPr="00AC08A5" w:rsidRDefault="00AC08A5" w:rsidP="00AC08A5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06565" w14:textId="77777777" w:rsidR="00AC08A5" w:rsidRPr="00AC08A5" w:rsidRDefault="00AC08A5" w:rsidP="00AC08A5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E9E52" w14:textId="77777777" w:rsidR="00AC08A5" w:rsidRPr="00AC08A5" w:rsidRDefault="00AC08A5" w:rsidP="00AC08A5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</w:tr>
      <w:tr w:rsidR="00AC08A5" w:rsidRPr="00AC08A5" w14:paraId="58541B2C" w14:textId="77777777" w:rsidTr="00547F1E"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A3CDB" w14:textId="77777777" w:rsidR="00AC08A5" w:rsidRPr="00AC08A5" w:rsidRDefault="00AC08A5" w:rsidP="00AC08A5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D4619" w14:textId="77777777" w:rsidR="00AC08A5" w:rsidRPr="00AC08A5" w:rsidRDefault="00AC08A5" w:rsidP="00AC08A5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6EAD3" w14:textId="77777777" w:rsidR="00AC08A5" w:rsidRPr="00AC08A5" w:rsidRDefault="00AC08A5" w:rsidP="00AC08A5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B6DE8" w14:textId="77777777" w:rsidR="00AC08A5" w:rsidRPr="00AC08A5" w:rsidRDefault="00AC08A5" w:rsidP="00AC08A5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</w:tr>
      <w:tr w:rsidR="00AC08A5" w:rsidRPr="00AC08A5" w14:paraId="54E3248C" w14:textId="77777777" w:rsidTr="00547F1E"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3422C" w14:textId="77777777" w:rsidR="00AC08A5" w:rsidRPr="00AC08A5" w:rsidRDefault="00AC08A5" w:rsidP="00AC08A5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E6DFE" w14:textId="77777777" w:rsidR="00AC08A5" w:rsidRPr="00AC08A5" w:rsidRDefault="00AC08A5" w:rsidP="00AC08A5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EAB92" w14:textId="77777777" w:rsidR="00AC08A5" w:rsidRPr="00AC08A5" w:rsidRDefault="00AC08A5" w:rsidP="00AC08A5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8FB72" w14:textId="77777777" w:rsidR="00AC08A5" w:rsidRPr="00AC08A5" w:rsidRDefault="00AC08A5" w:rsidP="00AC08A5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</w:tr>
      <w:tr w:rsidR="00AC08A5" w:rsidRPr="00AC08A5" w14:paraId="1092A766" w14:textId="77777777" w:rsidTr="00547F1E"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DEA6C" w14:textId="77777777" w:rsidR="00AC08A5" w:rsidRPr="00AC08A5" w:rsidRDefault="00AC08A5" w:rsidP="00AC08A5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709BA" w14:textId="77777777" w:rsidR="00AC08A5" w:rsidRPr="00AC08A5" w:rsidRDefault="00AC08A5" w:rsidP="00AC08A5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CEBE6" w14:textId="77777777" w:rsidR="00AC08A5" w:rsidRPr="00AC08A5" w:rsidRDefault="00AC08A5" w:rsidP="00AC08A5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2D3C2" w14:textId="77777777" w:rsidR="00AC08A5" w:rsidRPr="00AC08A5" w:rsidRDefault="00AC08A5" w:rsidP="00AC08A5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</w:tr>
      <w:tr w:rsidR="00AC08A5" w:rsidRPr="00AC08A5" w14:paraId="5CFD9528" w14:textId="77777777" w:rsidTr="00547F1E"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CB983" w14:textId="77777777" w:rsidR="00AC08A5" w:rsidRPr="00AC08A5" w:rsidRDefault="00AC08A5" w:rsidP="00AC08A5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5BF09" w14:textId="77777777" w:rsidR="00AC08A5" w:rsidRPr="00AC08A5" w:rsidRDefault="00AC08A5" w:rsidP="00AC08A5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EC46A" w14:textId="77777777" w:rsidR="00AC08A5" w:rsidRPr="00AC08A5" w:rsidRDefault="00AC08A5" w:rsidP="00AC08A5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1F1FF" w14:textId="77777777" w:rsidR="00AC08A5" w:rsidRPr="00AC08A5" w:rsidRDefault="00AC08A5" w:rsidP="00AC08A5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</w:tr>
      <w:tr w:rsidR="00AC08A5" w:rsidRPr="00AC08A5" w14:paraId="52615456" w14:textId="77777777" w:rsidTr="00547F1E"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0115A" w14:textId="77777777" w:rsidR="00AC08A5" w:rsidRPr="00AC08A5" w:rsidRDefault="00AC08A5" w:rsidP="00AC08A5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659CD" w14:textId="77777777" w:rsidR="00AC08A5" w:rsidRPr="00AC08A5" w:rsidRDefault="00AC08A5" w:rsidP="00AC08A5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FD879" w14:textId="77777777" w:rsidR="00AC08A5" w:rsidRPr="00AC08A5" w:rsidRDefault="00AC08A5" w:rsidP="00AC08A5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09358" w14:textId="77777777" w:rsidR="00AC08A5" w:rsidRPr="00AC08A5" w:rsidRDefault="00AC08A5" w:rsidP="00AC08A5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</w:tr>
      <w:tr w:rsidR="00AC08A5" w:rsidRPr="00AC08A5" w14:paraId="629961F4" w14:textId="77777777" w:rsidTr="00547F1E"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D3803" w14:textId="77777777" w:rsidR="00AC08A5" w:rsidRPr="00AC08A5" w:rsidRDefault="00AC08A5" w:rsidP="00AC08A5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AC3F2" w14:textId="77777777" w:rsidR="00AC08A5" w:rsidRPr="00AC08A5" w:rsidRDefault="00AC08A5" w:rsidP="00AC08A5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C1AAA" w14:textId="77777777" w:rsidR="00AC08A5" w:rsidRPr="00AC08A5" w:rsidRDefault="00AC08A5" w:rsidP="00AC08A5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7E06C" w14:textId="77777777" w:rsidR="00AC08A5" w:rsidRPr="00AC08A5" w:rsidRDefault="00AC08A5" w:rsidP="00AC08A5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</w:tr>
      <w:tr w:rsidR="00AC08A5" w:rsidRPr="00AC08A5" w14:paraId="2E835B7C" w14:textId="77777777" w:rsidTr="00547F1E"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FBBDD" w14:textId="77777777" w:rsidR="00AC08A5" w:rsidRPr="00AC08A5" w:rsidRDefault="00AC08A5" w:rsidP="00AC08A5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6C82D" w14:textId="77777777" w:rsidR="00AC08A5" w:rsidRPr="00AC08A5" w:rsidRDefault="00AC08A5" w:rsidP="00AC08A5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A5DB5" w14:textId="77777777" w:rsidR="00AC08A5" w:rsidRPr="00AC08A5" w:rsidRDefault="00AC08A5" w:rsidP="00AC08A5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9D027" w14:textId="77777777" w:rsidR="00AC08A5" w:rsidRPr="00AC08A5" w:rsidRDefault="00AC08A5" w:rsidP="00AC08A5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</w:tr>
      <w:tr w:rsidR="00AC08A5" w:rsidRPr="00AC08A5" w14:paraId="5AADCDBC" w14:textId="77777777" w:rsidTr="00547F1E"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96C6F" w14:textId="77777777" w:rsidR="00AC08A5" w:rsidRPr="00AC08A5" w:rsidRDefault="00AC08A5" w:rsidP="00AC08A5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17D46" w14:textId="77777777" w:rsidR="00AC08A5" w:rsidRPr="00AC08A5" w:rsidRDefault="00AC08A5" w:rsidP="00AC08A5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F9A95" w14:textId="77777777" w:rsidR="00AC08A5" w:rsidRPr="00AC08A5" w:rsidRDefault="00AC08A5" w:rsidP="00AC08A5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A182A" w14:textId="77777777" w:rsidR="00AC08A5" w:rsidRPr="00AC08A5" w:rsidRDefault="00AC08A5" w:rsidP="00AC08A5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</w:tr>
      <w:tr w:rsidR="00AC08A5" w:rsidRPr="00AC08A5" w14:paraId="24CA6D55" w14:textId="77777777" w:rsidTr="00547F1E"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A9444" w14:textId="77777777" w:rsidR="00AC08A5" w:rsidRPr="00AC08A5" w:rsidRDefault="00AC08A5" w:rsidP="00AC08A5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6CEEC" w14:textId="77777777" w:rsidR="00AC08A5" w:rsidRPr="00AC08A5" w:rsidRDefault="00AC08A5" w:rsidP="00AC08A5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CDB86" w14:textId="77777777" w:rsidR="00AC08A5" w:rsidRPr="00AC08A5" w:rsidRDefault="00AC08A5" w:rsidP="00AC08A5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E6877" w14:textId="77777777" w:rsidR="00AC08A5" w:rsidRPr="00AC08A5" w:rsidRDefault="00AC08A5" w:rsidP="00AC08A5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</w:tr>
      <w:tr w:rsidR="00AC08A5" w:rsidRPr="00AC08A5" w14:paraId="588B6ED5" w14:textId="77777777" w:rsidTr="00547F1E"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11007" w14:textId="77777777" w:rsidR="00AC08A5" w:rsidRPr="00AC08A5" w:rsidRDefault="00AC08A5" w:rsidP="00AC08A5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08E38" w14:textId="77777777" w:rsidR="00AC08A5" w:rsidRPr="00AC08A5" w:rsidRDefault="00AC08A5" w:rsidP="00AC08A5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CE498" w14:textId="77777777" w:rsidR="00AC08A5" w:rsidRPr="00AC08A5" w:rsidRDefault="00AC08A5" w:rsidP="00AC08A5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A646C" w14:textId="77777777" w:rsidR="00AC08A5" w:rsidRPr="00AC08A5" w:rsidRDefault="00AC08A5" w:rsidP="00AC08A5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</w:tr>
    </w:tbl>
    <w:p w14:paraId="5392265F" w14:textId="77777777" w:rsidR="00AC08A5" w:rsidRDefault="00AC08A5" w:rsidP="003A11FD">
      <w:pPr>
        <w:jc w:val="both"/>
        <w:rPr>
          <w:sz w:val="28"/>
          <w:szCs w:val="28"/>
        </w:rPr>
      </w:pPr>
    </w:p>
    <w:sectPr w:rsidR="00AC08A5" w:rsidSect="00A03935">
      <w:headerReference w:type="default" r:id="rId9"/>
      <w:pgSz w:w="11906" w:h="16838"/>
      <w:pgMar w:top="426" w:right="849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0198EBC" w14:textId="77777777" w:rsidR="00954E14" w:rsidRDefault="00954E14" w:rsidP="00C56547">
      <w:r>
        <w:separator/>
      </w:r>
    </w:p>
  </w:endnote>
  <w:endnote w:type="continuationSeparator" w:id="0">
    <w:p w14:paraId="016537AE" w14:textId="77777777" w:rsidR="00954E14" w:rsidRDefault="00954E14" w:rsidP="00C565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11EF9A" w14:textId="77777777" w:rsidR="00954E14" w:rsidRDefault="00954E14" w:rsidP="00C56547">
      <w:r>
        <w:separator/>
      </w:r>
    </w:p>
  </w:footnote>
  <w:footnote w:type="continuationSeparator" w:id="0">
    <w:p w14:paraId="06E5BF20" w14:textId="77777777" w:rsidR="00954E14" w:rsidRDefault="00954E14" w:rsidP="00C565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CA9155" w14:textId="77777777" w:rsidR="009C3CF5" w:rsidRDefault="009C3CF5">
    <w:pPr>
      <w:pStyle w:val="a5"/>
      <w:jc w:val="center"/>
    </w:pPr>
  </w:p>
  <w:p w14:paraId="39362C1E" w14:textId="77777777" w:rsidR="009C3CF5" w:rsidRDefault="009C3CF5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F173BC"/>
    <w:multiLevelType w:val="hybridMultilevel"/>
    <w:tmpl w:val="0518CC84"/>
    <w:lvl w:ilvl="0" w:tplc="7CDA5242">
      <w:start w:val="1"/>
      <w:numFmt w:val="decimal"/>
      <w:lvlText w:val="%1."/>
      <w:lvlJc w:val="left"/>
      <w:pPr>
        <w:ind w:left="660" w:hanging="360"/>
      </w:pPr>
      <w:rPr>
        <w:rFonts w:ascii="Arial" w:hAnsi="Arial" w:cs="Arial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" w15:restartNumberingAfterBreak="0">
    <w:nsid w:val="06504856"/>
    <w:multiLevelType w:val="hybridMultilevel"/>
    <w:tmpl w:val="72F4626A"/>
    <w:lvl w:ilvl="0" w:tplc="21007198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BEF1131"/>
    <w:multiLevelType w:val="hybridMultilevel"/>
    <w:tmpl w:val="B92EA7EA"/>
    <w:lvl w:ilvl="0" w:tplc="72E6864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CA37815"/>
    <w:multiLevelType w:val="hybridMultilevel"/>
    <w:tmpl w:val="0C4628A8"/>
    <w:lvl w:ilvl="0" w:tplc="C7CC89EE">
      <w:start w:val="1"/>
      <w:numFmt w:val="decimal"/>
      <w:lvlText w:val="%1."/>
      <w:lvlJc w:val="left"/>
      <w:pPr>
        <w:ind w:left="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60" w:hanging="360"/>
      </w:pPr>
    </w:lvl>
    <w:lvl w:ilvl="2" w:tplc="0419001B" w:tentative="1">
      <w:start w:val="1"/>
      <w:numFmt w:val="lowerRoman"/>
      <w:lvlText w:val="%3."/>
      <w:lvlJc w:val="right"/>
      <w:pPr>
        <w:ind w:left="1880" w:hanging="180"/>
      </w:pPr>
    </w:lvl>
    <w:lvl w:ilvl="3" w:tplc="0419000F" w:tentative="1">
      <w:start w:val="1"/>
      <w:numFmt w:val="decimal"/>
      <w:lvlText w:val="%4."/>
      <w:lvlJc w:val="left"/>
      <w:pPr>
        <w:ind w:left="2600" w:hanging="360"/>
      </w:pPr>
    </w:lvl>
    <w:lvl w:ilvl="4" w:tplc="04190019" w:tentative="1">
      <w:start w:val="1"/>
      <w:numFmt w:val="lowerLetter"/>
      <w:lvlText w:val="%5."/>
      <w:lvlJc w:val="left"/>
      <w:pPr>
        <w:ind w:left="3320" w:hanging="360"/>
      </w:pPr>
    </w:lvl>
    <w:lvl w:ilvl="5" w:tplc="0419001B" w:tentative="1">
      <w:start w:val="1"/>
      <w:numFmt w:val="lowerRoman"/>
      <w:lvlText w:val="%6."/>
      <w:lvlJc w:val="right"/>
      <w:pPr>
        <w:ind w:left="4040" w:hanging="180"/>
      </w:pPr>
    </w:lvl>
    <w:lvl w:ilvl="6" w:tplc="0419000F" w:tentative="1">
      <w:start w:val="1"/>
      <w:numFmt w:val="decimal"/>
      <w:lvlText w:val="%7."/>
      <w:lvlJc w:val="left"/>
      <w:pPr>
        <w:ind w:left="4760" w:hanging="360"/>
      </w:pPr>
    </w:lvl>
    <w:lvl w:ilvl="7" w:tplc="04190019" w:tentative="1">
      <w:start w:val="1"/>
      <w:numFmt w:val="lowerLetter"/>
      <w:lvlText w:val="%8."/>
      <w:lvlJc w:val="left"/>
      <w:pPr>
        <w:ind w:left="5480" w:hanging="360"/>
      </w:pPr>
    </w:lvl>
    <w:lvl w:ilvl="8" w:tplc="0419001B" w:tentative="1">
      <w:start w:val="1"/>
      <w:numFmt w:val="lowerRoman"/>
      <w:lvlText w:val="%9."/>
      <w:lvlJc w:val="right"/>
      <w:pPr>
        <w:ind w:left="6200" w:hanging="180"/>
      </w:pPr>
    </w:lvl>
  </w:abstractNum>
  <w:abstractNum w:abstractNumId="4" w15:restartNumberingAfterBreak="0">
    <w:nsid w:val="12CA71AD"/>
    <w:multiLevelType w:val="hybridMultilevel"/>
    <w:tmpl w:val="B07AD238"/>
    <w:lvl w:ilvl="0" w:tplc="ACBC5BBC">
      <w:start w:val="2024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9572FA"/>
    <w:multiLevelType w:val="hybridMultilevel"/>
    <w:tmpl w:val="DB5C17B4"/>
    <w:lvl w:ilvl="0" w:tplc="83A23D74">
      <w:start w:val="2"/>
      <w:numFmt w:val="decimal"/>
      <w:lvlText w:val="%1."/>
      <w:lvlJc w:val="left"/>
      <w:pPr>
        <w:ind w:left="786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25183610"/>
    <w:multiLevelType w:val="hybridMultilevel"/>
    <w:tmpl w:val="0C4628A8"/>
    <w:lvl w:ilvl="0" w:tplc="C7CC89EE">
      <w:start w:val="1"/>
      <w:numFmt w:val="decimal"/>
      <w:lvlText w:val="%1."/>
      <w:lvlJc w:val="left"/>
      <w:pPr>
        <w:ind w:left="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60" w:hanging="360"/>
      </w:pPr>
    </w:lvl>
    <w:lvl w:ilvl="2" w:tplc="0419001B" w:tentative="1">
      <w:start w:val="1"/>
      <w:numFmt w:val="lowerRoman"/>
      <w:lvlText w:val="%3."/>
      <w:lvlJc w:val="right"/>
      <w:pPr>
        <w:ind w:left="1880" w:hanging="180"/>
      </w:pPr>
    </w:lvl>
    <w:lvl w:ilvl="3" w:tplc="0419000F" w:tentative="1">
      <w:start w:val="1"/>
      <w:numFmt w:val="decimal"/>
      <w:lvlText w:val="%4."/>
      <w:lvlJc w:val="left"/>
      <w:pPr>
        <w:ind w:left="2600" w:hanging="360"/>
      </w:pPr>
    </w:lvl>
    <w:lvl w:ilvl="4" w:tplc="04190019" w:tentative="1">
      <w:start w:val="1"/>
      <w:numFmt w:val="lowerLetter"/>
      <w:lvlText w:val="%5."/>
      <w:lvlJc w:val="left"/>
      <w:pPr>
        <w:ind w:left="3320" w:hanging="360"/>
      </w:pPr>
    </w:lvl>
    <w:lvl w:ilvl="5" w:tplc="0419001B" w:tentative="1">
      <w:start w:val="1"/>
      <w:numFmt w:val="lowerRoman"/>
      <w:lvlText w:val="%6."/>
      <w:lvlJc w:val="right"/>
      <w:pPr>
        <w:ind w:left="4040" w:hanging="180"/>
      </w:pPr>
    </w:lvl>
    <w:lvl w:ilvl="6" w:tplc="0419000F" w:tentative="1">
      <w:start w:val="1"/>
      <w:numFmt w:val="decimal"/>
      <w:lvlText w:val="%7."/>
      <w:lvlJc w:val="left"/>
      <w:pPr>
        <w:ind w:left="4760" w:hanging="360"/>
      </w:pPr>
    </w:lvl>
    <w:lvl w:ilvl="7" w:tplc="04190019" w:tentative="1">
      <w:start w:val="1"/>
      <w:numFmt w:val="lowerLetter"/>
      <w:lvlText w:val="%8."/>
      <w:lvlJc w:val="left"/>
      <w:pPr>
        <w:ind w:left="5480" w:hanging="360"/>
      </w:pPr>
    </w:lvl>
    <w:lvl w:ilvl="8" w:tplc="0419001B" w:tentative="1">
      <w:start w:val="1"/>
      <w:numFmt w:val="lowerRoman"/>
      <w:lvlText w:val="%9."/>
      <w:lvlJc w:val="right"/>
      <w:pPr>
        <w:ind w:left="6200" w:hanging="180"/>
      </w:pPr>
    </w:lvl>
  </w:abstractNum>
  <w:abstractNum w:abstractNumId="7" w15:restartNumberingAfterBreak="0">
    <w:nsid w:val="3210561F"/>
    <w:multiLevelType w:val="multilevel"/>
    <w:tmpl w:val="273EFC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" w15:restartNumberingAfterBreak="0">
    <w:nsid w:val="34E91144"/>
    <w:multiLevelType w:val="hybridMultilevel"/>
    <w:tmpl w:val="469C43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483B59"/>
    <w:multiLevelType w:val="multilevel"/>
    <w:tmpl w:val="FBA227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0" w15:restartNumberingAfterBreak="0">
    <w:nsid w:val="41A1003A"/>
    <w:multiLevelType w:val="hybridMultilevel"/>
    <w:tmpl w:val="6A26B732"/>
    <w:lvl w:ilvl="0" w:tplc="33465D52">
      <w:start w:val="1"/>
      <w:numFmt w:val="decimal"/>
      <w:lvlText w:val="%1."/>
      <w:lvlJc w:val="left"/>
      <w:pPr>
        <w:ind w:left="71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6" w:hanging="360"/>
      </w:pPr>
    </w:lvl>
    <w:lvl w:ilvl="2" w:tplc="0419001B" w:tentative="1">
      <w:start w:val="1"/>
      <w:numFmt w:val="lowerRoman"/>
      <w:lvlText w:val="%3."/>
      <w:lvlJc w:val="right"/>
      <w:pPr>
        <w:ind w:left="2156" w:hanging="180"/>
      </w:pPr>
    </w:lvl>
    <w:lvl w:ilvl="3" w:tplc="0419000F" w:tentative="1">
      <w:start w:val="1"/>
      <w:numFmt w:val="decimal"/>
      <w:lvlText w:val="%4."/>
      <w:lvlJc w:val="left"/>
      <w:pPr>
        <w:ind w:left="2876" w:hanging="360"/>
      </w:pPr>
    </w:lvl>
    <w:lvl w:ilvl="4" w:tplc="04190019" w:tentative="1">
      <w:start w:val="1"/>
      <w:numFmt w:val="lowerLetter"/>
      <w:lvlText w:val="%5."/>
      <w:lvlJc w:val="left"/>
      <w:pPr>
        <w:ind w:left="3596" w:hanging="360"/>
      </w:pPr>
    </w:lvl>
    <w:lvl w:ilvl="5" w:tplc="0419001B" w:tentative="1">
      <w:start w:val="1"/>
      <w:numFmt w:val="lowerRoman"/>
      <w:lvlText w:val="%6."/>
      <w:lvlJc w:val="right"/>
      <w:pPr>
        <w:ind w:left="4316" w:hanging="180"/>
      </w:pPr>
    </w:lvl>
    <w:lvl w:ilvl="6" w:tplc="0419000F" w:tentative="1">
      <w:start w:val="1"/>
      <w:numFmt w:val="decimal"/>
      <w:lvlText w:val="%7."/>
      <w:lvlJc w:val="left"/>
      <w:pPr>
        <w:ind w:left="5036" w:hanging="360"/>
      </w:pPr>
    </w:lvl>
    <w:lvl w:ilvl="7" w:tplc="04190019" w:tentative="1">
      <w:start w:val="1"/>
      <w:numFmt w:val="lowerLetter"/>
      <w:lvlText w:val="%8."/>
      <w:lvlJc w:val="left"/>
      <w:pPr>
        <w:ind w:left="5756" w:hanging="360"/>
      </w:pPr>
    </w:lvl>
    <w:lvl w:ilvl="8" w:tplc="0419001B" w:tentative="1">
      <w:start w:val="1"/>
      <w:numFmt w:val="lowerRoman"/>
      <w:lvlText w:val="%9."/>
      <w:lvlJc w:val="right"/>
      <w:pPr>
        <w:ind w:left="6476" w:hanging="180"/>
      </w:pPr>
    </w:lvl>
  </w:abstractNum>
  <w:abstractNum w:abstractNumId="11" w15:restartNumberingAfterBreak="0">
    <w:nsid w:val="63C71B08"/>
    <w:multiLevelType w:val="hybridMultilevel"/>
    <w:tmpl w:val="6E90164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67626768"/>
    <w:multiLevelType w:val="hybridMultilevel"/>
    <w:tmpl w:val="75B28D80"/>
    <w:lvl w:ilvl="0" w:tplc="B820369C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6E283662"/>
    <w:multiLevelType w:val="hybridMultilevel"/>
    <w:tmpl w:val="38207BAA"/>
    <w:lvl w:ilvl="0" w:tplc="8CC00FFE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772C2CDD"/>
    <w:multiLevelType w:val="hybridMultilevel"/>
    <w:tmpl w:val="16E0D21A"/>
    <w:lvl w:ilvl="0" w:tplc="B822768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13"/>
  </w:num>
  <w:num w:numId="2">
    <w:abstractNumId w:val="12"/>
  </w:num>
  <w:num w:numId="3">
    <w:abstractNumId w:val="11"/>
  </w:num>
  <w:num w:numId="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4"/>
  </w:num>
  <w:num w:numId="6">
    <w:abstractNumId w:val="7"/>
  </w:num>
  <w:num w:numId="7">
    <w:abstractNumId w:val="9"/>
  </w:num>
  <w:num w:numId="8">
    <w:abstractNumId w:val="6"/>
  </w:num>
  <w:num w:numId="9">
    <w:abstractNumId w:val="2"/>
  </w:num>
  <w:num w:numId="10">
    <w:abstractNumId w:val="3"/>
  </w:num>
  <w:num w:numId="11">
    <w:abstractNumId w:val="8"/>
  </w:num>
  <w:num w:numId="12">
    <w:abstractNumId w:val="1"/>
  </w:num>
  <w:num w:numId="13">
    <w:abstractNumId w:val="5"/>
  </w:num>
  <w:num w:numId="14">
    <w:abstractNumId w:val="0"/>
  </w:num>
  <w:num w:numId="15">
    <w:abstractNumId w:val="4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D47EC"/>
    <w:rsid w:val="00004D28"/>
    <w:rsid w:val="00007EFD"/>
    <w:rsid w:val="00013426"/>
    <w:rsid w:val="00013773"/>
    <w:rsid w:val="00020076"/>
    <w:rsid w:val="000247C0"/>
    <w:rsid w:val="000264E8"/>
    <w:rsid w:val="0003021D"/>
    <w:rsid w:val="000308CB"/>
    <w:rsid w:val="0003206B"/>
    <w:rsid w:val="00033E11"/>
    <w:rsid w:val="00035C7D"/>
    <w:rsid w:val="0004136B"/>
    <w:rsid w:val="000424AA"/>
    <w:rsid w:val="0005395C"/>
    <w:rsid w:val="000542FF"/>
    <w:rsid w:val="0006123D"/>
    <w:rsid w:val="0006152E"/>
    <w:rsid w:val="00062BF8"/>
    <w:rsid w:val="00066683"/>
    <w:rsid w:val="00066E99"/>
    <w:rsid w:val="00071DDF"/>
    <w:rsid w:val="00072988"/>
    <w:rsid w:val="00075EB8"/>
    <w:rsid w:val="000764D4"/>
    <w:rsid w:val="000818D6"/>
    <w:rsid w:val="00085075"/>
    <w:rsid w:val="000901E9"/>
    <w:rsid w:val="00093015"/>
    <w:rsid w:val="00094ED1"/>
    <w:rsid w:val="00095089"/>
    <w:rsid w:val="000959C6"/>
    <w:rsid w:val="00095FFF"/>
    <w:rsid w:val="000A2265"/>
    <w:rsid w:val="000B3661"/>
    <w:rsid w:val="000B658C"/>
    <w:rsid w:val="000C3B8C"/>
    <w:rsid w:val="000C4E66"/>
    <w:rsid w:val="000C5D35"/>
    <w:rsid w:val="000D1194"/>
    <w:rsid w:val="000E4952"/>
    <w:rsid w:val="000F2DC4"/>
    <w:rsid w:val="000F50F1"/>
    <w:rsid w:val="000F5905"/>
    <w:rsid w:val="00101217"/>
    <w:rsid w:val="0010282E"/>
    <w:rsid w:val="00112BAC"/>
    <w:rsid w:val="001140C9"/>
    <w:rsid w:val="00120288"/>
    <w:rsid w:val="00120B84"/>
    <w:rsid w:val="001245FB"/>
    <w:rsid w:val="0012501E"/>
    <w:rsid w:val="00137422"/>
    <w:rsid w:val="00137C09"/>
    <w:rsid w:val="00144870"/>
    <w:rsid w:val="00151D1D"/>
    <w:rsid w:val="00157785"/>
    <w:rsid w:val="00163550"/>
    <w:rsid w:val="00171F6C"/>
    <w:rsid w:val="00175AB5"/>
    <w:rsid w:val="00176B7B"/>
    <w:rsid w:val="00181437"/>
    <w:rsid w:val="001815F0"/>
    <w:rsid w:val="00183165"/>
    <w:rsid w:val="001872A8"/>
    <w:rsid w:val="001957BA"/>
    <w:rsid w:val="001971AF"/>
    <w:rsid w:val="001A22AA"/>
    <w:rsid w:val="001A71F0"/>
    <w:rsid w:val="001B40C6"/>
    <w:rsid w:val="001B65A6"/>
    <w:rsid w:val="001B7BF0"/>
    <w:rsid w:val="001C4B9C"/>
    <w:rsid w:val="001D2537"/>
    <w:rsid w:val="001D3B00"/>
    <w:rsid w:val="001D437C"/>
    <w:rsid w:val="001E078F"/>
    <w:rsid w:val="001E27AC"/>
    <w:rsid w:val="001E47D5"/>
    <w:rsid w:val="001F6EA5"/>
    <w:rsid w:val="001F70EC"/>
    <w:rsid w:val="00202E30"/>
    <w:rsid w:val="00204346"/>
    <w:rsid w:val="002048A7"/>
    <w:rsid w:val="0020619D"/>
    <w:rsid w:val="002074F7"/>
    <w:rsid w:val="002078E7"/>
    <w:rsid w:val="00207936"/>
    <w:rsid w:val="0021296D"/>
    <w:rsid w:val="00216340"/>
    <w:rsid w:val="0021646F"/>
    <w:rsid w:val="002173A6"/>
    <w:rsid w:val="00217449"/>
    <w:rsid w:val="00223C0A"/>
    <w:rsid w:val="00223C47"/>
    <w:rsid w:val="002259E2"/>
    <w:rsid w:val="00226758"/>
    <w:rsid w:val="00227F78"/>
    <w:rsid w:val="00233770"/>
    <w:rsid w:val="0023549E"/>
    <w:rsid w:val="00237AC9"/>
    <w:rsid w:val="002412E0"/>
    <w:rsid w:val="00243C65"/>
    <w:rsid w:val="00246B90"/>
    <w:rsid w:val="002471BB"/>
    <w:rsid w:val="0025418F"/>
    <w:rsid w:val="00254FA8"/>
    <w:rsid w:val="00255317"/>
    <w:rsid w:val="002562B9"/>
    <w:rsid w:val="0026087F"/>
    <w:rsid w:val="00262BAC"/>
    <w:rsid w:val="00271A1F"/>
    <w:rsid w:val="0028235E"/>
    <w:rsid w:val="002829CB"/>
    <w:rsid w:val="002838D0"/>
    <w:rsid w:val="00284208"/>
    <w:rsid w:val="00284E73"/>
    <w:rsid w:val="00286CA7"/>
    <w:rsid w:val="002928AE"/>
    <w:rsid w:val="002930F0"/>
    <w:rsid w:val="0029418F"/>
    <w:rsid w:val="00296B86"/>
    <w:rsid w:val="002A0DB5"/>
    <w:rsid w:val="002A12C7"/>
    <w:rsid w:val="002B33B5"/>
    <w:rsid w:val="002B3F0C"/>
    <w:rsid w:val="002B7358"/>
    <w:rsid w:val="002C1A87"/>
    <w:rsid w:val="002C253A"/>
    <w:rsid w:val="002C3FFC"/>
    <w:rsid w:val="002C5E85"/>
    <w:rsid w:val="002C7CA0"/>
    <w:rsid w:val="002D2C8F"/>
    <w:rsid w:val="002D349A"/>
    <w:rsid w:val="002D5D3C"/>
    <w:rsid w:val="002D66A0"/>
    <w:rsid w:val="002E1725"/>
    <w:rsid w:val="002E17BC"/>
    <w:rsid w:val="002E1F12"/>
    <w:rsid w:val="002E30DD"/>
    <w:rsid w:val="002E5535"/>
    <w:rsid w:val="002E5995"/>
    <w:rsid w:val="002E6062"/>
    <w:rsid w:val="002F7522"/>
    <w:rsid w:val="002F7DB3"/>
    <w:rsid w:val="00303492"/>
    <w:rsid w:val="003042D7"/>
    <w:rsid w:val="003068F3"/>
    <w:rsid w:val="00306927"/>
    <w:rsid w:val="003075A4"/>
    <w:rsid w:val="0031521C"/>
    <w:rsid w:val="00321585"/>
    <w:rsid w:val="003235BC"/>
    <w:rsid w:val="00323B53"/>
    <w:rsid w:val="00325ECF"/>
    <w:rsid w:val="00325EF3"/>
    <w:rsid w:val="003314F3"/>
    <w:rsid w:val="003325A1"/>
    <w:rsid w:val="003350D3"/>
    <w:rsid w:val="00341B68"/>
    <w:rsid w:val="00346266"/>
    <w:rsid w:val="003503B3"/>
    <w:rsid w:val="00351C54"/>
    <w:rsid w:val="00352836"/>
    <w:rsid w:val="00352847"/>
    <w:rsid w:val="00356A22"/>
    <w:rsid w:val="00360EC3"/>
    <w:rsid w:val="00361BF5"/>
    <w:rsid w:val="0036483D"/>
    <w:rsid w:val="0037244C"/>
    <w:rsid w:val="00372495"/>
    <w:rsid w:val="003761B8"/>
    <w:rsid w:val="003A11FD"/>
    <w:rsid w:val="003B19AF"/>
    <w:rsid w:val="003B21F6"/>
    <w:rsid w:val="003B375F"/>
    <w:rsid w:val="003C4008"/>
    <w:rsid w:val="003C5B2D"/>
    <w:rsid w:val="003C685D"/>
    <w:rsid w:val="003D7661"/>
    <w:rsid w:val="003E09EF"/>
    <w:rsid w:val="003E42EE"/>
    <w:rsid w:val="003E70BD"/>
    <w:rsid w:val="003F4246"/>
    <w:rsid w:val="003F5672"/>
    <w:rsid w:val="00400C79"/>
    <w:rsid w:val="00403661"/>
    <w:rsid w:val="004101EE"/>
    <w:rsid w:val="004155E7"/>
    <w:rsid w:val="00422B6B"/>
    <w:rsid w:val="0042523D"/>
    <w:rsid w:val="00435C6E"/>
    <w:rsid w:val="00443470"/>
    <w:rsid w:val="00443E92"/>
    <w:rsid w:val="00445A48"/>
    <w:rsid w:val="00445AAC"/>
    <w:rsid w:val="00453DF0"/>
    <w:rsid w:val="00454FEA"/>
    <w:rsid w:val="00461DFF"/>
    <w:rsid w:val="004620C6"/>
    <w:rsid w:val="00462B75"/>
    <w:rsid w:val="004632A3"/>
    <w:rsid w:val="00463783"/>
    <w:rsid w:val="00464ACD"/>
    <w:rsid w:val="00465B91"/>
    <w:rsid w:val="00466C28"/>
    <w:rsid w:val="00467A24"/>
    <w:rsid w:val="004729BD"/>
    <w:rsid w:val="00473479"/>
    <w:rsid w:val="004752CC"/>
    <w:rsid w:val="0047626E"/>
    <w:rsid w:val="0048094C"/>
    <w:rsid w:val="0048688C"/>
    <w:rsid w:val="00487756"/>
    <w:rsid w:val="00490B37"/>
    <w:rsid w:val="004976BA"/>
    <w:rsid w:val="004A36AE"/>
    <w:rsid w:val="004A3970"/>
    <w:rsid w:val="004A47FD"/>
    <w:rsid w:val="004A6961"/>
    <w:rsid w:val="004A6DD8"/>
    <w:rsid w:val="004B4974"/>
    <w:rsid w:val="004B4FDC"/>
    <w:rsid w:val="004B601C"/>
    <w:rsid w:val="004B7629"/>
    <w:rsid w:val="004B7C39"/>
    <w:rsid w:val="004C4573"/>
    <w:rsid w:val="004C6D55"/>
    <w:rsid w:val="004D64E8"/>
    <w:rsid w:val="004D776E"/>
    <w:rsid w:val="004E3103"/>
    <w:rsid w:val="004E379B"/>
    <w:rsid w:val="004E708D"/>
    <w:rsid w:val="004E7796"/>
    <w:rsid w:val="004F053B"/>
    <w:rsid w:val="004F1166"/>
    <w:rsid w:val="00511C85"/>
    <w:rsid w:val="005124EB"/>
    <w:rsid w:val="0051428F"/>
    <w:rsid w:val="00524151"/>
    <w:rsid w:val="00527FDD"/>
    <w:rsid w:val="00532231"/>
    <w:rsid w:val="00536937"/>
    <w:rsid w:val="00540B85"/>
    <w:rsid w:val="00542A23"/>
    <w:rsid w:val="00544F68"/>
    <w:rsid w:val="00546F36"/>
    <w:rsid w:val="00547DC0"/>
    <w:rsid w:val="00556620"/>
    <w:rsid w:val="00556D54"/>
    <w:rsid w:val="00557D10"/>
    <w:rsid w:val="00563A8E"/>
    <w:rsid w:val="00564024"/>
    <w:rsid w:val="00567723"/>
    <w:rsid w:val="00576E0F"/>
    <w:rsid w:val="005774BB"/>
    <w:rsid w:val="00581B0D"/>
    <w:rsid w:val="00584ACA"/>
    <w:rsid w:val="00585258"/>
    <w:rsid w:val="0059643F"/>
    <w:rsid w:val="00597E3D"/>
    <w:rsid w:val="005B0229"/>
    <w:rsid w:val="005B28A9"/>
    <w:rsid w:val="005B2FF6"/>
    <w:rsid w:val="005B36AE"/>
    <w:rsid w:val="005B7375"/>
    <w:rsid w:val="005C18C4"/>
    <w:rsid w:val="005C6043"/>
    <w:rsid w:val="005D12B1"/>
    <w:rsid w:val="005D54D2"/>
    <w:rsid w:val="005D5846"/>
    <w:rsid w:val="005D5C86"/>
    <w:rsid w:val="005E1A61"/>
    <w:rsid w:val="005E2029"/>
    <w:rsid w:val="005F58B8"/>
    <w:rsid w:val="005F6C27"/>
    <w:rsid w:val="00600561"/>
    <w:rsid w:val="0060196C"/>
    <w:rsid w:val="00604391"/>
    <w:rsid w:val="00605E65"/>
    <w:rsid w:val="006067DB"/>
    <w:rsid w:val="0060690D"/>
    <w:rsid w:val="0061006D"/>
    <w:rsid w:val="0061709E"/>
    <w:rsid w:val="00637460"/>
    <w:rsid w:val="0064015D"/>
    <w:rsid w:val="006456D2"/>
    <w:rsid w:val="00647A55"/>
    <w:rsid w:val="00651C12"/>
    <w:rsid w:val="00655A47"/>
    <w:rsid w:val="00660AB5"/>
    <w:rsid w:val="00661AF0"/>
    <w:rsid w:val="006638CA"/>
    <w:rsid w:val="006663E5"/>
    <w:rsid w:val="00667356"/>
    <w:rsid w:val="0066741F"/>
    <w:rsid w:val="00673CB6"/>
    <w:rsid w:val="00673F92"/>
    <w:rsid w:val="00675D7A"/>
    <w:rsid w:val="00686527"/>
    <w:rsid w:val="006869F9"/>
    <w:rsid w:val="00687E0A"/>
    <w:rsid w:val="00692947"/>
    <w:rsid w:val="00696192"/>
    <w:rsid w:val="006A1756"/>
    <w:rsid w:val="006A6098"/>
    <w:rsid w:val="006B19B0"/>
    <w:rsid w:val="006B49B5"/>
    <w:rsid w:val="006C040D"/>
    <w:rsid w:val="006C25C1"/>
    <w:rsid w:val="006D2FE8"/>
    <w:rsid w:val="006D3862"/>
    <w:rsid w:val="006D4C81"/>
    <w:rsid w:val="006E447E"/>
    <w:rsid w:val="006E6517"/>
    <w:rsid w:val="006F0906"/>
    <w:rsid w:val="006F0EB1"/>
    <w:rsid w:val="006F2780"/>
    <w:rsid w:val="006F4116"/>
    <w:rsid w:val="006F76CE"/>
    <w:rsid w:val="00700F50"/>
    <w:rsid w:val="00702156"/>
    <w:rsid w:val="00715B4E"/>
    <w:rsid w:val="0072049E"/>
    <w:rsid w:val="007252A3"/>
    <w:rsid w:val="00730A2F"/>
    <w:rsid w:val="00733C8A"/>
    <w:rsid w:val="00734F29"/>
    <w:rsid w:val="0074080A"/>
    <w:rsid w:val="007458FF"/>
    <w:rsid w:val="00746B56"/>
    <w:rsid w:val="007531DA"/>
    <w:rsid w:val="00754B5F"/>
    <w:rsid w:val="00754E53"/>
    <w:rsid w:val="00756514"/>
    <w:rsid w:val="00766B29"/>
    <w:rsid w:val="00766E81"/>
    <w:rsid w:val="0077180C"/>
    <w:rsid w:val="00774DF9"/>
    <w:rsid w:val="0077736D"/>
    <w:rsid w:val="0079158A"/>
    <w:rsid w:val="00792117"/>
    <w:rsid w:val="007959D0"/>
    <w:rsid w:val="00795BC1"/>
    <w:rsid w:val="007A1F27"/>
    <w:rsid w:val="007A2097"/>
    <w:rsid w:val="007B2209"/>
    <w:rsid w:val="007B2582"/>
    <w:rsid w:val="007B3B68"/>
    <w:rsid w:val="007B699C"/>
    <w:rsid w:val="007C1EB3"/>
    <w:rsid w:val="007C3E28"/>
    <w:rsid w:val="007C7534"/>
    <w:rsid w:val="007D3679"/>
    <w:rsid w:val="007E3374"/>
    <w:rsid w:val="007F17E5"/>
    <w:rsid w:val="007F3CEF"/>
    <w:rsid w:val="007F765F"/>
    <w:rsid w:val="008018E1"/>
    <w:rsid w:val="00801AC0"/>
    <w:rsid w:val="00802CF4"/>
    <w:rsid w:val="00807661"/>
    <w:rsid w:val="00810C0D"/>
    <w:rsid w:val="00811439"/>
    <w:rsid w:val="00811734"/>
    <w:rsid w:val="008148E0"/>
    <w:rsid w:val="00815078"/>
    <w:rsid w:val="00815101"/>
    <w:rsid w:val="00820135"/>
    <w:rsid w:val="00824631"/>
    <w:rsid w:val="008275FF"/>
    <w:rsid w:val="00827CF7"/>
    <w:rsid w:val="0083037B"/>
    <w:rsid w:val="008344C1"/>
    <w:rsid w:val="00837701"/>
    <w:rsid w:val="008402CF"/>
    <w:rsid w:val="008411B5"/>
    <w:rsid w:val="00843CFE"/>
    <w:rsid w:val="00860129"/>
    <w:rsid w:val="008621E9"/>
    <w:rsid w:val="008622BE"/>
    <w:rsid w:val="008675D1"/>
    <w:rsid w:val="008736BB"/>
    <w:rsid w:val="00874A4B"/>
    <w:rsid w:val="00883164"/>
    <w:rsid w:val="0088616E"/>
    <w:rsid w:val="00894036"/>
    <w:rsid w:val="008942AC"/>
    <w:rsid w:val="00895CA3"/>
    <w:rsid w:val="008A1C4C"/>
    <w:rsid w:val="008A1EB8"/>
    <w:rsid w:val="008A4256"/>
    <w:rsid w:val="008A5D89"/>
    <w:rsid w:val="008A63AC"/>
    <w:rsid w:val="008C386C"/>
    <w:rsid w:val="008C40BD"/>
    <w:rsid w:val="008D209C"/>
    <w:rsid w:val="008D398D"/>
    <w:rsid w:val="008E25A5"/>
    <w:rsid w:val="008E738B"/>
    <w:rsid w:val="008F0C24"/>
    <w:rsid w:val="008F2EE7"/>
    <w:rsid w:val="008F4982"/>
    <w:rsid w:val="008F4A8B"/>
    <w:rsid w:val="009055E2"/>
    <w:rsid w:val="0091190E"/>
    <w:rsid w:val="00911A35"/>
    <w:rsid w:val="00913EAB"/>
    <w:rsid w:val="00915C9E"/>
    <w:rsid w:val="009160C3"/>
    <w:rsid w:val="00921A87"/>
    <w:rsid w:val="00922D0A"/>
    <w:rsid w:val="00923E38"/>
    <w:rsid w:val="00924E77"/>
    <w:rsid w:val="0092528E"/>
    <w:rsid w:val="00927AEE"/>
    <w:rsid w:val="00932C07"/>
    <w:rsid w:val="00935CB5"/>
    <w:rsid w:val="00940E92"/>
    <w:rsid w:val="00941F13"/>
    <w:rsid w:val="00944647"/>
    <w:rsid w:val="009448B1"/>
    <w:rsid w:val="009458DD"/>
    <w:rsid w:val="009465E5"/>
    <w:rsid w:val="00951CFC"/>
    <w:rsid w:val="009520FE"/>
    <w:rsid w:val="00952AC9"/>
    <w:rsid w:val="00954E14"/>
    <w:rsid w:val="0095679C"/>
    <w:rsid w:val="00964210"/>
    <w:rsid w:val="00967620"/>
    <w:rsid w:val="00967DDF"/>
    <w:rsid w:val="00972220"/>
    <w:rsid w:val="00976105"/>
    <w:rsid w:val="00976908"/>
    <w:rsid w:val="00980A28"/>
    <w:rsid w:val="00983BAD"/>
    <w:rsid w:val="0098563B"/>
    <w:rsid w:val="00990232"/>
    <w:rsid w:val="009A25C9"/>
    <w:rsid w:val="009A4B83"/>
    <w:rsid w:val="009A641A"/>
    <w:rsid w:val="009B19D9"/>
    <w:rsid w:val="009B1CEE"/>
    <w:rsid w:val="009B6749"/>
    <w:rsid w:val="009C015A"/>
    <w:rsid w:val="009C3CF5"/>
    <w:rsid w:val="009C4427"/>
    <w:rsid w:val="009C758E"/>
    <w:rsid w:val="009D6C51"/>
    <w:rsid w:val="009D7B64"/>
    <w:rsid w:val="009E3E4F"/>
    <w:rsid w:val="009E5BBB"/>
    <w:rsid w:val="009E7D13"/>
    <w:rsid w:val="009F13EF"/>
    <w:rsid w:val="009F45F5"/>
    <w:rsid w:val="009F74F2"/>
    <w:rsid w:val="00A01254"/>
    <w:rsid w:val="00A03935"/>
    <w:rsid w:val="00A156B9"/>
    <w:rsid w:val="00A16BD9"/>
    <w:rsid w:val="00A1721A"/>
    <w:rsid w:val="00A17D3C"/>
    <w:rsid w:val="00A202D4"/>
    <w:rsid w:val="00A20E21"/>
    <w:rsid w:val="00A22B43"/>
    <w:rsid w:val="00A3419A"/>
    <w:rsid w:val="00A3455E"/>
    <w:rsid w:val="00A34E5B"/>
    <w:rsid w:val="00A37FDF"/>
    <w:rsid w:val="00A41C32"/>
    <w:rsid w:val="00A50F0E"/>
    <w:rsid w:val="00A53732"/>
    <w:rsid w:val="00A546D5"/>
    <w:rsid w:val="00A54DD5"/>
    <w:rsid w:val="00A647EB"/>
    <w:rsid w:val="00A64FD5"/>
    <w:rsid w:val="00A66BE5"/>
    <w:rsid w:val="00A70AB9"/>
    <w:rsid w:val="00A7129B"/>
    <w:rsid w:val="00A75E01"/>
    <w:rsid w:val="00A8125D"/>
    <w:rsid w:val="00A8155C"/>
    <w:rsid w:val="00A8450C"/>
    <w:rsid w:val="00A86760"/>
    <w:rsid w:val="00A945A9"/>
    <w:rsid w:val="00A956CF"/>
    <w:rsid w:val="00A96BB2"/>
    <w:rsid w:val="00AA00D6"/>
    <w:rsid w:val="00AA03EA"/>
    <w:rsid w:val="00AA494D"/>
    <w:rsid w:val="00AA63CF"/>
    <w:rsid w:val="00AB2567"/>
    <w:rsid w:val="00AC08A5"/>
    <w:rsid w:val="00AC12CA"/>
    <w:rsid w:val="00AC73A9"/>
    <w:rsid w:val="00AD4883"/>
    <w:rsid w:val="00AE0A62"/>
    <w:rsid w:val="00AE340B"/>
    <w:rsid w:val="00AE3EA7"/>
    <w:rsid w:val="00AE4173"/>
    <w:rsid w:val="00AF43C1"/>
    <w:rsid w:val="00AF4978"/>
    <w:rsid w:val="00B017F9"/>
    <w:rsid w:val="00B14A60"/>
    <w:rsid w:val="00B17788"/>
    <w:rsid w:val="00B22612"/>
    <w:rsid w:val="00B238EC"/>
    <w:rsid w:val="00B25EA9"/>
    <w:rsid w:val="00B3084C"/>
    <w:rsid w:val="00B35F96"/>
    <w:rsid w:val="00B37234"/>
    <w:rsid w:val="00B45586"/>
    <w:rsid w:val="00B45B46"/>
    <w:rsid w:val="00B5295E"/>
    <w:rsid w:val="00B529CB"/>
    <w:rsid w:val="00B571E4"/>
    <w:rsid w:val="00B57750"/>
    <w:rsid w:val="00B635F3"/>
    <w:rsid w:val="00B658E5"/>
    <w:rsid w:val="00B72CEB"/>
    <w:rsid w:val="00B73AA1"/>
    <w:rsid w:val="00B7582E"/>
    <w:rsid w:val="00B762C7"/>
    <w:rsid w:val="00B767D5"/>
    <w:rsid w:val="00B7710E"/>
    <w:rsid w:val="00B91025"/>
    <w:rsid w:val="00B92CF6"/>
    <w:rsid w:val="00B94C6A"/>
    <w:rsid w:val="00B95E32"/>
    <w:rsid w:val="00B967A8"/>
    <w:rsid w:val="00BB00CE"/>
    <w:rsid w:val="00BB50F3"/>
    <w:rsid w:val="00BB5C07"/>
    <w:rsid w:val="00BC3770"/>
    <w:rsid w:val="00BC5F61"/>
    <w:rsid w:val="00BC7C70"/>
    <w:rsid w:val="00BD1932"/>
    <w:rsid w:val="00BD2CDB"/>
    <w:rsid w:val="00BD55CE"/>
    <w:rsid w:val="00BD7A4F"/>
    <w:rsid w:val="00BE069E"/>
    <w:rsid w:val="00BE08A0"/>
    <w:rsid w:val="00BE3736"/>
    <w:rsid w:val="00BE429D"/>
    <w:rsid w:val="00BE7211"/>
    <w:rsid w:val="00BE75A5"/>
    <w:rsid w:val="00BF0829"/>
    <w:rsid w:val="00BF372E"/>
    <w:rsid w:val="00BF406A"/>
    <w:rsid w:val="00BF5394"/>
    <w:rsid w:val="00C01B15"/>
    <w:rsid w:val="00C0685A"/>
    <w:rsid w:val="00C0724C"/>
    <w:rsid w:val="00C1118A"/>
    <w:rsid w:val="00C1658D"/>
    <w:rsid w:val="00C27DF2"/>
    <w:rsid w:val="00C35A1E"/>
    <w:rsid w:val="00C37AFD"/>
    <w:rsid w:val="00C43437"/>
    <w:rsid w:val="00C43B2A"/>
    <w:rsid w:val="00C4428E"/>
    <w:rsid w:val="00C516DA"/>
    <w:rsid w:val="00C56547"/>
    <w:rsid w:val="00C672D2"/>
    <w:rsid w:val="00C742B9"/>
    <w:rsid w:val="00C818F9"/>
    <w:rsid w:val="00C82022"/>
    <w:rsid w:val="00C86C0A"/>
    <w:rsid w:val="00C86F35"/>
    <w:rsid w:val="00C94A1A"/>
    <w:rsid w:val="00C975CB"/>
    <w:rsid w:val="00CA020F"/>
    <w:rsid w:val="00CA1E87"/>
    <w:rsid w:val="00CA4A63"/>
    <w:rsid w:val="00CA566C"/>
    <w:rsid w:val="00CA7AC1"/>
    <w:rsid w:val="00CA7CD6"/>
    <w:rsid w:val="00CB0923"/>
    <w:rsid w:val="00CB1ABD"/>
    <w:rsid w:val="00CC39E9"/>
    <w:rsid w:val="00CC444C"/>
    <w:rsid w:val="00CC6B40"/>
    <w:rsid w:val="00CD0CCD"/>
    <w:rsid w:val="00CD6323"/>
    <w:rsid w:val="00CD75AA"/>
    <w:rsid w:val="00CE1528"/>
    <w:rsid w:val="00CE7732"/>
    <w:rsid w:val="00CE781E"/>
    <w:rsid w:val="00CF5132"/>
    <w:rsid w:val="00CF7327"/>
    <w:rsid w:val="00D0420E"/>
    <w:rsid w:val="00D12681"/>
    <w:rsid w:val="00D12C38"/>
    <w:rsid w:val="00D17CBC"/>
    <w:rsid w:val="00D25A61"/>
    <w:rsid w:val="00D26668"/>
    <w:rsid w:val="00D279C6"/>
    <w:rsid w:val="00D34062"/>
    <w:rsid w:val="00D45474"/>
    <w:rsid w:val="00D500B9"/>
    <w:rsid w:val="00D529C2"/>
    <w:rsid w:val="00D5787C"/>
    <w:rsid w:val="00D63977"/>
    <w:rsid w:val="00D6410F"/>
    <w:rsid w:val="00D673AA"/>
    <w:rsid w:val="00D67C16"/>
    <w:rsid w:val="00D735A0"/>
    <w:rsid w:val="00D92FB7"/>
    <w:rsid w:val="00D949B5"/>
    <w:rsid w:val="00D94AB6"/>
    <w:rsid w:val="00DA14D0"/>
    <w:rsid w:val="00DA5DD3"/>
    <w:rsid w:val="00DC0189"/>
    <w:rsid w:val="00DC0C45"/>
    <w:rsid w:val="00DC4C51"/>
    <w:rsid w:val="00DC611A"/>
    <w:rsid w:val="00DE0944"/>
    <w:rsid w:val="00DE265C"/>
    <w:rsid w:val="00DE27CF"/>
    <w:rsid w:val="00DE3B94"/>
    <w:rsid w:val="00DE3E5D"/>
    <w:rsid w:val="00DE5F0E"/>
    <w:rsid w:val="00DE62AF"/>
    <w:rsid w:val="00DE6B5B"/>
    <w:rsid w:val="00DF166F"/>
    <w:rsid w:val="00DF1F64"/>
    <w:rsid w:val="00E01BEE"/>
    <w:rsid w:val="00E04E37"/>
    <w:rsid w:val="00E1276A"/>
    <w:rsid w:val="00E13CF2"/>
    <w:rsid w:val="00E1778F"/>
    <w:rsid w:val="00E2459D"/>
    <w:rsid w:val="00E31334"/>
    <w:rsid w:val="00E313EC"/>
    <w:rsid w:val="00E33A44"/>
    <w:rsid w:val="00E34DD7"/>
    <w:rsid w:val="00E3524F"/>
    <w:rsid w:val="00E373BF"/>
    <w:rsid w:val="00E4796F"/>
    <w:rsid w:val="00E55C85"/>
    <w:rsid w:val="00E56AED"/>
    <w:rsid w:val="00E57B41"/>
    <w:rsid w:val="00E81734"/>
    <w:rsid w:val="00E839DB"/>
    <w:rsid w:val="00E85946"/>
    <w:rsid w:val="00E86F84"/>
    <w:rsid w:val="00E914CA"/>
    <w:rsid w:val="00E95367"/>
    <w:rsid w:val="00E9542B"/>
    <w:rsid w:val="00EA532E"/>
    <w:rsid w:val="00EA68D2"/>
    <w:rsid w:val="00EB221C"/>
    <w:rsid w:val="00EB43F3"/>
    <w:rsid w:val="00EC2BE1"/>
    <w:rsid w:val="00ED6560"/>
    <w:rsid w:val="00ED72BD"/>
    <w:rsid w:val="00ED7552"/>
    <w:rsid w:val="00EE78DB"/>
    <w:rsid w:val="00F05267"/>
    <w:rsid w:val="00F0636B"/>
    <w:rsid w:val="00F068D2"/>
    <w:rsid w:val="00F10C3C"/>
    <w:rsid w:val="00F10FEB"/>
    <w:rsid w:val="00F13C65"/>
    <w:rsid w:val="00F1639F"/>
    <w:rsid w:val="00F2022C"/>
    <w:rsid w:val="00F24767"/>
    <w:rsid w:val="00F30804"/>
    <w:rsid w:val="00F320C0"/>
    <w:rsid w:val="00F346CD"/>
    <w:rsid w:val="00F3561E"/>
    <w:rsid w:val="00F35AA2"/>
    <w:rsid w:val="00F36276"/>
    <w:rsid w:val="00F41878"/>
    <w:rsid w:val="00F42744"/>
    <w:rsid w:val="00F42853"/>
    <w:rsid w:val="00F4318D"/>
    <w:rsid w:val="00F52D78"/>
    <w:rsid w:val="00F53970"/>
    <w:rsid w:val="00F6526E"/>
    <w:rsid w:val="00F67EE2"/>
    <w:rsid w:val="00F70FBB"/>
    <w:rsid w:val="00F71597"/>
    <w:rsid w:val="00F72EAC"/>
    <w:rsid w:val="00F74B8D"/>
    <w:rsid w:val="00F80B24"/>
    <w:rsid w:val="00F82734"/>
    <w:rsid w:val="00F835BA"/>
    <w:rsid w:val="00F83B37"/>
    <w:rsid w:val="00F9027C"/>
    <w:rsid w:val="00F91FDA"/>
    <w:rsid w:val="00F92E01"/>
    <w:rsid w:val="00F92FE2"/>
    <w:rsid w:val="00F96B34"/>
    <w:rsid w:val="00FA185E"/>
    <w:rsid w:val="00FA1FC8"/>
    <w:rsid w:val="00FA26B7"/>
    <w:rsid w:val="00FA791E"/>
    <w:rsid w:val="00FB5619"/>
    <w:rsid w:val="00FB5EAB"/>
    <w:rsid w:val="00FC34BC"/>
    <w:rsid w:val="00FC6CA0"/>
    <w:rsid w:val="00FD47EC"/>
    <w:rsid w:val="00FD6B82"/>
    <w:rsid w:val="00FE0F1C"/>
    <w:rsid w:val="00FE3164"/>
    <w:rsid w:val="00FE434E"/>
    <w:rsid w:val="00FE7353"/>
    <w:rsid w:val="00FE74C7"/>
    <w:rsid w:val="00FF2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5FD5E6D"/>
  <w15:docId w15:val="{B5223640-EC5D-4592-95CB-01FE279613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B3F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E9536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rsid w:val="00E95367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FD47EC"/>
    <w:pPr>
      <w:widowControl w:val="0"/>
      <w:autoSpaceDE w:val="0"/>
      <w:autoSpaceDN w:val="0"/>
      <w:adjustRightInd w:val="0"/>
    </w:pPr>
    <w:rPr>
      <w:rFonts w:eastAsia="Courier New"/>
      <w:b/>
      <w:bCs/>
      <w:sz w:val="24"/>
      <w:szCs w:val="24"/>
    </w:rPr>
  </w:style>
  <w:style w:type="paragraph" w:styleId="a5">
    <w:name w:val="header"/>
    <w:basedOn w:val="a"/>
    <w:link w:val="a6"/>
    <w:uiPriority w:val="99"/>
    <w:rsid w:val="00C5654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56547"/>
  </w:style>
  <w:style w:type="paragraph" w:styleId="a7">
    <w:name w:val="footer"/>
    <w:basedOn w:val="a"/>
    <w:link w:val="a8"/>
    <w:rsid w:val="00C5654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C56547"/>
  </w:style>
  <w:style w:type="paragraph" w:styleId="a9">
    <w:name w:val="List Paragraph"/>
    <w:basedOn w:val="a"/>
    <w:link w:val="aa"/>
    <w:uiPriority w:val="34"/>
    <w:qFormat/>
    <w:rsid w:val="00A8450C"/>
    <w:pPr>
      <w:ind w:left="720"/>
      <w:contextualSpacing/>
    </w:pPr>
    <w:rPr>
      <w:sz w:val="24"/>
    </w:rPr>
  </w:style>
  <w:style w:type="character" w:customStyle="1" w:styleId="aa">
    <w:name w:val="Абзац списка Знак"/>
    <w:link w:val="a9"/>
    <w:uiPriority w:val="34"/>
    <w:locked/>
    <w:rsid w:val="00A8450C"/>
    <w:rPr>
      <w:sz w:val="24"/>
    </w:rPr>
  </w:style>
  <w:style w:type="paragraph" w:styleId="2">
    <w:name w:val="Body Text Indent 2"/>
    <w:basedOn w:val="a"/>
    <w:link w:val="20"/>
    <w:rsid w:val="00AE0A62"/>
    <w:pPr>
      <w:ind w:firstLine="720"/>
      <w:jc w:val="both"/>
    </w:pPr>
    <w:rPr>
      <w:sz w:val="24"/>
      <w:lang w:val="x-none" w:eastAsia="x-none"/>
    </w:rPr>
  </w:style>
  <w:style w:type="character" w:customStyle="1" w:styleId="20">
    <w:name w:val="Основной текст с отступом 2 Знак"/>
    <w:basedOn w:val="a0"/>
    <w:link w:val="2"/>
    <w:rsid w:val="00AE0A62"/>
    <w:rPr>
      <w:sz w:val="24"/>
      <w:lang w:val="x-none" w:eastAsia="x-none"/>
    </w:rPr>
  </w:style>
  <w:style w:type="paragraph" w:styleId="3">
    <w:name w:val="Body Text Indent 3"/>
    <w:basedOn w:val="a"/>
    <w:link w:val="30"/>
    <w:rsid w:val="00AE0A62"/>
    <w:pPr>
      <w:ind w:right="567" w:firstLine="720"/>
      <w:jc w:val="both"/>
    </w:pPr>
    <w:rPr>
      <w:sz w:val="24"/>
      <w:lang w:val="x-none" w:eastAsia="x-none"/>
    </w:rPr>
  </w:style>
  <w:style w:type="character" w:customStyle="1" w:styleId="30">
    <w:name w:val="Основной текст с отступом 3 Знак"/>
    <w:basedOn w:val="a0"/>
    <w:link w:val="3"/>
    <w:rsid w:val="00AE0A62"/>
    <w:rPr>
      <w:sz w:val="24"/>
      <w:lang w:val="x-none" w:eastAsia="x-none"/>
    </w:rPr>
  </w:style>
  <w:style w:type="table" w:styleId="ab">
    <w:name w:val="Table Grid"/>
    <w:basedOn w:val="a1"/>
    <w:rsid w:val="001815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01377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Body Text"/>
    <w:basedOn w:val="a"/>
    <w:link w:val="ad"/>
    <w:rsid w:val="00DA5DD3"/>
    <w:pPr>
      <w:spacing w:after="120"/>
    </w:pPr>
  </w:style>
  <w:style w:type="character" w:customStyle="1" w:styleId="ad">
    <w:name w:val="Основной текст Знак"/>
    <w:basedOn w:val="a0"/>
    <w:link w:val="ac"/>
    <w:rsid w:val="00DA5DD3"/>
  </w:style>
  <w:style w:type="paragraph" w:customStyle="1" w:styleId="ae">
    <w:name w:val="Содержимое таблицы"/>
    <w:basedOn w:val="a"/>
    <w:rsid w:val="00DA5DD3"/>
    <w:pPr>
      <w:widowControl w:val="0"/>
      <w:suppressLineNumbers/>
      <w:suppressAutoHyphens/>
    </w:pPr>
    <w:rPr>
      <w:rFonts w:eastAsia="Andale Sans UI"/>
      <w:kern w:val="2"/>
      <w:sz w:val="24"/>
      <w:szCs w:val="24"/>
    </w:rPr>
  </w:style>
  <w:style w:type="paragraph" w:styleId="af">
    <w:name w:val="Body Text Indent"/>
    <w:basedOn w:val="a"/>
    <w:link w:val="af0"/>
    <w:rsid w:val="004E708D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rsid w:val="004E708D"/>
  </w:style>
  <w:style w:type="paragraph" w:styleId="af1">
    <w:name w:val="No Spacing"/>
    <w:uiPriority w:val="1"/>
    <w:qFormat/>
    <w:rsid w:val="00651C12"/>
    <w:pPr>
      <w:suppressAutoHyphens/>
    </w:pPr>
    <w:rPr>
      <w:rFonts w:ascii="Calibri" w:eastAsia="Calibri" w:hAnsi="Calibri"/>
      <w:kern w:val="1"/>
      <w:sz w:val="22"/>
      <w:szCs w:val="22"/>
      <w:lang w:eastAsia="ar-SA"/>
    </w:rPr>
  </w:style>
  <w:style w:type="character" w:styleId="af2">
    <w:name w:val="Hyperlink"/>
    <w:rsid w:val="00651C12"/>
    <w:rPr>
      <w:color w:val="0000FF"/>
      <w:u w:val="single"/>
    </w:rPr>
  </w:style>
  <w:style w:type="paragraph" w:customStyle="1" w:styleId="ConsPlusCell">
    <w:name w:val="ConsPlusCell"/>
    <w:rsid w:val="00C1118A"/>
    <w:pPr>
      <w:widowControl w:val="0"/>
      <w:autoSpaceDE w:val="0"/>
      <w:autoSpaceDN w:val="0"/>
      <w:adjustRightInd w:val="0"/>
    </w:pPr>
    <w:rPr>
      <w:sz w:val="28"/>
      <w:szCs w:val="28"/>
    </w:rPr>
  </w:style>
  <w:style w:type="paragraph" w:styleId="af3">
    <w:name w:val="Normal (Web)"/>
    <w:basedOn w:val="a"/>
    <w:link w:val="af4"/>
    <w:rsid w:val="00EB221C"/>
    <w:pPr>
      <w:spacing w:before="100" w:beforeAutospacing="1" w:after="119"/>
    </w:pPr>
    <w:rPr>
      <w:sz w:val="24"/>
      <w:szCs w:val="24"/>
    </w:rPr>
  </w:style>
  <w:style w:type="character" w:customStyle="1" w:styleId="af4">
    <w:name w:val="Обычный (Интернет) Знак"/>
    <w:link w:val="af3"/>
    <w:rsid w:val="00EB221C"/>
    <w:rPr>
      <w:sz w:val="24"/>
      <w:szCs w:val="24"/>
    </w:rPr>
  </w:style>
  <w:style w:type="character" w:customStyle="1" w:styleId="af5">
    <w:name w:val="Гипертекстовая ссылка"/>
    <w:basedOn w:val="a0"/>
    <w:uiPriority w:val="99"/>
    <w:rsid w:val="001F6EA5"/>
    <w:rPr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5132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2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2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9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yakovaGN\AppData\Roaming\Microsoft\&#1064;&#1072;&#1073;&#1083;&#1086;&#1085;&#1099;\&#1055;&#1086;&#1089;&#1090;&#1072;&#1085;&#1086;&#1074;.14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83BEB2-0390-41B8-8061-87B4779C47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Постанов.14.dotx</Template>
  <TotalTime>427</TotalTime>
  <Pages>12</Pages>
  <Words>3412</Words>
  <Characters>19452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г.Ханты-Мансийск</Company>
  <LinksUpToDate>false</LinksUpToDate>
  <CharactersWithSpaces>22819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Белякова Галина Николаевна</dc:creator>
  <cp:lastModifiedBy>Татьяна Н. Малявка</cp:lastModifiedBy>
  <cp:revision>33</cp:revision>
  <cp:lastPrinted>2026-03-02T05:07:00Z</cp:lastPrinted>
  <dcterms:created xsi:type="dcterms:W3CDTF">2020-02-07T00:06:00Z</dcterms:created>
  <dcterms:modified xsi:type="dcterms:W3CDTF">2026-03-06T01:28:00Z</dcterms:modified>
</cp:coreProperties>
</file>