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17CC0CA2" w:rsidR="00EB221C" w:rsidRPr="00261315" w:rsidRDefault="00270A52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10.11.</w:t>
      </w:r>
      <w:r w:rsidR="000A2265">
        <w:rPr>
          <w:sz w:val="28"/>
          <w:szCs w:val="28"/>
        </w:rPr>
        <w:t>202</w:t>
      </w:r>
      <w:r w:rsidR="00E56AED">
        <w:rPr>
          <w:sz w:val="28"/>
          <w:szCs w:val="28"/>
        </w:rPr>
        <w:t>1</w:t>
      </w:r>
      <w:r w:rsidR="000A2265">
        <w:rPr>
          <w:sz w:val="28"/>
          <w:szCs w:val="28"/>
        </w:rPr>
        <w:t>г</w:t>
      </w:r>
      <w:r w:rsidR="002E30DD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>
        <w:rPr>
          <w:sz w:val="28"/>
          <w:szCs w:val="28"/>
        </w:rPr>
        <w:t xml:space="preserve"> 860</w:t>
      </w:r>
      <w:bookmarkStart w:id="0" w:name="_GoBack"/>
      <w:bookmarkEnd w:id="0"/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479096F3" w14:textId="6856F9AF" w:rsidR="00EB221C" w:rsidRDefault="00C0724C" w:rsidP="002E30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58333944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Анучинского муниципального </w:t>
      </w:r>
      <w:r w:rsidR="00584ACA">
        <w:rPr>
          <w:b/>
          <w:sz w:val="28"/>
          <w:szCs w:val="28"/>
        </w:rPr>
        <w:t>округа Приморского</w:t>
      </w:r>
      <w:r w:rsidR="002E30DD">
        <w:rPr>
          <w:b/>
          <w:sz w:val="28"/>
          <w:szCs w:val="28"/>
        </w:rPr>
        <w:t xml:space="preserve"> </w:t>
      </w:r>
      <w:r w:rsidR="00584ACA">
        <w:rPr>
          <w:b/>
          <w:sz w:val="28"/>
          <w:szCs w:val="28"/>
        </w:rPr>
        <w:t>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краевого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E56AED">
        <w:rPr>
          <w:b/>
          <w:sz w:val="28"/>
          <w:szCs w:val="28"/>
        </w:rPr>
        <w:t>2</w:t>
      </w:r>
      <w:r w:rsidR="00171F6C" w:rsidRPr="00171F6C">
        <w:rPr>
          <w:b/>
          <w:sz w:val="28"/>
          <w:szCs w:val="28"/>
        </w:rPr>
        <w:t xml:space="preserve"> году</w:t>
      </w:r>
    </w:p>
    <w:bookmarkEnd w:id="1"/>
    <w:p w14:paraId="10FBC93D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B4F3125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7A7BE0D4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Анучинского муниципального </w:t>
      </w:r>
      <w:r w:rsidR="00584A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образований Приморского края в 202</w:t>
      </w:r>
      <w:r w:rsidR="00E56AED">
        <w:rPr>
          <w:rFonts w:ascii="Times New Roman" w:hAnsi="Times New Roman" w:cs="Times New Roman"/>
          <w:sz w:val="28"/>
          <w:szCs w:val="28"/>
        </w:rPr>
        <w:t>2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114608C1" w14:textId="06DEFC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45D0E72D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3.Контроль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BEA7D39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1DD2F08A" w14:textId="34828EDC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                    С.А. Понуровский</w:t>
      </w:r>
    </w:p>
    <w:p w14:paraId="0FAF68AA" w14:textId="574EF3F5" w:rsidR="00FF278B" w:rsidRDefault="00FF278B" w:rsidP="003A11FD">
      <w:pPr>
        <w:jc w:val="both"/>
        <w:rPr>
          <w:sz w:val="28"/>
          <w:szCs w:val="28"/>
        </w:rPr>
      </w:pPr>
    </w:p>
    <w:p w14:paraId="0AF1F2AC" w14:textId="7EF75CD7" w:rsidR="00FF278B" w:rsidRDefault="00FF278B" w:rsidP="003A11FD">
      <w:pPr>
        <w:jc w:val="both"/>
        <w:rPr>
          <w:sz w:val="28"/>
          <w:szCs w:val="28"/>
        </w:rPr>
      </w:pP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53DE423D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9B628E8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4F413160" w:rsidR="00FF278B" w:rsidRDefault="00FF278B" w:rsidP="003A11FD">
      <w:pPr>
        <w:jc w:val="both"/>
        <w:rPr>
          <w:sz w:val="28"/>
          <w:szCs w:val="28"/>
        </w:rPr>
      </w:pPr>
    </w:p>
    <w:p w14:paraId="13101362" w14:textId="6AC45278" w:rsidR="00FF278B" w:rsidRDefault="00FF278B" w:rsidP="003A11FD">
      <w:pPr>
        <w:jc w:val="both"/>
        <w:rPr>
          <w:sz w:val="28"/>
          <w:szCs w:val="28"/>
        </w:rPr>
      </w:pPr>
    </w:p>
    <w:p w14:paraId="089CA475" w14:textId="7C5DCE54" w:rsidR="00FF278B" w:rsidRDefault="00FF278B" w:rsidP="003A11FD">
      <w:pPr>
        <w:jc w:val="both"/>
        <w:rPr>
          <w:sz w:val="28"/>
          <w:szCs w:val="28"/>
        </w:rPr>
      </w:pPr>
    </w:p>
    <w:p w14:paraId="35C164B4" w14:textId="57410E5A" w:rsidR="00FF278B" w:rsidRDefault="00FF278B" w:rsidP="003A11FD">
      <w:pPr>
        <w:jc w:val="both"/>
        <w:rPr>
          <w:sz w:val="28"/>
          <w:szCs w:val="28"/>
        </w:rPr>
      </w:pPr>
    </w:p>
    <w:p w14:paraId="75D07F0A" w14:textId="5AA6957F" w:rsidR="00FF278B" w:rsidRDefault="00FF278B" w:rsidP="003A11FD">
      <w:pPr>
        <w:jc w:val="both"/>
        <w:rPr>
          <w:sz w:val="28"/>
          <w:szCs w:val="28"/>
        </w:rPr>
      </w:pPr>
    </w:p>
    <w:p w14:paraId="43C21482" w14:textId="0799A43C" w:rsidR="00FF278B" w:rsidRDefault="00FF278B" w:rsidP="003A11FD">
      <w:pPr>
        <w:jc w:val="both"/>
        <w:rPr>
          <w:sz w:val="28"/>
          <w:szCs w:val="28"/>
        </w:rPr>
      </w:pPr>
    </w:p>
    <w:p w14:paraId="2C3E3F94" w14:textId="6B19E9EE" w:rsidR="00FF278B" w:rsidRDefault="00FF278B" w:rsidP="003A11FD">
      <w:pPr>
        <w:jc w:val="both"/>
        <w:rPr>
          <w:sz w:val="28"/>
          <w:szCs w:val="28"/>
        </w:rPr>
      </w:pPr>
    </w:p>
    <w:p w14:paraId="5C302F25" w14:textId="3F8D76A2" w:rsidR="00FF278B" w:rsidRDefault="00FF278B" w:rsidP="003A11FD">
      <w:pPr>
        <w:jc w:val="both"/>
        <w:rPr>
          <w:sz w:val="28"/>
          <w:szCs w:val="28"/>
        </w:rPr>
      </w:pPr>
    </w:p>
    <w:p w14:paraId="310CF6AD" w14:textId="59600BCF" w:rsidR="00FF278B" w:rsidRDefault="00FF278B" w:rsidP="003A11FD">
      <w:pPr>
        <w:jc w:val="both"/>
        <w:rPr>
          <w:sz w:val="28"/>
          <w:szCs w:val="28"/>
        </w:rPr>
      </w:pPr>
    </w:p>
    <w:p w14:paraId="54B1F08B" w14:textId="4965F75C" w:rsidR="00FF278B" w:rsidRDefault="00FF278B" w:rsidP="003A11FD">
      <w:pPr>
        <w:jc w:val="both"/>
        <w:rPr>
          <w:sz w:val="28"/>
          <w:szCs w:val="28"/>
        </w:rPr>
      </w:pPr>
    </w:p>
    <w:p w14:paraId="67CF6FB8" w14:textId="1BFDC3E2" w:rsidR="00FF278B" w:rsidRDefault="00FF278B" w:rsidP="003A11FD">
      <w:pPr>
        <w:jc w:val="both"/>
        <w:rPr>
          <w:sz w:val="28"/>
          <w:szCs w:val="28"/>
        </w:rPr>
      </w:pPr>
    </w:p>
    <w:p w14:paraId="71506700" w14:textId="348C6A28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77777777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88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1F6EA5" w:rsidRPr="001216DC" w14:paraId="2405367B" w14:textId="77777777" w:rsidTr="00FF278B">
        <w:trPr>
          <w:trHeight w:val="405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77777777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027DF250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Перечень</w:t>
            </w:r>
          </w:p>
          <w:p w14:paraId="34C58C14" w14:textId="37B884E6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в 202</w:t>
            </w:r>
            <w:r w:rsidR="00527FDD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Pr="00FF278B">
              <w:rPr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  <w:p w14:paraId="4062A949" w14:textId="0E83D9F5" w:rsidR="00FF278B" w:rsidRPr="00FF278B" w:rsidRDefault="00FF278B" w:rsidP="00FF2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715" w:type="dxa"/>
        <w:tblInd w:w="93" w:type="dxa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582"/>
        <w:gridCol w:w="38"/>
      </w:tblGrid>
      <w:tr w:rsidR="00FF278B" w:rsidRPr="00FF278B" w14:paraId="4D55E694" w14:textId="77777777" w:rsidTr="00FF278B">
        <w:trPr>
          <w:gridAfter w:val="1"/>
          <w:wAfter w:w="38" w:type="dxa"/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7C1A1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C4063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EFC64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56DDB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491F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FF278B" w:rsidRPr="00FF278B" w14:paraId="120A304C" w14:textId="77777777" w:rsidTr="00FF278B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B9E12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915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FE5D" w14:textId="77777777" w:rsidR="00FF278B" w:rsidRPr="00FF278B" w:rsidRDefault="00FF278B" w:rsidP="00FF2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FF278B" w:rsidRPr="00FF278B" w14:paraId="364E17BF" w14:textId="77777777" w:rsidTr="00FF278B">
        <w:trPr>
          <w:gridAfter w:val="1"/>
          <w:wAfter w:w="38" w:type="dxa"/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866A" w14:textId="77777777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049D5" w14:textId="77777777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0B6D2223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Банивура 10 и10а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33D34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9F15D" w14:textId="77777777" w:rsid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  <w:p w14:paraId="010FDF58" w14:textId="3B06CA18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7D25D" w14:textId="1479C98D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2022г.</w:t>
            </w:r>
          </w:p>
        </w:tc>
      </w:tr>
      <w:tr w:rsidR="00FF278B" w:rsidRPr="00FF278B" w14:paraId="0CCBFF4E" w14:textId="77777777" w:rsidTr="00FF278B">
        <w:trPr>
          <w:gridAfter w:val="1"/>
          <w:wAfter w:w="38" w:type="dxa"/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1D725" w14:textId="77777777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A1B4" w14:textId="77777777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2F63223A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Банивура, д.13а и 15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4C884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2154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48841" w14:textId="6F0D43C9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2022г.</w:t>
            </w:r>
          </w:p>
        </w:tc>
      </w:tr>
      <w:tr w:rsidR="00FF278B" w:rsidRPr="00FF278B" w14:paraId="38F76DEB" w14:textId="77777777" w:rsidTr="00FF278B">
        <w:trPr>
          <w:gridAfter w:val="1"/>
          <w:wAfter w:w="38" w:type="dxa"/>
          <w:trHeight w:val="803"/>
        </w:trPr>
        <w:tc>
          <w:tcPr>
            <w:tcW w:w="5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E1713" w14:textId="77777777" w:rsidR="00FF278B" w:rsidRPr="00FF278B" w:rsidRDefault="00FF278B" w:rsidP="00FF2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EF2B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с. Анучино, ул. Ленинская, 54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F3875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5D9D1" w14:textId="77777777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1DD67" w14:textId="5596E45B" w:rsidR="00FF278B" w:rsidRPr="00FF278B" w:rsidRDefault="00FF278B" w:rsidP="00FF2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2022г.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E56AED">
      <w:headerReference w:type="default" r:id="rId10"/>
      <w:pgSz w:w="11906" w:h="16838"/>
      <w:pgMar w:top="851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50C47" w14:textId="77777777" w:rsidR="00B45586" w:rsidRDefault="00B45586" w:rsidP="00C56547">
      <w:r>
        <w:separator/>
      </w:r>
    </w:p>
  </w:endnote>
  <w:endnote w:type="continuationSeparator" w:id="0">
    <w:p w14:paraId="1B4B8A09" w14:textId="77777777" w:rsidR="00B45586" w:rsidRDefault="00B45586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77CF2" w14:textId="77777777" w:rsidR="00B45586" w:rsidRDefault="00B45586" w:rsidP="00C56547">
      <w:r>
        <w:separator/>
      </w:r>
    </w:p>
  </w:footnote>
  <w:footnote w:type="continuationSeparator" w:id="0">
    <w:p w14:paraId="458BBDBE" w14:textId="77777777" w:rsidR="00B45586" w:rsidRDefault="00B45586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0A52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7FDD"/>
    <w:rsid w:val="00532231"/>
    <w:rsid w:val="00536937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8A76D-4DA5-4D3E-A043-8CD4A529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52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16</cp:revision>
  <cp:lastPrinted>2021-11-09T01:19:00Z</cp:lastPrinted>
  <dcterms:created xsi:type="dcterms:W3CDTF">2020-02-07T00:06:00Z</dcterms:created>
  <dcterms:modified xsi:type="dcterms:W3CDTF">2021-11-22T23:39:00Z</dcterms:modified>
</cp:coreProperties>
</file>