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C08D2" w14:textId="77777777" w:rsidR="00960276" w:rsidRDefault="00086EBB" w:rsidP="00960276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2DCAB7D5" wp14:editId="54FB3DF8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F4B49">
        <w:rPr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58539E5" wp14:editId="230AE820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77D69C" w14:textId="77777777" w:rsidR="00960276" w:rsidRPr="00006E8B" w:rsidRDefault="00960276" w:rsidP="0096027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8539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5pt;margin-top:-13.5pt;width:108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7477D69C" w14:textId="77777777" w:rsidR="00960276" w:rsidRPr="00006E8B" w:rsidRDefault="00960276" w:rsidP="00960276"/>
                  </w:txbxContent>
                </v:textbox>
              </v:shape>
            </w:pict>
          </mc:Fallback>
        </mc:AlternateContent>
      </w:r>
    </w:p>
    <w:p w14:paraId="7E55BA26" w14:textId="316A4001" w:rsidR="00F7082F" w:rsidRDefault="00F704E8" w:rsidP="00F704E8">
      <w:pPr>
        <w:shd w:val="clear" w:color="auto" w:fill="FFFFFF"/>
        <w:spacing w:before="227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АДМИНИСТРАЦИЯ                                    АНУЧИНСКОГО МУНИЦИПАЛЬНОГО </w:t>
      </w:r>
      <w:r w:rsidR="00F7082F">
        <w:rPr>
          <w:b/>
          <w:color w:val="000000"/>
          <w:spacing w:val="20"/>
          <w:sz w:val="32"/>
        </w:rPr>
        <w:t>ОКРУГА ПРИМОРСКОГО КРАЯ</w:t>
      </w:r>
    </w:p>
    <w:p w14:paraId="4992F9ED" w14:textId="77777777" w:rsidR="00960276" w:rsidRDefault="00960276" w:rsidP="0096027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268AE765" w14:textId="77777777" w:rsidR="00960276" w:rsidRDefault="00960276" w:rsidP="0096027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39DBCF8E" w14:textId="77777777" w:rsidR="00960276" w:rsidRDefault="00960276" w:rsidP="00960276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Р А С П О Р Я Ж Е Н И Е</w:t>
      </w:r>
    </w:p>
    <w:p w14:paraId="40B64776" w14:textId="77777777" w:rsidR="00960276" w:rsidRDefault="00960276" w:rsidP="00960276">
      <w:pPr>
        <w:shd w:val="clear" w:color="auto" w:fill="FFFFFF"/>
        <w:jc w:val="center"/>
        <w:rPr>
          <w:color w:val="000000"/>
          <w:sz w:val="16"/>
        </w:rPr>
      </w:pPr>
    </w:p>
    <w:p w14:paraId="2BE061A5" w14:textId="77777777" w:rsidR="00960276" w:rsidRDefault="00960276" w:rsidP="00960276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960276" w14:paraId="4C808662" w14:textId="77777777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5A0EC05F" w14:textId="77777777" w:rsidR="00960276" w:rsidRDefault="00960276" w:rsidP="00B249A7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2F6D6A8" w14:textId="065CF9EC" w:rsidR="00960276" w:rsidRDefault="00A05B29" w:rsidP="00B249A7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25.07.</w:t>
            </w:r>
            <w:r w:rsidR="00CA2C6D">
              <w:rPr>
                <w:color w:val="000000"/>
              </w:rPr>
              <w:t>2024</w:t>
            </w:r>
            <w:r w:rsidR="00A06F2A">
              <w:rPr>
                <w:color w:val="000000"/>
              </w:rPr>
              <w:t xml:space="preserve"> 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2958BD9" w14:textId="77777777" w:rsidR="00960276" w:rsidRDefault="00960276" w:rsidP="00B249A7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4E22F31A" w14:textId="77777777" w:rsidR="00960276" w:rsidRDefault="00960276" w:rsidP="00B249A7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DD5132C" w14:textId="77777777" w:rsidR="00960276" w:rsidRDefault="00960276" w:rsidP="00B24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24D59F2" w14:textId="4F3D4B7B" w:rsidR="00960276" w:rsidRDefault="00A05B29" w:rsidP="00B249A7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464</w:t>
            </w:r>
            <w:r w:rsidR="00ED5E35">
              <w:rPr>
                <w:color w:val="000000"/>
              </w:rPr>
              <w:t>-р</w:t>
            </w:r>
          </w:p>
        </w:tc>
      </w:tr>
    </w:tbl>
    <w:p w14:paraId="7A7682C2" w14:textId="77777777" w:rsidR="00943F23" w:rsidRDefault="00943F23">
      <w:pPr>
        <w:jc w:val="both"/>
      </w:pPr>
    </w:p>
    <w:p w14:paraId="1289E942" w14:textId="77777777" w:rsidR="00BB29AC" w:rsidRDefault="00BB29AC" w:rsidP="005521B1">
      <w:pPr>
        <w:jc w:val="center"/>
        <w:rPr>
          <w:b/>
          <w:sz w:val="28"/>
          <w:szCs w:val="28"/>
        </w:rPr>
      </w:pPr>
    </w:p>
    <w:p w14:paraId="78C3192A" w14:textId="540302A9" w:rsidR="005521B1" w:rsidRPr="005521B1" w:rsidRDefault="005521B1" w:rsidP="005521B1">
      <w:pPr>
        <w:jc w:val="center"/>
        <w:rPr>
          <w:sz w:val="28"/>
          <w:szCs w:val="28"/>
        </w:rPr>
      </w:pPr>
      <w:r w:rsidRPr="005521B1">
        <w:rPr>
          <w:b/>
          <w:sz w:val="28"/>
          <w:szCs w:val="28"/>
        </w:rPr>
        <w:t>Об утверждении перечня должностных лиц и органов администрации</w:t>
      </w:r>
    </w:p>
    <w:p w14:paraId="6FA94CAD" w14:textId="274646AC" w:rsidR="005521B1" w:rsidRPr="005521B1" w:rsidRDefault="005521B1" w:rsidP="005521B1">
      <w:pPr>
        <w:jc w:val="center"/>
        <w:rPr>
          <w:b/>
          <w:sz w:val="28"/>
          <w:szCs w:val="28"/>
        </w:rPr>
      </w:pPr>
      <w:r w:rsidRPr="005521B1">
        <w:rPr>
          <w:b/>
          <w:sz w:val="28"/>
          <w:szCs w:val="28"/>
        </w:rPr>
        <w:t>Анучинского муниципального округа, ответственных за реализацию на территории Анучинского муниципального округа мероприятий национальных проектов и/или региональных проектов в рамках национальных проектов</w:t>
      </w:r>
    </w:p>
    <w:p w14:paraId="4CEF82C1" w14:textId="77777777" w:rsidR="005521B1" w:rsidRPr="005521B1" w:rsidRDefault="005521B1" w:rsidP="005521B1">
      <w:pPr>
        <w:spacing w:line="360" w:lineRule="auto"/>
        <w:jc w:val="both"/>
        <w:rPr>
          <w:sz w:val="28"/>
          <w:szCs w:val="28"/>
        </w:rPr>
      </w:pPr>
    </w:p>
    <w:p w14:paraId="1B781456" w14:textId="0DAA2137" w:rsidR="005521B1" w:rsidRPr="005521B1" w:rsidRDefault="005521B1" w:rsidP="005521B1">
      <w:pPr>
        <w:spacing w:line="360" w:lineRule="auto"/>
        <w:jc w:val="both"/>
        <w:rPr>
          <w:sz w:val="28"/>
          <w:szCs w:val="28"/>
        </w:rPr>
      </w:pPr>
      <w:r w:rsidRPr="005521B1">
        <w:rPr>
          <w:sz w:val="28"/>
          <w:szCs w:val="28"/>
        </w:rPr>
        <w:t>В целях обеспечения реализации на территории Анучинского муниципального округа Указа Президента Российской Федерации от 07.05.2024 № 309 «О национальных целях развития Российской Федерации на период до 2030 года и на перспективу до 2036 года», осуществления контроля и координации деятельности по разработке и реализации на территории Анучинского муниципального округа соответствующих мероприятий национальных проектов, руководствуясь Уставом Анучинского муниципального округа Приморского края</w:t>
      </w:r>
      <w:r w:rsidR="00993AB5">
        <w:rPr>
          <w:sz w:val="28"/>
          <w:szCs w:val="28"/>
        </w:rPr>
        <w:t>:</w:t>
      </w:r>
    </w:p>
    <w:p w14:paraId="68B0E222" w14:textId="77777777" w:rsidR="005521B1" w:rsidRPr="005521B1" w:rsidRDefault="005521B1" w:rsidP="005521B1">
      <w:pPr>
        <w:numPr>
          <w:ilvl w:val="0"/>
          <w:numId w:val="19"/>
        </w:numPr>
        <w:spacing w:line="360" w:lineRule="auto"/>
        <w:jc w:val="both"/>
        <w:rPr>
          <w:sz w:val="28"/>
          <w:szCs w:val="28"/>
        </w:rPr>
      </w:pPr>
      <w:r w:rsidRPr="005521B1">
        <w:rPr>
          <w:sz w:val="28"/>
          <w:szCs w:val="28"/>
        </w:rPr>
        <w:t>Утвердить перечень должностных лиц и органов администрации Анучинского муниципального округа Приморского края, ответственных за реализацию на территории Анучинского муниципального округа мероприятий национальных проектов и/или региональных проектов в рамках национальных проектов, изложив его в редакции согласно приложению к настоящему распоряжению.</w:t>
      </w:r>
    </w:p>
    <w:p w14:paraId="64E029B6" w14:textId="77777777" w:rsidR="005521B1" w:rsidRPr="005521B1" w:rsidRDefault="005521B1" w:rsidP="005521B1">
      <w:pPr>
        <w:spacing w:line="360" w:lineRule="auto"/>
        <w:jc w:val="both"/>
        <w:rPr>
          <w:sz w:val="28"/>
          <w:szCs w:val="28"/>
        </w:rPr>
      </w:pPr>
      <w:r w:rsidRPr="005521B1">
        <w:rPr>
          <w:sz w:val="28"/>
          <w:szCs w:val="28"/>
        </w:rPr>
        <w:t xml:space="preserve">   2.Аппарату администрации Анучинского муниципального округа Приморского края (Бурдейной) разместить распоряжение в </w:t>
      </w:r>
      <w:r w:rsidRPr="005521B1">
        <w:rPr>
          <w:sz w:val="28"/>
          <w:szCs w:val="28"/>
        </w:rPr>
        <w:lastRenderedPageBreak/>
        <w:t>информационно-телекоммуникационной сети Интернет на официальном сайте администрации Анучинского муниципального округа Приморского края</w:t>
      </w:r>
      <w:bookmarkStart w:id="0" w:name="_Hlk94782650"/>
      <w:r w:rsidRPr="005521B1">
        <w:rPr>
          <w:sz w:val="28"/>
          <w:szCs w:val="28"/>
        </w:rPr>
        <w:t xml:space="preserve">. </w:t>
      </w:r>
      <w:bookmarkEnd w:id="0"/>
    </w:p>
    <w:p w14:paraId="06AD1286" w14:textId="77777777" w:rsidR="005521B1" w:rsidRPr="005521B1" w:rsidRDefault="005521B1" w:rsidP="005521B1">
      <w:pPr>
        <w:spacing w:line="360" w:lineRule="auto"/>
        <w:jc w:val="both"/>
        <w:rPr>
          <w:sz w:val="28"/>
          <w:szCs w:val="28"/>
        </w:rPr>
      </w:pPr>
      <w:r w:rsidRPr="005521B1">
        <w:rPr>
          <w:sz w:val="28"/>
          <w:szCs w:val="28"/>
        </w:rPr>
        <w:t>3. Контроль за исполнением настоящего постановления оставляю за собой.</w:t>
      </w:r>
    </w:p>
    <w:p w14:paraId="2A8B9F58" w14:textId="77777777" w:rsidR="005521B1" w:rsidRDefault="005521B1" w:rsidP="005521B1">
      <w:pPr>
        <w:jc w:val="both"/>
        <w:rPr>
          <w:sz w:val="28"/>
          <w:szCs w:val="28"/>
        </w:rPr>
      </w:pPr>
    </w:p>
    <w:p w14:paraId="6C170898" w14:textId="77777777" w:rsidR="005521B1" w:rsidRDefault="005521B1" w:rsidP="005521B1">
      <w:pPr>
        <w:jc w:val="both"/>
        <w:rPr>
          <w:sz w:val="28"/>
          <w:szCs w:val="28"/>
        </w:rPr>
      </w:pPr>
    </w:p>
    <w:p w14:paraId="38AC4545" w14:textId="496CC038" w:rsidR="005521B1" w:rsidRPr="005521B1" w:rsidRDefault="005521B1" w:rsidP="005521B1">
      <w:pPr>
        <w:jc w:val="both"/>
        <w:rPr>
          <w:sz w:val="28"/>
          <w:szCs w:val="28"/>
        </w:rPr>
      </w:pPr>
      <w:r w:rsidRPr="005521B1">
        <w:rPr>
          <w:sz w:val="28"/>
          <w:szCs w:val="28"/>
        </w:rPr>
        <w:t>Глава Анучинского</w:t>
      </w:r>
    </w:p>
    <w:p w14:paraId="0A517117" w14:textId="674AED72" w:rsidR="005521B1" w:rsidRPr="005521B1" w:rsidRDefault="005521B1" w:rsidP="004727DA">
      <w:pPr>
        <w:jc w:val="both"/>
        <w:rPr>
          <w:sz w:val="28"/>
          <w:szCs w:val="28"/>
        </w:rPr>
      </w:pPr>
      <w:r w:rsidRPr="005521B1">
        <w:rPr>
          <w:sz w:val="28"/>
          <w:szCs w:val="28"/>
        </w:rPr>
        <w:t xml:space="preserve">муниципального округа                                                      </w:t>
      </w:r>
      <w:r w:rsidR="004727DA">
        <w:rPr>
          <w:sz w:val="28"/>
          <w:szCs w:val="28"/>
        </w:rPr>
        <w:t>С.А. Понуровский</w:t>
      </w:r>
      <w:r w:rsidRPr="005521B1">
        <w:rPr>
          <w:sz w:val="28"/>
          <w:szCs w:val="28"/>
        </w:rPr>
        <w:br w:type="page"/>
      </w:r>
    </w:p>
    <w:p w14:paraId="716C3381" w14:textId="77777777" w:rsidR="005521B1" w:rsidRPr="005521B1" w:rsidRDefault="005521B1" w:rsidP="005521B1">
      <w:pPr>
        <w:jc w:val="right"/>
        <w:rPr>
          <w:sz w:val="28"/>
          <w:szCs w:val="28"/>
        </w:rPr>
      </w:pPr>
      <w:r w:rsidRPr="005521B1">
        <w:rPr>
          <w:b/>
          <w:sz w:val="28"/>
          <w:szCs w:val="28"/>
        </w:rPr>
        <w:lastRenderedPageBreak/>
        <w:t xml:space="preserve">Приложение к </w:t>
      </w:r>
    </w:p>
    <w:p w14:paraId="5F00C5E3" w14:textId="77777777" w:rsidR="005521B1" w:rsidRPr="005521B1" w:rsidRDefault="005521B1" w:rsidP="005521B1">
      <w:pPr>
        <w:jc w:val="right"/>
        <w:rPr>
          <w:sz w:val="28"/>
          <w:szCs w:val="28"/>
        </w:rPr>
      </w:pPr>
      <w:r w:rsidRPr="005521B1">
        <w:rPr>
          <w:sz w:val="28"/>
          <w:szCs w:val="28"/>
        </w:rPr>
        <w:t xml:space="preserve">распоряжению администрации </w:t>
      </w:r>
    </w:p>
    <w:p w14:paraId="3BB47034" w14:textId="77777777" w:rsidR="005521B1" w:rsidRPr="005521B1" w:rsidRDefault="005521B1" w:rsidP="005521B1">
      <w:pPr>
        <w:jc w:val="right"/>
        <w:rPr>
          <w:sz w:val="28"/>
          <w:szCs w:val="28"/>
        </w:rPr>
      </w:pPr>
      <w:r w:rsidRPr="005521B1">
        <w:rPr>
          <w:sz w:val="28"/>
          <w:szCs w:val="28"/>
        </w:rPr>
        <w:t>Анучинского муниципального округа</w:t>
      </w:r>
    </w:p>
    <w:p w14:paraId="633C9E6B" w14:textId="77777777" w:rsidR="005521B1" w:rsidRPr="00993AB5" w:rsidRDefault="005521B1" w:rsidP="005521B1">
      <w:pPr>
        <w:jc w:val="right"/>
        <w:rPr>
          <w:sz w:val="28"/>
          <w:szCs w:val="28"/>
        </w:rPr>
      </w:pPr>
      <w:r w:rsidRPr="005521B1">
        <w:rPr>
          <w:sz w:val="28"/>
          <w:szCs w:val="28"/>
        </w:rPr>
        <w:t xml:space="preserve">Приморского края </w:t>
      </w:r>
    </w:p>
    <w:p w14:paraId="14415375" w14:textId="1258BCB2" w:rsidR="005521B1" w:rsidRPr="005521B1" w:rsidRDefault="005521B1" w:rsidP="005521B1">
      <w:pPr>
        <w:jc w:val="right"/>
      </w:pPr>
      <w:r w:rsidRPr="005521B1">
        <w:rPr>
          <w:sz w:val="28"/>
          <w:szCs w:val="28"/>
        </w:rPr>
        <w:t xml:space="preserve">от </w:t>
      </w:r>
      <w:r w:rsidR="00A05B29">
        <w:rPr>
          <w:sz w:val="28"/>
          <w:szCs w:val="28"/>
        </w:rPr>
        <w:t>_25.07.2024 г.</w:t>
      </w:r>
      <w:r w:rsidRPr="005521B1">
        <w:rPr>
          <w:sz w:val="28"/>
          <w:szCs w:val="28"/>
        </w:rPr>
        <w:t xml:space="preserve"> № __</w:t>
      </w:r>
      <w:r w:rsidR="00A05B29">
        <w:rPr>
          <w:sz w:val="28"/>
          <w:szCs w:val="28"/>
        </w:rPr>
        <w:t>464-р</w:t>
      </w:r>
      <w:r w:rsidRPr="005521B1">
        <w:rPr>
          <w:sz w:val="28"/>
          <w:szCs w:val="28"/>
        </w:rPr>
        <w:t>__</w:t>
      </w:r>
    </w:p>
    <w:p w14:paraId="292B7DCE" w14:textId="2796535A" w:rsidR="005521B1" w:rsidRPr="005521B1" w:rsidRDefault="005521B1" w:rsidP="005521B1">
      <w:pPr>
        <w:jc w:val="center"/>
        <w:rPr>
          <w:sz w:val="28"/>
          <w:szCs w:val="28"/>
        </w:rPr>
      </w:pPr>
      <w:r w:rsidRPr="005521B1">
        <w:rPr>
          <w:b/>
          <w:sz w:val="28"/>
          <w:szCs w:val="28"/>
        </w:rPr>
        <w:t>Перечень</w:t>
      </w:r>
    </w:p>
    <w:p w14:paraId="04861A90" w14:textId="77777777" w:rsidR="005521B1" w:rsidRPr="005521B1" w:rsidRDefault="005521B1" w:rsidP="005521B1">
      <w:pPr>
        <w:jc w:val="center"/>
        <w:rPr>
          <w:b/>
          <w:sz w:val="28"/>
          <w:szCs w:val="28"/>
        </w:rPr>
      </w:pPr>
      <w:r w:rsidRPr="005521B1">
        <w:rPr>
          <w:b/>
          <w:sz w:val="28"/>
          <w:szCs w:val="28"/>
        </w:rPr>
        <w:t>должностных лиц и органов администрации Анучинского муниципального округа Приморского края, ответственных за реализацию на территории Анучинского муниципального округа мероприятий национальных проектов и/или региональных проектов в рамках национальных проектов</w:t>
      </w:r>
    </w:p>
    <w:p w14:paraId="27B5A7CF" w14:textId="77777777" w:rsidR="005521B1" w:rsidRPr="005521B1" w:rsidRDefault="005521B1" w:rsidP="005521B1">
      <w:pPr>
        <w:jc w:val="both"/>
      </w:pPr>
    </w:p>
    <w:tbl>
      <w:tblPr>
        <w:tblW w:w="9781" w:type="dxa"/>
        <w:tblInd w:w="-570" w:type="dxa"/>
        <w:tblCellMar>
          <w:top w:w="67" w:type="dxa"/>
          <w:left w:w="72" w:type="dxa"/>
          <w:right w:w="67" w:type="dxa"/>
        </w:tblCellMar>
        <w:tblLook w:val="04A0" w:firstRow="1" w:lastRow="0" w:firstColumn="1" w:lastColumn="0" w:noHBand="0" w:noVBand="1"/>
      </w:tblPr>
      <w:tblGrid>
        <w:gridCol w:w="2977"/>
        <w:gridCol w:w="2693"/>
        <w:gridCol w:w="4111"/>
      </w:tblGrid>
      <w:tr w:rsidR="005521B1" w:rsidRPr="005521B1" w14:paraId="57C8C435" w14:textId="77777777" w:rsidTr="005521B1">
        <w:trPr>
          <w:trHeight w:val="2801"/>
        </w:trPr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EF36B17" w14:textId="77777777" w:rsidR="005521B1" w:rsidRPr="005521B1" w:rsidRDefault="005521B1" w:rsidP="005521B1">
            <w:pPr>
              <w:jc w:val="both"/>
              <w:rPr>
                <w:sz w:val="28"/>
                <w:szCs w:val="28"/>
              </w:rPr>
            </w:pPr>
            <w:r w:rsidRPr="005521B1">
              <w:rPr>
                <w:sz w:val="28"/>
                <w:szCs w:val="28"/>
              </w:rPr>
              <w:t>Национальные проекты, определенные в рамках</w:t>
            </w:r>
          </w:p>
          <w:p w14:paraId="5B6048B7" w14:textId="77777777" w:rsidR="005521B1" w:rsidRPr="005521B1" w:rsidRDefault="005521B1" w:rsidP="005521B1">
            <w:pPr>
              <w:rPr>
                <w:sz w:val="28"/>
                <w:szCs w:val="28"/>
              </w:rPr>
            </w:pPr>
            <w:r w:rsidRPr="005521B1">
              <w:rPr>
                <w:sz w:val="28"/>
                <w:szCs w:val="28"/>
              </w:rPr>
              <w:t>реализации указов Президента</w:t>
            </w:r>
          </w:p>
          <w:p w14:paraId="17D27BF6" w14:textId="77777777" w:rsidR="005521B1" w:rsidRPr="005521B1" w:rsidRDefault="005521B1" w:rsidP="005521B1">
            <w:pPr>
              <w:jc w:val="both"/>
              <w:rPr>
                <w:sz w:val="28"/>
                <w:szCs w:val="28"/>
              </w:rPr>
            </w:pPr>
            <w:r w:rsidRPr="005521B1">
              <w:rPr>
                <w:sz w:val="28"/>
                <w:szCs w:val="28"/>
              </w:rPr>
              <w:t>Российской Федерации от</w:t>
            </w:r>
          </w:p>
          <w:p w14:paraId="00EA39EE" w14:textId="77777777" w:rsidR="005521B1" w:rsidRPr="005521B1" w:rsidRDefault="005521B1" w:rsidP="005521B1">
            <w:pPr>
              <w:jc w:val="both"/>
              <w:rPr>
                <w:sz w:val="28"/>
                <w:szCs w:val="28"/>
              </w:rPr>
            </w:pPr>
            <w:r w:rsidRPr="005521B1">
              <w:rPr>
                <w:sz w:val="28"/>
                <w:szCs w:val="28"/>
              </w:rPr>
              <w:t>07.05.2024 № 309 «О национальных целях развития</w:t>
            </w:r>
          </w:p>
          <w:p w14:paraId="34BCFD5C" w14:textId="77777777" w:rsidR="005521B1" w:rsidRPr="005521B1" w:rsidRDefault="005521B1" w:rsidP="005521B1">
            <w:pPr>
              <w:jc w:val="both"/>
              <w:rPr>
                <w:sz w:val="28"/>
                <w:szCs w:val="28"/>
              </w:rPr>
            </w:pPr>
            <w:r w:rsidRPr="005521B1">
              <w:rPr>
                <w:sz w:val="28"/>
                <w:szCs w:val="28"/>
              </w:rPr>
              <w:t>Российской Федерации на период до 2030 года и на перспективу до 2036 года»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150781B" w14:textId="77777777" w:rsidR="005521B1" w:rsidRPr="005521B1" w:rsidRDefault="005521B1" w:rsidP="005521B1">
            <w:pPr>
              <w:jc w:val="both"/>
              <w:rPr>
                <w:sz w:val="28"/>
                <w:szCs w:val="28"/>
              </w:rPr>
            </w:pPr>
            <w:r w:rsidRPr="005521B1">
              <w:rPr>
                <w:sz w:val="28"/>
                <w:szCs w:val="28"/>
              </w:rPr>
              <w:t>Куратор национального проекта в администрации</w:t>
            </w:r>
          </w:p>
          <w:p w14:paraId="171C864E" w14:textId="77777777" w:rsidR="005521B1" w:rsidRPr="005521B1" w:rsidRDefault="005521B1" w:rsidP="005521B1">
            <w:pPr>
              <w:jc w:val="both"/>
              <w:rPr>
                <w:sz w:val="28"/>
                <w:szCs w:val="28"/>
              </w:rPr>
            </w:pPr>
            <w:r w:rsidRPr="005521B1">
              <w:rPr>
                <w:sz w:val="28"/>
                <w:szCs w:val="28"/>
              </w:rPr>
              <w:t>Анучинского муниципального округа Приморского края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C591C14" w14:textId="77777777" w:rsidR="005521B1" w:rsidRPr="005521B1" w:rsidRDefault="005521B1" w:rsidP="005521B1">
            <w:pPr>
              <w:jc w:val="both"/>
              <w:rPr>
                <w:sz w:val="28"/>
                <w:szCs w:val="28"/>
              </w:rPr>
            </w:pPr>
            <w:r w:rsidRPr="005521B1">
              <w:rPr>
                <w:sz w:val="28"/>
                <w:szCs w:val="28"/>
              </w:rPr>
              <w:t>Ответственные органы администрации</w:t>
            </w:r>
          </w:p>
          <w:p w14:paraId="4196F884" w14:textId="77777777" w:rsidR="005521B1" w:rsidRPr="005521B1" w:rsidRDefault="005521B1" w:rsidP="005521B1">
            <w:pPr>
              <w:jc w:val="both"/>
              <w:rPr>
                <w:sz w:val="28"/>
                <w:szCs w:val="28"/>
              </w:rPr>
            </w:pPr>
            <w:r w:rsidRPr="005521B1">
              <w:rPr>
                <w:sz w:val="28"/>
                <w:szCs w:val="28"/>
              </w:rPr>
              <w:t>Анучинского муниципального округа Приморского края</w:t>
            </w:r>
          </w:p>
        </w:tc>
      </w:tr>
      <w:tr w:rsidR="005521B1" w:rsidRPr="005521B1" w14:paraId="4E299AB8" w14:textId="77777777" w:rsidTr="005521B1">
        <w:trPr>
          <w:trHeight w:val="410"/>
        </w:trPr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C1C0071" w14:textId="77777777" w:rsidR="005521B1" w:rsidRPr="005521B1" w:rsidRDefault="005521B1" w:rsidP="006E1B0C">
            <w:pPr>
              <w:jc w:val="center"/>
              <w:rPr>
                <w:sz w:val="28"/>
                <w:szCs w:val="28"/>
              </w:rPr>
            </w:pPr>
            <w:r w:rsidRPr="005521B1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949CB0F" w14:textId="77777777" w:rsidR="005521B1" w:rsidRPr="005521B1" w:rsidRDefault="005521B1" w:rsidP="006E1B0C">
            <w:pPr>
              <w:jc w:val="center"/>
              <w:rPr>
                <w:sz w:val="28"/>
                <w:szCs w:val="28"/>
              </w:rPr>
            </w:pPr>
            <w:r w:rsidRPr="005521B1">
              <w:rPr>
                <w:sz w:val="28"/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F0000C0" w14:textId="77777777" w:rsidR="005521B1" w:rsidRPr="005521B1" w:rsidRDefault="005521B1" w:rsidP="006E1B0C">
            <w:pPr>
              <w:jc w:val="center"/>
              <w:rPr>
                <w:sz w:val="28"/>
                <w:szCs w:val="28"/>
              </w:rPr>
            </w:pPr>
            <w:r w:rsidRPr="005521B1">
              <w:rPr>
                <w:sz w:val="28"/>
                <w:szCs w:val="28"/>
              </w:rPr>
              <w:t>3</w:t>
            </w:r>
          </w:p>
        </w:tc>
      </w:tr>
      <w:tr w:rsidR="005521B1" w:rsidRPr="005521B1" w14:paraId="38C57AC0" w14:textId="77777777" w:rsidTr="005521B1">
        <w:trPr>
          <w:trHeight w:val="3998"/>
        </w:trPr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D215DEF" w14:textId="4CBEECE7" w:rsidR="005521B1" w:rsidRPr="005521B1" w:rsidRDefault="005521B1" w:rsidP="005521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5521B1">
              <w:rPr>
                <w:sz w:val="28"/>
                <w:szCs w:val="28"/>
              </w:rPr>
              <w:t>Продолжительная и активная жизнь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41D7289" w14:textId="77777777" w:rsidR="005521B1" w:rsidRPr="005521B1" w:rsidRDefault="005521B1" w:rsidP="005521B1">
            <w:pPr>
              <w:jc w:val="both"/>
              <w:rPr>
                <w:sz w:val="28"/>
                <w:szCs w:val="28"/>
              </w:rPr>
            </w:pPr>
            <w:r w:rsidRPr="005521B1">
              <w:rPr>
                <w:sz w:val="28"/>
                <w:szCs w:val="28"/>
              </w:rPr>
              <w:t>Заместитель главы администрации Анучинского муниципального округа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BFF45F" w14:textId="32E144B9" w:rsidR="005521B1" w:rsidRPr="005521B1" w:rsidRDefault="005521B1" w:rsidP="005521B1">
            <w:pPr>
              <w:jc w:val="both"/>
              <w:rPr>
                <w:sz w:val="28"/>
                <w:szCs w:val="28"/>
              </w:rPr>
            </w:pPr>
            <w:r w:rsidRPr="005521B1">
              <w:rPr>
                <w:sz w:val="28"/>
                <w:szCs w:val="28"/>
              </w:rPr>
              <w:t xml:space="preserve">Отдел социального развития и молодежной политики администрации Анучинского муниципального округа </w:t>
            </w:r>
          </w:p>
          <w:p w14:paraId="670EAB10" w14:textId="77777777" w:rsidR="005521B1" w:rsidRPr="005521B1" w:rsidRDefault="005521B1" w:rsidP="005521B1">
            <w:pPr>
              <w:jc w:val="both"/>
              <w:rPr>
                <w:sz w:val="28"/>
                <w:szCs w:val="28"/>
              </w:rPr>
            </w:pPr>
          </w:p>
        </w:tc>
      </w:tr>
      <w:tr w:rsidR="005521B1" w:rsidRPr="005521B1" w14:paraId="68874169" w14:textId="77777777" w:rsidTr="005521B1">
        <w:trPr>
          <w:trHeight w:val="3998"/>
        </w:trPr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B02EDD9" w14:textId="77777777" w:rsidR="005521B1" w:rsidRPr="005521B1" w:rsidRDefault="005521B1" w:rsidP="005521B1">
            <w:pPr>
              <w:ind w:left="-217"/>
              <w:jc w:val="center"/>
              <w:rPr>
                <w:sz w:val="28"/>
                <w:szCs w:val="28"/>
              </w:rPr>
            </w:pPr>
            <w:r w:rsidRPr="005521B1">
              <w:rPr>
                <w:sz w:val="28"/>
                <w:szCs w:val="28"/>
              </w:rPr>
              <w:lastRenderedPageBreak/>
              <w:t>«Семья»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A6B45FF" w14:textId="77777777" w:rsidR="005521B1" w:rsidRPr="005521B1" w:rsidRDefault="005521B1" w:rsidP="005521B1">
            <w:pPr>
              <w:jc w:val="both"/>
              <w:rPr>
                <w:sz w:val="28"/>
                <w:szCs w:val="28"/>
              </w:rPr>
            </w:pPr>
            <w:r w:rsidRPr="005521B1">
              <w:rPr>
                <w:sz w:val="28"/>
                <w:szCs w:val="28"/>
              </w:rPr>
              <w:t>Заместитель главы администрации Анучинского муниципального округа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06908E6" w14:textId="7AF5B8BB" w:rsidR="005521B1" w:rsidRPr="005521B1" w:rsidRDefault="005521B1" w:rsidP="005521B1">
            <w:pPr>
              <w:jc w:val="both"/>
              <w:rPr>
                <w:sz w:val="28"/>
                <w:szCs w:val="28"/>
              </w:rPr>
            </w:pPr>
            <w:r w:rsidRPr="005521B1">
              <w:rPr>
                <w:sz w:val="28"/>
                <w:szCs w:val="28"/>
              </w:rPr>
              <w:t>Отдел социального развития и молодежной политики</w:t>
            </w:r>
            <w:r w:rsidR="00FC481C">
              <w:rPr>
                <w:sz w:val="28"/>
                <w:szCs w:val="28"/>
              </w:rPr>
              <w:t xml:space="preserve"> </w:t>
            </w:r>
            <w:r w:rsidRPr="005521B1">
              <w:rPr>
                <w:sz w:val="28"/>
                <w:szCs w:val="28"/>
              </w:rPr>
              <w:t xml:space="preserve">администрации Анучинского муниципального округа, КУ МОУО Анучинского муниципального округа Приморского края, МУК ИДЦ Анучинского муниципального округа </w:t>
            </w:r>
          </w:p>
        </w:tc>
      </w:tr>
      <w:tr w:rsidR="005521B1" w:rsidRPr="005521B1" w14:paraId="7B2BD1A2" w14:textId="77777777" w:rsidTr="005521B1">
        <w:trPr>
          <w:trHeight w:val="708"/>
        </w:trPr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7E53B87" w14:textId="77777777" w:rsidR="005521B1" w:rsidRPr="005521B1" w:rsidRDefault="005521B1" w:rsidP="005521B1">
            <w:pPr>
              <w:jc w:val="both"/>
              <w:rPr>
                <w:sz w:val="28"/>
                <w:szCs w:val="28"/>
              </w:rPr>
            </w:pPr>
            <w:r w:rsidRPr="005521B1">
              <w:rPr>
                <w:sz w:val="28"/>
                <w:szCs w:val="28"/>
              </w:rPr>
              <w:t>«Молодежь и дети»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029707A" w14:textId="77777777" w:rsidR="005521B1" w:rsidRPr="005521B1" w:rsidRDefault="005521B1" w:rsidP="005521B1">
            <w:pPr>
              <w:jc w:val="both"/>
              <w:rPr>
                <w:sz w:val="28"/>
                <w:szCs w:val="28"/>
              </w:rPr>
            </w:pPr>
            <w:r w:rsidRPr="005521B1">
              <w:rPr>
                <w:sz w:val="28"/>
                <w:szCs w:val="28"/>
              </w:rPr>
              <w:t>Заместитель главы администрации Анучинского муниципального округа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0CCC844" w14:textId="34F1EE6B" w:rsidR="005521B1" w:rsidRPr="005521B1" w:rsidRDefault="005521B1" w:rsidP="005521B1">
            <w:pPr>
              <w:jc w:val="both"/>
              <w:rPr>
                <w:sz w:val="28"/>
                <w:szCs w:val="28"/>
              </w:rPr>
            </w:pPr>
            <w:r w:rsidRPr="005521B1">
              <w:rPr>
                <w:sz w:val="28"/>
                <w:szCs w:val="28"/>
              </w:rPr>
              <w:t>Отдел социального развития и молодежной политики</w:t>
            </w:r>
            <w:r w:rsidR="00FC481C">
              <w:rPr>
                <w:sz w:val="28"/>
                <w:szCs w:val="28"/>
              </w:rPr>
              <w:t xml:space="preserve"> адм</w:t>
            </w:r>
            <w:r w:rsidRPr="005521B1">
              <w:rPr>
                <w:sz w:val="28"/>
                <w:szCs w:val="28"/>
              </w:rPr>
              <w:t>инистрации Анучинского муниципального округа, КУ МОУО Анучинского муниципального округа Приморского края</w:t>
            </w:r>
          </w:p>
        </w:tc>
      </w:tr>
      <w:tr w:rsidR="005521B1" w:rsidRPr="005521B1" w14:paraId="3A2C819F" w14:textId="77777777" w:rsidTr="005521B1">
        <w:trPr>
          <w:trHeight w:val="708"/>
        </w:trPr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44ABB5" w14:textId="1918AF7E" w:rsidR="005521B1" w:rsidRPr="005521B1" w:rsidRDefault="005521B1" w:rsidP="005521B1">
            <w:pPr>
              <w:jc w:val="center"/>
              <w:rPr>
                <w:sz w:val="28"/>
                <w:szCs w:val="28"/>
              </w:rPr>
            </w:pPr>
            <w:r w:rsidRPr="005521B1">
              <w:rPr>
                <w:sz w:val="28"/>
                <w:szCs w:val="28"/>
              </w:rPr>
              <w:t>«Инфраструктура для жизни»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C1227" w14:textId="5E8ABCFD" w:rsidR="005521B1" w:rsidRPr="005521B1" w:rsidRDefault="005521B1" w:rsidP="005521B1">
            <w:pPr>
              <w:jc w:val="both"/>
              <w:rPr>
                <w:sz w:val="28"/>
                <w:szCs w:val="28"/>
              </w:rPr>
            </w:pPr>
            <w:r w:rsidRPr="005521B1">
              <w:rPr>
                <w:sz w:val="28"/>
                <w:szCs w:val="28"/>
              </w:rPr>
              <w:t>Первый заместитель главы администрации Анучинского муниципального округа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D11C03" w14:textId="52AF0813" w:rsidR="005521B1" w:rsidRPr="005521B1" w:rsidRDefault="005521B1" w:rsidP="005521B1">
            <w:pPr>
              <w:jc w:val="both"/>
              <w:rPr>
                <w:sz w:val="28"/>
                <w:szCs w:val="28"/>
              </w:rPr>
            </w:pPr>
            <w:r w:rsidRPr="005521B1">
              <w:rPr>
                <w:sz w:val="28"/>
                <w:szCs w:val="28"/>
              </w:rPr>
              <w:t>Управление жизнеобеспечения администрации Анучинского муниципального округа</w:t>
            </w:r>
          </w:p>
        </w:tc>
      </w:tr>
      <w:tr w:rsidR="005521B1" w:rsidRPr="005521B1" w14:paraId="7101E602" w14:textId="77777777" w:rsidTr="005521B1">
        <w:trPr>
          <w:trHeight w:val="708"/>
        </w:trPr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EC61CE" w14:textId="6311210E" w:rsidR="005521B1" w:rsidRPr="005521B1" w:rsidRDefault="005521B1" w:rsidP="005521B1">
            <w:pPr>
              <w:jc w:val="center"/>
              <w:rPr>
                <w:sz w:val="28"/>
                <w:szCs w:val="28"/>
              </w:rPr>
            </w:pPr>
            <w:r w:rsidRPr="005521B1">
              <w:rPr>
                <w:sz w:val="28"/>
                <w:szCs w:val="28"/>
              </w:rPr>
              <w:t>«Эффективная и конкурентная экономика»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810CC1" w14:textId="77777777" w:rsidR="005521B1" w:rsidRPr="005521B1" w:rsidRDefault="005521B1" w:rsidP="005521B1">
            <w:pPr>
              <w:jc w:val="both"/>
              <w:rPr>
                <w:sz w:val="28"/>
                <w:szCs w:val="28"/>
              </w:rPr>
            </w:pPr>
            <w:r w:rsidRPr="005521B1">
              <w:rPr>
                <w:sz w:val="28"/>
                <w:szCs w:val="28"/>
              </w:rPr>
              <w:t>Заместитель главы администрации- начальник ФЭУ администрации Анучинского муниципального округа</w:t>
            </w:r>
          </w:p>
          <w:p w14:paraId="4F71027D" w14:textId="77777777" w:rsidR="005521B1" w:rsidRPr="005521B1" w:rsidRDefault="005521B1" w:rsidP="005521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794968" w14:textId="5DE20258" w:rsidR="005521B1" w:rsidRPr="005521B1" w:rsidRDefault="005521B1" w:rsidP="005521B1">
            <w:pPr>
              <w:jc w:val="both"/>
              <w:rPr>
                <w:sz w:val="28"/>
                <w:szCs w:val="28"/>
              </w:rPr>
            </w:pPr>
            <w:r w:rsidRPr="005521B1">
              <w:rPr>
                <w:sz w:val="28"/>
                <w:szCs w:val="28"/>
              </w:rPr>
              <w:t>Отдел экономики ФЭУ администрации Анучинского муниципального округа, Управление градостроительства, имущественных и земельных отношений администрации Анучинского муниципального округа</w:t>
            </w:r>
          </w:p>
        </w:tc>
      </w:tr>
    </w:tbl>
    <w:p w14:paraId="5B163AA5" w14:textId="77777777" w:rsidR="005521B1" w:rsidRPr="005521B1" w:rsidRDefault="005521B1" w:rsidP="005521B1">
      <w:pPr>
        <w:jc w:val="both"/>
        <w:rPr>
          <w:sz w:val="28"/>
          <w:szCs w:val="28"/>
        </w:rPr>
      </w:pPr>
    </w:p>
    <w:p w14:paraId="5860177B" w14:textId="77777777" w:rsidR="005521B1" w:rsidRPr="005521B1" w:rsidRDefault="005521B1" w:rsidP="005521B1">
      <w:pPr>
        <w:jc w:val="both"/>
        <w:rPr>
          <w:sz w:val="28"/>
          <w:szCs w:val="28"/>
        </w:rPr>
      </w:pPr>
    </w:p>
    <w:p w14:paraId="3FF5B84E" w14:textId="77777777" w:rsidR="00CC3132" w:rsidRPr="005521B1" w:rsidRDefault="00CC3132">
      <w:pPr>
        <w:jc w:val="both"/>
        <w:rPr>
          <w:sz w:val="28"/>
          <w:szCs w:val="28"/>
        </w:rPr>
      </w:pPr>
    </w:p>
    <w:sectPr w:rsidR="00CC3132" w:rsidRPr="005521B1" w:rsidSect="006A41D2">
      <w:pgSz w:w="11906" w:h="16838" w:code="9"/>
      <w:pgMar w:top="1276" w:right="851" w:bottom="851" w:left="1985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52A28"/>
    <w:multiLevelType w:val="hybridMultilevel"/>
    <w:tmpl w:val="0AD018C0"/>
    <w:lvl w:ilvl="0" w:tplc="76B68F5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8BC5343"/>
    <w:multiLevelType w:val="hybridMultilevel"/>
    <w:tmpl w:val="464AF374"/>
    <w:lvl w:ilvl="0" w:tplc="096CDE50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3085CF1"/>
    <w:multiLevelType w:val="hybridMultilevel"/>
    <w:tmpl w:val="8CAAF4C4"/>
    <w:lvl w:ilvl="0" w:tplc="C0B699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1C023106"/>
    <w:multiLevelType w:val="hybridMultilevel"/>
    <w:tmpl w:val="A6B26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42E68"/>
    <w:multiLevelType w:val="hybridMultilevel"/>
    <w:tmpl w:val="1AA0B184"/>
    <w:lvl w:ilvl="0" w:tplc="A8F688FE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459333B"/>
    <w:multiLevelType w:val="hybridMultilevel"/>
    <w:tmpl w:val="3F46CCB8"/>
    <w:lvl w:ilvl="0" w:tplc="DE028E86">
      <w:start w:val="1"/>
      <w:numFmt w:val="decimal"/>
      <w:lvlText w:val="%1."/>
      <w:lvlJc w:val="left"/>
      <w:pPr>
        <w:tabs>
          <w:tab w:val="num" w:pos="615"/>
        </w:tabs>
        <w:ind w:left="61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2B424B44"/>
    <w:multiLevelType w:val="hybridMultilevel"/>
    <w:tmpl w:val="EE38901C"/>
    <w:lvl w:ilvl="0" w:tplc="A77CDFDE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7" w15:restartNumberingAfterBreak="0">
    <w:nsid w:val="34A965AE"/>
    <w:multiLevelType w:val="singleLevel"/>
    <w:tmpl w:val="22B60AA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8" w15:restartNumberingAfterBreak="0">
    <w:nsid w:val="3AA2292C"/>
    <w:multiLevelType w:val="hybridMultilevel"/>
    <w:tmpl w:val="258E054A"/>
    <w:lvl w:ilvl="0" w:tplc="5664C522">
      <w:start w:val="1"/>
      <w:numFmt w:val="decimal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4134211A"/>
    <w:multiLevelType w:val="hybridMultilevel"/>
    <w:tmpl w:val="CF9054F4"/>
    <w:lvl w:ilvl="0" w:tplc="FFD2A2AA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473D2ED6"/>
    <w:multiLevelType w:val="hybridMultilevel"/>
    <w:tmpl w:val="48F44D0C"/>
    <w:lvl w:ilvl="0" w:tplc="4B043AA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1" w15:restartNumberingAfterBreak="0">
    <w:nsid w:val="55945701"/>
    <w:multiLevelType w:val="hybridMultilevel"/>
    <w:tmpl w:val="258818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8F914EA"/>
    <w:multiLevelType w:val="hybridMultilevel"/>
    <w:tmpl w:val="C032FA20"/>
    <w:lvl w:ilvl="0" w:tplc="1868AFE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AA1098F"/>
    <w:multiLevelType w:val="hybridMultilevel"/>
    <w:tmpl w:val="0820F074"/>
    <w:lvl w:ilvl="0" w:tplc="76947064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6B8F1FA2"/>
    <w:multiLevelType w:val="hybridMultilevel"/>
    <w:tmpl w:val="A7B20568"/>
    <w:lvl w:ilvl="0" w:tplc="7ABAABF0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15" w15:restartNumberingAfterBreak="0">
    <w:nsid w:val="6DDB36F8"/>
    <w:multiLevelType w:val="hybridMultilevel"/>
    <w:tmpl w:val="AEBAC8C0"/>
    <w:lvl w:ilvl="0" w:tplc="98628550">
      <w:start w:val="1"/>
      <w:numFmt w:val="decimal"/>
      <w:lvlText w:val="%1."/>
      <w:lvlJc w:val="left"/>
      <w:pPr>
        <w:tabs>
          <w:tab w:val="num" w:pos="1191"/>
        </w:tabs>
        <w:ind w:left="1191" w:hanging="7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A22C14"/>
    <w:multiLevelType w:val="hybridMultilevel"/>
    <w:tmpl w:val="BBD2F3C2"/>
    <w:lvl w:ilvl="0" w:tplc="0728CCA4">
      <w:start w:val="1"/>
      <w:numFmt w:val="decimal"/>
      <w:lvlText w:val="%1."/>
      <w:lvlJc w:val="left"/>
      <w:pPr>
        <w:ind w:left="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57B07EFA">
      <w:start w:val="1"/>
      <w:numFmt w:val="lowerLetter"/>
      <w:lvlText w:val="%2"/>
      <w:lvlJc w:val="left"/>
      <w:pPr>
        <w:ind w:left="178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F223FBE">
      <w:start w:val="1"/>
      <w:numFmt w:val="lowerRoman"/>
      <w:lvlText w:val="%3"/>
      <w:lvlJc w:val="left"/>
      <w:pPr>
        <w:ind w:left="250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AE92A814">
      <w:start w:val="1"/>
      <w:numFmt w:val="decimal"/>
      <w:lvlText w:val="%4"/>
      <w:lvlJc w:val="left"/>
      <w:pPr>
        <w:ind w:left="322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913AEBB0">
      <w:start w:val="1"/>
      <w:numFmt w:val="lowerLetter"/>
      <w:lvlText w:val="%5"/>
      <w:lvlJc w:val="left"/>
      <w:pPr>
        <w:ind w:left="394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63264196">
      <w:start w:val="1"/>
      <w:numFmt w:val="lowerRoman"/>
      <w:lvlText w:val="%6"/>
      <w:lvlJc w:val="left"/>
      <w:pPr>
        <w:ind w:left="466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7ADA83AE">
      <w:start w:val="1"/>
      <w:numFmt w:val="decimal"/>
      <w:lvlText w:val="%7"/>
      <w:lvlJc w:val="left"/>
      <w:pPr>
        <w:ind w:left="538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3F5645F2">
      <w:start w:val="1"/>
      <w:numFmt w:val="lowerLetter"/>
      <w:lvlText w:val="%8"/>
      <w:lvlJc w:val="left"/>
      <w:pPr>
        <w:ind w:left="610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B54A5F4C">
      <w:start w:val="1"/>
      <w:numFmt w:val="lowerRoman"/>
      <w:lvlText w:val="%9"/>
      <w:lvlJc w:val="left"/>
      <w:pPr>
        <w:ind w:left="682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7901692C"/>
    <w:multiLevelType w:val="hybridMultilevel"/>
    <w:tmpl w:val="2FE848C0"/>
    <w:lvl w:ilvl="0" w:tplc="7D301A02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E333266"/>
    <w:multiLevelType w:val="hybridMultilevel"/>
    <w:tmpl w:val="2458CBCA"/>
    <w:lvl w:ilvl="0" w:tplc="6F64E6AE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1410273933">
    <w:abstractNumId w:val="7"/>
  </w:num>
  <w:num w:numId="2" w16cid:durableId="1792048293">
    <w:abstractNumId w:val="18"/>
  </w:num>
  <w:num w:numId="3" w16cid:durableId="620765474">
    <w:abstractNumId w:val="9"/>
  </w:num>
  <w:num w:numId="4" w16cid:durableId="753404615">
    <w:abstractNumId w:val="2"/>
  </w:num>
  <w:num w:numId="5" w16cid:durableId="543567722">
    <w:abstractNumId w:val="17"/>
  </w:num>
  <w:num w:numId="6" w16cid:durableId="787969132">
    <w:abstractNumId w:val="4"/>
  </w:num>
  <w:num w:numId="7" w16cid:durableId="537819774">
    <w:abstractNumId w:val="11"/>
  </w:num>
  <w:num w:numId="8" w16cid:durableId="283852362">
    <w:abstractNumId w:val="12"/>
  </w:num>
  <w:num w:numId="9" w16cid:durableId="173998983">
    <w:abstractNumId w:val="1"/>
  </w:num>
  <w:num w:numId="10" w16cid:durableId="1516072642">
    <w:abstractNumId w:val="13"/>
  </w:num>
  <w:num w:numId="11" w16cid:durableId="697853812">
    <w:abstractNumId w:val="8"/>
  </w:num>
  <w:num w:numId="12" w16cid:durableId="514029673">
    <w:abstractNumId w:val="10"/>
  </w:num>
  <w:num w:numId="13" w16cid:durableId="215166005">
    <w:abstractNumId w:val="5"/>
  </w:num>
  <w:num w:numId="14" w16cid:durableId="943614388">
    <w:abstractNumId w:val="6"/>
  </w:num>
  <w:num w:numId="15" w16cid:durableId="52324629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84920002">
    <w:abstractNumId w:val="0"/>
  </w:num>
  <w:num w:numId="17" w16cid:durableId="12053659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432955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1923750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187"/>
    <w:rsid w:val="0003425D"/>
    <w:rsid w:val="00046760"/>
    <w:rsid w:val="000528B6"/>
    <w:rsid w:val="000550DB"/>
    <w:rsid w:val="000813A3"/>
    <w:rsid w:val="0008559D"/>
    <w:rsid w:val="00086EBB"/>
    <w:rsid w:val="00087CF8"/>
    <w:rsid w:val="000A54EA"/>
    <w:rsid w:val="000B4BED"/>
    <w:rsid w:val="000D0B80"/>
    <w:rsid w:val="000D64CC"/>
    <w:rsid w:val="000E03E4"/>
    <w:rsid w:val="000E5574"/>
    <w:rsid w:val="000E68FD"/>
    <w:rsid w:val="00100763"/>
    <w:rsid w:val="00132CFD"/>
    <w:rsid w:val="00154405"/>
    <w:rsid w:val="001560F7"/>
    <w:rsid w:val="00171C27"/>
    <w:rsid w:val="00173485"/>
    <w:rsid w:val="00182942"/>
    <w:rsid w:val="001A6467"/>
    <w:rsid w:val="001B5338"/>
    <w:rsid w:val="001B65A4"/>
    <w:rsid w:val="001D6B5E"/>
    <w:rsid w:val="001E1607"/>
    <w:rsid w:val="001F1052"/>
    <w:rsid w:val="002004B5"/>
    <w:rsid w:val="00207B44"/>
    <w:rsid w:val="00213409"/>
    <w:rsid w:val="00213456"/>
    <w:rsid w:val="002214FE"/>
    <w:rsid w:val="002472D0"/>
    <w:rsid w:val="00260A3E"/>
    <w:rsid w:val="0027749B"/>
    <w:rsid w:val="002A2E1A"/>
    <w:rsid w:val="002C65FB"/>
    <w:rsid w:val="002D54EF"/>
    <w:rsid w:val="002D6AD0"/>
    <w:rsid w:val="002E6678"/>
    <w:rsid w:val="002F4B49"/>
    <w:rsid w:val="00301E68"/>
    <w:rsid w:val="0031038F"/>
    <w:rsid w:val="0031239A"/>
    <w:rsid w:val="00313E73"/>
    <w:rsid w:val="0032163D"/>
    <w:rsid w:val="003261A7"/>
    <w:rsid w:val="00337242"/>
    <w:rsid w:val="00352E14"/>
    <w:rsid w:val="0035723D"/>
    <w:rsid w:val="00362491"/>
    <w:rsid w:val="0037029C"/>
    <w:rsid w:val="00375B68"/>
    <w:rsid w:val="00394993"/>
    <w:rsid w:val="003965BB"/>
    <w:rsid w:val="003A44CA"/>
    <w:rsid w:val="003B1462"/>
    <w:rsid w:val="003C0452"/>
    <w:rsid w:val="003C1B78"/>
    <w:rsid w:val="003C2796"/>
    <w:rsid w:val="003D332F"/>
    <w:rsid w:val="003D7F46"/>
    <w:rsid w:val="003E31ED"/>
    <w:rsid w:val="003E6A41"/>
    <w:rsid w:val="00402DBE"/>
    <w:rsid w:val="004039F4"/>
    <w:rsid w:val="00405BE0"/>
    <w:rsid w:val="00407950"/>
    <w:rsid w:val="00410A69"/>
    <w:rsid w:val="004115EC"/>
    <w:rsid w:val="00414CAF"/>
    <w:rsid w:val="00426404"/>
    <w:rsid w:val="004416D2"/>
    <w:rsid w:val="004430FC"/>
    <w:rsid w:val="0046216D"/>
    <w:rsid w:val="0046464A"/>
    <w:rsid w:val="00471122"/>
    <w:rsid w:val="004727DA"/>
    <w:rsid w:val="00484208"/>
    <w:rsid w:val="004B7F5F"/>
    <w:rsid w:val="004C7292"/>
    <w:rsid w:val="004E6A9B"/>
    <w:rsid w:val="004F68B6"/>
    <w:rsid w:val="005065F3"/>
    <w:rsid w:val="0052691E"/>
    <w:rsid w:val="005521B1"/>
    <w:rsid w:val="00564E3F"/>
    <w:rsid w:val="005735A4"/>
    <w:rsid w:val="00583423"/>
    <w:rsid w:val="00584874"/>
    <w:rsid w:val="00596FCA"/>
    <w:rsid w:val="005A213D"/>
    <w:rsid w:val="005A3911"/>
    <w:rsid w:val="005A7FF2"/>
    <w:rsid w:val="005C1005"/>
    <w:rsid w:val="005F07C9"/>
    <w:rsid w:val="00607503"/>
    <w:rsid w:val="00614BBF"/>
    <w:rsid w:val="00626461"/>
    <w:rsid w:val="00635618"/>
    <w:rsid w:val="00637A78"/>
    <w:rsid w:val="006416C0"/>
    <w:rsid w:val="00666C41"/>
    <w:rsid w:val="006705FF"/>
    <w:rsid w:val="00671A50"/>
    <w:rsid w:val="0068352A"/>
    <w:rsid w:val="006A41D2"/>
    <w:rsid w:val="006C0C4D"/>
    <w:rsid w:val="006D18E2"/>
    <w:rsid w:val="006E1B0C"/>
    <w:rsid w:val="00751B6D"/>
    <w:rsid w:val="007538B9"/>
    <w:rsid w:val="00762A44"/>
    <w:rsid w:val="00764670"/>
    <w:rsid w:val="00784D6A"/>
    <w:rsid w:val="00787E7C"/>
    <w:rsid w:val="0079088F"/>
    <w:rsid w:val="00791CB3"/>
    <w:rsid w:val="007B6A8D"/>
    <w:rsid w:val="007E2852"/>
    <w:rsid w:val="00802A53"/>
    <w:rsid w:val="008227E0"/>
    <w:rsid w:val="008240EC"/>
    <w:rsid w:val="008714FE"/>
    <w:rsid w:val="00880425"/>
    <w:rsid w:val="0088607F"/>
    <w:rsid w:val="008A625E"/>
    <w:rsid w:val="008A75FC"/>
    <w:rsid w:val="008B7139"/>
    <w:rsid w:val="008C57E8"/>
    <w:rsid w:val="008D48C1"/>
    <w:rsid w:val="008E211F"/>
    <w:rsid w:val="00905151"/>
    <w:rsid w:val="00916D72"/>
    <w:rsid w:val="009260D6"/>
    <w:rsid w:val="0092628E"/>
    <w:rsid w:val="009313D4"/>
    <w:rsid w:val="009326D5"/>
    <w:rsid w:val="009347D7"/>
    <w:rsid w:val="00935BD9"/>
    <w:rsid w:val="009364FD"/>
    <w:rsid w:val="00943F23"/>
    <w:rsid w:val="00960276"/>
    <w:rsid w:val="00964E9D"/>
    <w:rsid w:val="009850ED"/>
    <w:rsid w:val="00987367"/>
    <w:rsid w:val="00993AB5"/>
    <w:rsid w:val="009946E3"/>
    <w:rsid w:val="009A4032"/>
    <w:rsid w:val="009C08E8"/>
    <w:rsid w:val="009C5420"/>
    <w:rsid w:val="009D4752"/>
    <w:rsid w:val="009F5BAA"/>
    <w:rsid w:val="00A05B29"/>
    <w:rsid w:val="00A06F2A"/>
    <w:rsid w:val="00A10D91"/>
    <w:rsid w:val="00A420C3"/>
    <w:rsid w:val="00A458C1"/>
    <w:rsid w:val="00A46F60"/>
    <w:rsid w:val="00A62645"/>
    <w:rsid w:val="00A81869"/>
    <w:rsid w:val="00A82678"/>
    <w:rsid w:val="00AD4187"/>
    <w:rsid w:val="00AF21E7"/>
    <w:rsid w:val="00AF68B7"/>
    <w:rsid w:val="00B07FB2"/>
    <w:rsid w:val="00B11CD1"/>
    <w:rsid w:val="00B1554F"/>
    <w:rsid w:val="00B249A7"/>
    <w:rsid w:val="00B712FD"/>
    <w:rsid w:val="00B80ED7"/>
    <w:rsid w:val="00B85D83"/>
    <w:rsid w:val="00BB29AC"/>
    <w:rsid w:val="00BB2D1E"/>
    <w:rsid w:val="00BD2E17"/>
    <w:rsid w:val="00BE1FBF"/>
    <w:rsid w:val="00BF58BB"/>
    <w:rsid w:val="00C32BD1"/>
    <w:rsid w:val="00C4085D"/>
    <w:rsid w:val="00C443B7"/>
    <w:rsid w:val="00C5773B"/>
    <w:rsid w:val="00C67204"/>
    <w:rsid w:val="00C74D8A"/>
    <w:rsid w:val="00C76EB9"/>
    <w:rsid w:val="00C8504C"/>
    <w:rsid w:val="00CA2C6D"/>
    <w:rsid w:val="00CB7544"/>
    <w:rsid w:val="00CB7B3C"/>
    <w:rsid w:val="00CC3132"/>
    <w:rsid w:val="00CE0D09"/>
    <w:rsid w:val="00D02232"/>
    <w:rsid w:val="00D02256"/>
    <w:rsid w:val="00D0616D"/>
    <w:rsid w:val="00D0746B"/>
    <w:rsid w:val="00D15E22"/>
    <w:rsid w:val="00D17481"/>
    <w:rsid w:val="00D23220"/>
    <w:rsid w:val="00D60A39"/>
    <w:rsid w:val="00D72D92"/>
    <w:rsid w:val="00D86A23"/>
    <w:rsid w:val="00DB159D"/>
    <w:rsid w:val="00DE6281"/>
    <w:rsid w:val="00DF5FF9"/>
    <w:rsid w:val="00E1248D"/>
    <w:rsid w:val="00E33C1F"/>
    <w:rsid w:val="00E870EB"/>
    <w:rsid w:val="00EA250D"/>
    <w:rsid w:val="00ED5E35"/>
    <w:rsid w:val="00EE3C7C"/>
    <w:rsid w:val="00EF2B91"/>
    <w:rsid w:val="00EF6DAB"/>
    <w:rsid w:val="00F0159E"/>
    <w:rsid w:val="00F031EA"/>
    <w:rsid w:val="00F0630D"/>
    <w:rsid w:val="00F152A4"/>
    <w:rsid w:val="00F3402E"/>
    <w:rsid w:val="00F34A36"/>
    <w:rsid w:val="00F46CC3"/>
    <w:rsid w:val="00F520AA"/>
    <w:rsid w:val="00F552A6"/>
    <w:rsid w:val="00F65ABE"/>
    <w:rsid w:val="00F663E8"/>
    <w:rsid w:val="00F704E8"/>
    <w:rsid w:val="00F7082F"/>
    <w:rsid w:val="00F902C7"/>
    <w:rsid w:val="00FA175F"/>
    <w:rsid w:val="00FC481C"/>
    <w:rsid w:val="00FE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CDE033"/>
  <w15:docId w15:val="{27B924E2-F723-40D0-87D2-223F3E64F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B14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B1462"/>
    <w:pPr>
      <w:jc w:val="both"/>
    </w:pPr>
    <w:rPr>
      <w:sz w:val="26"/>
    </w:rPr>
  </w:style>
  <w:style w:type="paragraph" w:styleId="a4">
    <w:name w:val="Body Text Indent"/>
    <w:basedOn w:val="a"/>
    <w:rsid w:val="003B1462"/>
    <w:pPr>
      <w:ind w:firstLine="720"/>
      <w:jc w:val="both"/>
    </w:pPr>
    <w:rPr>
      <w:sz w:val="26"/>
    </w:rPr>
  </w:style>
  <w:style w:type="paragraph" w:styleId="3">
    <w:name w:val="Body Text Indent 3"/>
    <w:basedOn w:val="a"/>
    <w:rsid w:val="003B1462"/>
    <w:pPr>
      <w:ind w:firstLine="426"/>
    </w:pPr>
    <w:rPr>
      <w:sz w:val="29"/>
      <w:szCs w:val="20"/>
    </w:rPr>
  </w:style>
  <w:style w:type="paragraph" w:customStyle="1" w:styleId="FR1">
    <w:name w:val="FR1"/>
    <w:rsid w:val="0037029C"/>
    <w:pPr>
      <w:widowControl w:val="0"/>
      <w:snapToGrid w:val="0"/>
      <w:ind w:left="40"/>
      <w:jc w:val="center"/>
    </w:pPr>
    <w:rPr>
      <w:b/>
      <w:i/>
      <w:sz w:val="36"/>
    </w:rPr>
  </w:style>
  <w:style w:type="paragraph" w:styleId="2">
    <w:name w:val="Body Text Indent 2"/>
    <w:basedOn w:val="a"/>
    <w:link w:val="20"/>
    <w:rsid w:val="003D332F"/>
    <w:pPr>
      <w:spacing w:after="120" w:line="480" w:lineRule="auto"/>
      <w:ind w:left="283"/>
    </w:pPr>
  </w:style>
  <w:style w:type="paragraph" w:styleId="a5">
    <w:name w:val="Balloon Text"/>
    <w:basedOn w:val="a"/>
    <w:semiHidden/>
    <w:rsid w:val="00762A4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F7082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7082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CharCharCharCharChar">
    <w:name w:val="Знак Знак1 Char Знак Знак Char Знак Char Знак Char Знак Знак Знак Char Знак"/>
    <w:basedOn w:val="a"/>
    <w:uiPriority w:val="99"/>
    <w:rsid w:val="00F7082F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20">
    <w:name w:val="Основной текст с отступом 2 Знак"/>
    <w:basedOn w:val="a0"/>
    <w:link w:val="2"/>
    <w:rsid w:val="004115E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87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66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50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50024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427726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6B6B6B"/>
                            <w:left w:val="single" w:sz="6" w:space="4" w:color="6B6B6B"/>
                            <w:bottom w:val="single" w:sz="6" w:space="4" w:color="6B6B6B"/>
                            <w:right w:val="single" w:sz="6" w:space="4" w:color="6B6B6B"/>
                          </w:divBdr>
                          <w:divsChild>
                            <w:div w:id="1759476695">
                              <w:marLeft w:val="225"/>
                              <w:marRight w:val="225"/>
                              <w:marTop w:val="15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8240863">
                              <w:marLeft w:val="225"/>
                              <w:marRight w:val="225"/>
                              <w:marTop w:val="15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1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2;&#1089;&#1087;&#1086;&#1088;&#1103;&#1078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18</TotalTime>
  <Pages>4</Pages>
  <Words>406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wert</dc:creator>
  <cp:lastModifiedBy>Галина П. Бондарь</cp:lastModifiedBy>
  <cp:revision>10</cp:revision>
  <cp:lastPrinted>2026-09-10T05:23:00Z</cp:lastPrinted>
  <dcterms:created xsi:type="dcterms:W3CDTF">2026-09-10T03:48:00Z</dcterms:created>
  <dcterms:modified xsi:type="dcterms:W3CDTF">2026-09-10T05:27:00Z</dcterms:modified>
</cp:coreProperties>
</file>