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77B" w:rsidRDefault="0041077B">
      <w:pPr>
        <w:rPr>
          <w:lang w:val="en-US"/>
        </w:rPr>
      </w:pPr>
      <w:r w:rsidRPr="005F4101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05pt;height:519pt;visibility:visible">
            <v:imagedata r:id="rId4" o:title=""/>
          </v:shape>
        </w:pict>
      </w:r>
      <w:bookmarkStart w:id="0" w:name="_GoBack"/>
      <w:r w:rsidRPr="005F4101">
        <w:rPr>
          <w:noProof/>
          <w:lang w:eastAsia="ru-RU"/>
        </w:rPr>
        <w:pict>
          <v:shape id="Рисунок 2" o:spid="_x0000_i1026" type="#_x0000_t75" style="width:407.25pt;height:522pt;visibility:visible">
            <v:imagedata r:id="rId5" o:title=""/>
          </v:shape>
        </w:pict>
      </w:r>
      <w:bookmarkEnd w:id="0"/>
    </w:p>
    <w:p w:rsidR="0041077B" w:rsidRDefault="0041077B">
      <w:pPr>
        <w:rPr>
          <w:lang w:val="en-US"/>
        </w:rPr>
      </w:pPr>
    </w:p>
    <w:p w:rsidR="0041077B" w:rsidRDefault="0041077B">
      <w:pPr>
        <w:rPr>
          <w:lang w:val="en-US"/>
        </w:rPr>
      </w:pPr>
    </w:p>
    <w:p w:rsidR="0041077B" w:rsidRDefault="0041077B">
      <w:pPr>
        <w:rPr>
          <w:lang w:val="en-US"/>
        </w:rPr>
      </w:pPr>
    </w:p>
    <w:p w:rsidR="0041077B" w:rsidRDefault="0041077B">
      <w:pPr>
        <w:rPr>
          <w:lang w:val="en-US"/>
        </w:rPr>
      </w:pPr>
    </w:p>
    <w:p w:rsidR="0041077B" w:rsidRPr="00790BBF" w:rsidRDefault="0041077B">
      <w:pPr>
        <w:rPr>
          <w:lang w:val="en-US"/>
        </w:rPr>
      </w:pPr>
    </w:p>
    <w:sectPr w:rsidR="0041077B" w:rsidRPr="00790BBF" w:rsidSect="0012614F">
      <w:pgSz w:w="16838" w:h="11906" w:orient="landscape"/>
      <w:pgMar w:top="567" w:right="253" w:bottom="0" w:left="14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B7FDC"/>
    <w:rsid w:val="0012614F"/>
    <w:rsid w:val="001E726D"/>
    <w:rsid w:val="002813E5"/>
    <w:rsid w:val="002B36A9"/>
    <w:rsid w:val="0041077B"/>
    <w:rsid w:val="005F4101"/>
    <w:rsid w:val="00790BBF"/>
    <w:rsid w:val="00B21884"/>
    <w:rsid w:val="00B67DB7"/>
    <w:rsid w:val="00BB7FDC"/>
    <w:rsid w:val="00F70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88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90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90B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</TotalTime>
  <Pages>2</Pages>
  <Words>1</Words>
  <Characters>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</dc:creator>
  <cp:keywords/>
  <dc:description/>
  <cp:lastModifiedBy>ПК</cp:lastModifiedBy>
  <cp:revision>6</cp:revision>
  <cp:lastPrinted>2017-03-22T01:05:00Z</cp:lastPrinted>
  <dcterms:created xsi:type="dcterms:W3CDTF">2017-03-05T01:56:00Z</dcterms:created>
  <dcterms:modified xsi:type="dcterms:W3CDTF">2017-03-22T01:05:00Z</dcterms:modified>
</cp:coreProperties>
</file>