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80AF" w14:textId="77777777" w:rsidR="00EB221C" w:rsidRPr="0043182A" w:rsidRDefault="00EB221C" w:rsidP="007A3D36">
      <w:pPr>
        <w:shd w:val="clear" w:color="auto" w:fill="FFFFFF"/>
        <w:ind w:firstLine="4395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71FA04DE" w:rsidR="005B2929" w:rsidRDefault="00EB221C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</w:t>
      </w:r>
      <w:proofErr w:type="gramStart"/>
      <w:r w:rsidRPr="0043182A">
        <w:rPr>
          <w:b/>
          <w:bCs/>
          <w:sz w:val="32"/>
        </w:rPr>
        <w:t xml:space="preserve">МУНИЦИПАЛЬНОГО </w:t>
      </w:r>
      <w:r w:rsidR="006C2706">
        <w:rPr>
          <w:b/>
          <w:bCs/>
          <w:sz w:val="32"/>
        </w:rPr>
        <w:t xml:space="preserve"> </w:t>
      </w:r>
      <w:r w:rsidR="00965916">
        <w:rPr>
          <w:b/>
          <w:bCs/>
          <w:sz w:val="32"/>
        </w:rPr>
        <w:t>О</w:t>
      </w:r>
      <w:r w:rsidR="006C2706">
        <w:rPr>
          <w:b/>
          <w:bCs/>
          <w:sz w:val="32"/>
        </w:rPr>
        <w:t>КРУГА</w:t>
      </w:r>
      <w:proofErr w:type="gramEnd"/>
    </w:p>
    <w:p w14:paraId="3A34FD91" w14:textId="4D3B2AB9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5B2929">
      <w:pPr>
        <w:keepNext/>
        <w:ind w:firstLine="426"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0C08FD7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779DEFB" w14:textId="6100C2F8" w:rsidR="000252D7" w:rsidRDefault="000252D7" w:rsidP="000252D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6359">
        <w:rPr>
          <w:sz w:val="28"/>
          <w:szCs w:val="28"/>
        </w:rPr>
        <w:t xml:space="preserve">      </w:t>
      </w:r>
      <w:r w:rsidR="00D64BEB">
        <w:rPr>
          <w:sz w:val="28"/>
          <w:szCs w:val="28"/>
        </w:rPr>
        <w:t>16.01.2023</w:t>
      </w:r>
      <w:r>
        <w:rPr>
          <w:sz w:val="28"/>
          <w:szCs w:val="28"/>
        </w:rPr>
        <w:t xml:space="preserve">                    </w:t>
      </w:r>
      <w:r w:rsidR="005249DE">
        <w:rPr>
          <w:sz w:val="28"/>
          <w:szCs w:val="28"/>
        </w:rPr>
        <w:t xml:space="preserve">        </w:t>
      </w:r>
      <w:r w:rsidR="007A3D36">
        <w:rPr>
          <w:sz w:val="28"/>
          <w:szCs w:val="28"/>
        </w:rPr>
        <w:t xml:space="preserve">   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</w:t>
      </w:r>
      <w:r w:rsidR="004A6C4E">
        <w:rPr>
          <w:sz w:val="28"/>
          <w:szCs w:val="28"/>
        </w:rPr>
        <w:t xml:space="preserve">                               № </w:t>
      </w:r>
      <w:r w:rsidR="00D64BEB">
        <w:rPr>
          <w:sz w:val="28"/>
          <w:szCs w:val="28"/>
        </w:rPr>
        <w:t>15</w:t>
      </w:r>
    </w:p>
    <w:p w14:paraId="76DBDB25" w14:textId="37926D5A" w:rsidR="00EB221C" w:rsidRPr="00261315" w:rsidRDefault="00EB221C" w:rsidP="000252D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</w:t>
      </w:r>
    </w:p>
    <w:p w14:paraId="3AAF53A8" w14:textId="16A72ACE" w:rsidR="003203D2" w:rsidRDefault="00256343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77777777" w:rsidR="001F6EA5" w:rsidRPr="00A80E02" w:rsidRDefault="003203D2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2439678B" w:rsidR="00E31334" w:rsidRPr="005B2929" w:rsidRDefault="00E31334" w:rsidP="001F6EA5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585FBD">
        <w:rPr>
          <w:b w:val="0"/>
          <w:sz w:val="28"/>
          <w:szCs w:val="28"/>
        </w:rPr>
        <w:t>П</w:t>
      </w:r>
      <w:r w:rsidR="00C6195C" w:rsidRPr="001F6EA5">
        <w:rPr>
          <w:b w:val="0"/>
          <w:sz w:val="28"/>
          <w:szCs w:val="28"/>
        </w:rPr>
        <w:t>орядк</w:t>
      </w:r>
      <w:r w:rsidR="00585FBD">
        <w:rPr>
          <w:b w:val="0"/>
          <w:sz w:val="28"/>
          <w:szCs w:val="28"/>
        </w:rPr>
        <w:t>а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proofErr w:type="spellStart"/>
      <w:r w:rsidR="005B2929" w:rsidRPr="005B2929">
        <w:rPr>
          <w:b w:val="0"/>
          <w:sz w:val="28"/>
          <w:szCs w:val="28"/>
        </w:rPr>
        <w:t>Анучинского</w:t>
      </w:r>
      <w:proofErr w:type="spellEnd"/>
      <w:r w:rsidR="005B2929" w:rsidRPr="005B2929">
        <w:rPr>
          <w:b w:val="0"/>
          <w:sz w:val="28"/>
          <w:szCs w:val="28"/>
        </w:rPr>
        <w:t xml:space="preserve">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 xml:space="preserve">администрация Анучинского муниципального </w:t>
      </w:r>
      <w:r w:rsidR="005F6359">
        <w:rPr>
          <w:b w:val="0"/>
          <w:sz w:val="28"/>
          <w:szCs w:val="28"/>
        </w:rPr>
        <w:t>округ</w:t>
      </w:r>
      <w:r w:rsidRPr="001F6EA5">
        <w:rPr>
          <w:b w:val="0"/>
          <w:sz w:val="28"/>
          <w:szCs w:val="28"/>
        </w:rPr>
        <w:t>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986D28F" w:rsidR="00EB221C" w:rsidRPr="003203D2" w:rsidRDefault="003203D2" w:rsidP="00F61F8D">
      <w:pPr>
        <w:pStyle w:val="a9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</w:t>
      </w:r>
      <w:r w:rsidR="00585FBD">
        <w:rPr>
          <w:sz w:val="28"/>
          <w:szCs w:val="28"/>
        </w:rPr>
        <w:t xml:space="preserve"> следующие</w:t>
      </w:r>
      <w:r w:rsidR="00585FBD" w:rsidRPr="00585FBD">
        <w:rPr>
          <w:color w:val="000000"/>
          <w:sz w:val="28"/>
          <w:szCs w:val="28"/>
        </w:rPr>
        <w:t xml:space="preserve"> </w:t>
      </w:r>
      <w:r w:rsidR="00585FBD" w:rsidRPr="003203D2">
        <w:rPr>
          <w:color w:val="000000"/>
          <w:sz w:val="28"/>
          <w:szCs w:val="28"/>
        </w:rPr>
        <w:t>изменения</w:t>
      </w:r>
      <w:r w:rsidRPr="003203D2">
        <w:rPr>
          <w:sz w:val="28"/>
          <w:szCs w:val="28"/>
        </w:rPr>
        <w:t>:</w:t>
      </w:r>
    </w:p>
    <w:p w14:paraId="51D02E55" w14:textId="04046186" w:rsidR="00B61B5A" w:rsidRPr="00B61B5A" w:rsidRDefault="003203D2" w:rsidP="00F61F8D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0116A">
        <w:rPr>
          <w:rFonts w:ascii="Times New Roman" w:hAnsi="Times New Roman" w:cs="Times New Roman"/>
          <w:sz w:val="28"/>
          <w:szCs w:val="28"/>
        </w:rPr>
        <w:t xml:space="preserve"> </w:t>
      </w:r>
      <w:r w:rsidR="00B61B5A">
        <w:rPr>
          <w:rFonts w:ascii="Times New Roman" w:hAnsi="Times New Roman" w:cs="Times New Roman"/>
          <w:sz w:val="28"/>
          <w:szCs w:val="28"/>
        </w:rPr>
        <w:t>Раздел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а на финансирование муниципальной программы и прогнозная оценка привлекаемых на реализацию ее целей средств федерального, краевого </w:t>
      </w:r>
      <w:r w:rsidR="00B61B5A" w:rsidRPr="00C742D0">
        <w:rPr>
          <w:rFonts w:ascii="Times New Roman" w:hAnsi="Times New Roman" w:cs="Times New Roman"/>
          <w:sz w:val="28"/>
          <w:szCs w:val="28"/>
        </w:rPr>
        <w:lastRenderedPageBreak/>
        <w:t>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13170466" w14:textId="66CE8278" w:rsidR="00375E24" w:rsidRPr="00375E24" w:rsidRDefault="00B61B5A" w:rsidP="005249D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составляет </w:t>
      </w:r>
      <w:r w:rsidR="005F6359">
        <w:rPr>
          <w:rFonts w:ascii="Times New Roman" w:hAnsi="Times New Roman" w:cs="Times New Roman"/>
          <w:sz w:val="28"/>
          <w:szCs w:val="28"/>
        </w:rPr>
        <w:t>200 710 71539</w:t>
      </w:r>
      <w:r w:rsidR="00EA654A">
        <w:rPr>
          <w:rFonts w:ascii="Times New Roman" w:hAnsi="Times New Roman" w:cs="Times New Roman"/>
          <w:sz w:val="28"/>
          <w:szCs w:val="28"/>
        </w:rPr>
        <w:t xml:space="preserve">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</w:t>
      </w:r>
    </w:p>
    <w:p w14:paraId="3A8E4B85" w14:textId="49B455DC" w:rsidR="00B61B5A" w:rsidRPr="00623CAC" w:rsidRDefault="00375E24" w:rsidP="00375E24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75E24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40 </w:t>
      </w:r>
      <w:r w:rsidRPr="00375E24">
        <w:rPr>
          <w:rFonts w:ascii="Times New Roman" w:hAnsi="Times New Roman" w:cs="Times New Roman"/>
          <w:sz w:val="28"/>
          <w:szCs w:val="28"/>
        </w:rPr>
        <w:t xml:space="preserve">000,00 </w:t>
      </w:r>
      <w:proofErr w:type="spellStart"/>
      <w:r w:rsidRPr="00375E2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375E24">
        <w:rPr>
          <w:rFonts w:ascii="Times New Roman" w:hAnsi="Times New Roman" w:cs="Times New Roman"/>
          <w:sz w:val="28"/>
          <w:szCs w:val="28"/>
        </w:rPr>
        <w:t>.;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14739DDF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</w:t>
      </w:r>
      <w:r w:rsidR="00B81C85">
        <w:rPr>
          <w:rFonts w:ascii="Times New Roman" w:hAnsi="Times New Roman" w:cs="Times New Roman"/>
          <w:sz w:val="28"/>
          <w:szCs w:val="28"/>
        </w:rPr>
        <w:t>5 349, 4056</w:t>
      </w:r>
      <w:r w:rsidR="00EA654A">
        <w:rPr>
          <w:rFonts w:ascii="Times New Roman" w:hAnsi="Times New Roman" w:cs="Times New Roman"/>
          <w:sz w:val="28"/>
          <w:szCs w:val="28"/>
        </w:rPr>
        <w:t>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-8000,00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32B0B27" w14:textId="0A8B17D9" w:rsidR="00B81C85" w:rsidRPr="00B81C85" w:rsidRDefault="00B61B5A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B81C85">
        <w:rPr>
          <w:rFonts w:ascii="Times New Roman" w:hAnsi="Times New Roman" w:cs="Times New Roman"/>
          <w:sz w:val="28"/>
          <w:szCs w:val="28"/>
        </w:rPr>
        <w:t>5</w:t>
      </w:r>
      <w:r w:rsidR="004B0A92">
        <w:rPr>
          <w:rFonts w:ascii="Times New Roman" w:hAnsi="Times New Roman" w:cs="Times New Roman"/>
          <w:sz w:val="28"/>
          <w:szCs w:val="28"/>
        </w:rPr>
        <w:t>8 520,43165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81C85">
        <w:rPr>
          <w:rFonts w:ascii="Times New Roman" w:hAnsi="Times New Roman" w:cs="Times New Roman"/>
          <w:sz w:val="28"/>
          <w:szCs w:val="28"/>
        </w:rPr>
        <w:t>,</w:t>
      </w:r>
      <w:r w:rsidR="00B81C85" w:rsidRPr="00B81C85">
        <w:rPr>
          <w:rFonts w:ascii="Times New Roman" w:hAnsi="Times New Roman" w:cs="Times New Roman"/>
          <w:sz w:val="28"/>
          <w:szCs w:val="28"/>
        </w:rPr>
        <w:t xml:space="preserve"> в том числе</w:t>
      </w:r>
    </w:p>
    <w:p w14:paraId="4DC77806" w14:textId="17D38F5A" w:rsidR="00B61B5A" w:rsidRPr="00623CAC" w:rsidRDefault="00B81C85" w:rsidP="00B81C8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1C85">
        <w:rPr>
          <w:rFonts w:ascii="Times New Roman" w:hAnsi="Times New Roman" w:cs="Times New Roman"/>
          <w:sz w:val="28"/>
          <w:szCs w:val="28"/>
        </w:rPr>
        <w:t>Краевой бюджет -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81C85">
        <w:rPr>
          <w:rFonts w:ascii="Times New Roman" w:hAnsi="Times New Roman" w:cs="Times New Roman"/>
          <w:sz w:val="28"/>
          <w:szCs w:val="28"/>
        </w:rPr>
        <w:t xml:space="preserve">000,00 </w:t>
      </w:r>
      <w:proofErr w:type="spellStart"/>
      <w:r w:rsidRPr="00B81C8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B81C85"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785462E1" w14:textId="41ADA63A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B81C85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F6359">
        <w:rPr>
          <w:rFonts w:ascii="Times New Roman" w:hAnsi="Times New Roman" w:cs="Times New Roman"/>
          <w:sz w:val="28"/>
          <w:szCs w:val="28"/>
        </w:rPr>
        <w:t>6 820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86256BC" w14:textId="23B31D8A" w:rsidR="00B61B5A" w:rsidRDefault="00B61B5A" w:rsidP="003203D2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5F6359">
        <w:rPr>
          <w:rFonts w:ascii="Times New Roman" w:hAnsi="Times New Roman" w:cs="Times New Roman"/>
          <w:sz w:val="28"/>
          <w:szCs w:val="28"/>
        </w:rPr>
        <w:t>9</w:t>
      </w:r>
      <w:r w:rsidR="00B81C85">
        <w:rPr>
          <w:rFonts w:ascii="Times New Roman" w:hAnsi="Times New Roman" w:cs="Times New Roman"/>
          <w:sz w:val="28"/>
          <w:szCs w:val="28"/>
        </w:rPr>
        <w:t xml:space="preserve"> </w:t>
      </w:r>
      <w:r w:rsidR="005F6359">
        <w:rPr>
          <w:rFonts w:ascii="Times New Roman" w:hAnsi="Times New Roman" w:cs="Times New Roman"/>
          <w:sz w:val="28"/>
          <w:szCs w:val="28"/>
        </w:rPr>
        <w:t>750</w:t>
      </w:r>
      <w:r w:rsidR="00FE4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37DC">
        <w:rPr>
          <w:rFonts w:ascii="Times New Roman" w:hAnsi="Times New Roman" w:cs="Times New Roman"/>
          <w:sz w:val="28"/>
          <w:szCs w:val="28"/>
        </w:rPr>
        <w:t>.</w:t>
      </w:r>
    </w:p>
    <w:p w14:paraId="41CA4069" w14:textId="6F9FEC66" w:rsidR="00B61B5A" w:rsidRPr="005B059F" w:rsidRDefault="003203D2" w:rsidP="00F61F8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249DE">
        <w:rPr>
          <w:rFonts w:ascii="Times New Roman" w:hAnsi="Times New Roman" w:cs="Times New Roman"/>
          <w:sz w:val="28"/>
          <w:szCs w:val="28"/>
        </w:rPr>
        <w:t xml:space="preserve"> </w:t>
      </w:r>
      <w:r w:rsidR="000337DC" w:rsidRPr="005B059F">
        <w:rPr>
          <w:rFonts w:ascii="Times New Roman" w:hAnsi="Times New Roman" w:cs="Times New Roman"/>
          <w:sz w:val="28"/>
          <w:szCs w:val="28"/>
        </w:rPr>
        <w:t>Приложени</w:t>
      </w:r>
      <w:r w:rsidR="00441CC1">
        <w:rPr>
          <w:rFonts w:ascii="Times New Roman" w:hAnsi="Times New Roman" w:cs="Times New Roman"/>
          <w:sz w:val="28"/>
          <w:szCs w:val="28"/>
        </w:rPr>
        <w:t>я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№</w:t>
      </w:r>
      <w:r w:rsidR="00441CC1">
        <w:rPr>
          <w:rFonts w:ascii="Times New Roman" w:hAnsi="Times New Roman" w:cs="Times New Roman"/>
          <w:sz w:val="28"/>
          <w:szCs w:val="28"/>
        </w:rPr>
        <w:t>№ 1-5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</w:t>
      </w:r>
      <w:r w:rsidR="00441CC1">
        <w:rPr>
          <w:rFonts w:ascii="Times New Roman" w:hAnsi="Times New Roman" w:cs="Times New Roman"/>
          <w:sz w:val="28"/>
          <w:szCs w:val="28"/>
        </w:rPr>
        <w:t xml:space="preserve">к паспорту 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="000337DC" w:rsidRPr="005B059F">
        <w:rPr>
          <w:rFonts w:ascii="Times New Roman" w:hAnsi="Times New Roman" w:cs="Times New Roman"/>
          <w:sz w:val="28"/>
          <w:szCs w:val="28"/>
        </w:rPr>
        <w:t>программ</w:t>
      </w:r>
      <w:r w:rsidR="00441CC1">
        <w:rPr>
          <w:rFonts w:ascii="Times New Roman" w:hAnsi="Times New Roman" w:cs="Times New Roman"/>
          <w:sz w:val="28"/>
          <w:szCs w:val="28"/>
        </w:rPr>
        <w:t>ы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 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gramEnd"/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441CC1">
        <w:rPr>
          <w:rFonts w:ascii="Times New Roman" w:hAnsi="Times New Roman" w:cs="Times New Roman"/>
          <w:sz w:val="28"/>
          <w:szCs w:val="28"/>
        </w:rPr>
        <w:t>,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5E0480CE" w:rsidR="00EB221C" w:rsidRPr="00407414" w:rsidRDefault="003203D2" w:rsidP="00F61F8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</w:t>
      </w:r>
      <w:r w:rsidR="005249DE" w:rsidRPr="005249DE">
        <w:t xml:space="preserve"> </w:t>
      </w:r>
      <w:r w:rsidR="005249DE" w:rsidRPr="005249DE">
        <w:rPr>
          <w:sz w:val="28"/>
          <w:szCs w:val="28"/>
        </w:rPr>
        <w:t>Анучинского муниципального округа Приморского края</w:t>
      </w:r>
      <w:r w:rsidR="00EB221C" w:rsidRPr="00407414">
        <w:rPr>
          <w:sz w:val="28"/>
          <w:szCs w:val="28"/>
        </w:rPr>
        <w:t xml:space="preserve"> (</w:t>
      </w:r>
      <w:proofErr w:type="spellStart"/>
      <w:r w:rsidR="00EB221C" w:rsidRPr="00407414">
        <w:rPr>
          <w:sz w:val="28"/>
          <w:szCs w:val="28"/>
        </w:rPr>
        <w:t>Бурдейной</w:t>
      </w:r>
      <w:proofErr w:type="spellEnd"/>
      <w:r w:rsidR="00EB221C" w:rsidRPr="0040741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bookmarkStart w:id="0" w:name="_Hlk94521928"/>
      <w:r w:rsidR="00EB221C" w:rsidRPr="00407414">
        <w:rPr>
          <w:sz w:val="28"/>
          <w:szCs w:val="28"/>
        </w:rPr>
        <w:t xml:space="preserve">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bookmarkEnd w:id="0"/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7D1390DF" w14:textId="77777777" w:rsidR="005249DE" w:rsidRDefault="005249DE" w:rsidP="00EB221C">
      <w:pPr>
        <w:jc w:val="both"/>
        <w:rPr>
          <w:sz w:val="28"/>
          <w:szCs w:val="28"/>
        </w:rPr>
      </w:pPr>
    </w:p>
    <w:p w14:paraId="7388C9D9" w14:textId="77777777" w:rsidR="005249DE" w:rsidRDefault="005249DE" w:rsidP="00EB221C">
      <w:pPr>
        <w:jc w:val="both"/>
        <w:rPr>
          <w:sz w:val="28"/>
          <w:szCs w:val="28"/>
        </w:rPr>
      </w:pPr>
    </w:p>
    <w:p w14:paraId="2F216CAC" w14:textId="61B4736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</w:t>
      </w:r>
      <w:proofErr w:type="spellStart"/>
      <w:r w:rsidRPr="00261315">
        <w:rPr>
          <w:sz w:val="28"/>
          <w:szCs w:val="28"/>
        </w:rPr>
        <w:t>Понуровский</w:t>
      </w:r>
      <w:proofErr w:type="spellEnd"/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7A3D36">
          <w:headerReference w:type="default" r:id="rId10"/>
          <w:pgSz w:w="11906" w:h="16838"/>
          <w:pgMar w:top="1134" w:right="849" w:bottom="568" w:left="1701" w:header="709" w:footer="709" w:gutter="0"/>
          <w:cols w:space="708"/>
          <w:titlePg/>
          <w:docGrid w:linePitch="360"/>
        </w:sectPr>
      </w:pPr>
    </w:p>
    <w:p w14:paraId="76DD2988" w14:textId="1E0419A9" w:rsidR="000337DC" w:rsidRPr="00EB1455" w:rsidRDefault="007A3D36" w:rsidP="007A3D36">
      <w:pPr>
        <w:tabs>
          <w:tab w:val="left" w:pos="11640"/>
          <w:tab w:val="right" w:pos="14853"/>
        </w:tabs>
        <w:rPr>
          <w:kern w:val="1"/>
        </w:rPr>
      </w:pPr>
      <w:r>
        <w:rPr>
          <w:kern w:val="1"/>
          <w:sz w:val="24"/>
          <w:szCs w:val="24"/>
        </w:rPr>
        <w:lastRenderedPageBreak/>
        <w:tab/>
      </w:r>
      <w:r w:rsidR="000337DC" w:rsidRPr="00EB1455">
        <w:rPr>
          <w:kern w:val="1"/>
        </w:rPr>
        <w:t>Приложение № 3</w:t>
      </w:r>
    </w:p>
    <w:p w14:paraId="3B2D3D03" w14:textId="7DC53BDB" w:rsidR="007A3D36" w:rsidRPr="00EB1455" w:rsidRDefault="00EB1455" w:rsidP="004A6C4E">
      <w:pPr>
        <w:tabs>
          <w:tab w:val="right" w:pos="14853"/>
        </w:tabs>
        <w:rPr>
          <w:kern w:val="1"/>
        </w:rPr>
      </w:pPr>
      <w:r>
        <w:rPr>
          <w:kern w:val="1"/>
        </w:rPr>
        <w:tab/>
      </w:r>
      <w:r w:rsidRPr="00EB1455">
        <w:rPr>
          <w:kern w:val="1"/>
        </w:rPr>
        <w:t>к</w:t>
      </w:r>
      <w:r w:rsidR="007A3D36" w:rsidRPr="00EB1455">
        <w:rPr>
          <w:kern w:val="1"/>
        </w:rPr>
        <w:t xml:space="preserve"> постановлению от </w:t>
      </w:r>
      <w:r w:rsidR="004A6C4E">
        <w:rPr>
          <w:kern w:val="1"/>
        </w:rPr>
        <w:t>«03.02</w:t>
      </w:r>
      <w:r>
        <w:rPr>
          <w:kern w:val="1"/>
        </w:rPr>
        <w:t>»</w:t>
      </w:r>
      <w:r w:rsidR="007A3D36" w:rsidRPr="00EB1455">
        <w:rPr>
          <w:kern w:val="1"/>
        </w:rPr>
        <w:t>2022г</w:t>
      </w:r>
      <w:r w:rsidR="004A6C4E">
        <w:rPr>
          <w:kern w:val="1"/>
        </w:rPr>
        <w:t>.№93</w:t>
      </w: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71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052"/>
        <w:gridCol w:w="10"/>
        <w:gridCol w:w="1826"/>
        <w:gridCol w:w="16"/>
        <w:gridCol w:w="1579"/>
        <w:gridCol w:w="9"/>
        <w:gridCol w:w="742"/>
        <w:gridCol w:w="9"/>
        <w:gridCol w:w="699"/>
        <w:gridCol w:w="9"/>
        <w:gridCol w:w="785"/>
        <w:gridCol w:w="709"/>
        <w:gridCol w:w="1276"/>
        <w:gridCol w:w="1275"/>
        <w:gridCol w:w="1417"/>
        <w:gridCol w:w="1134"/>
        <w:gridCol w:w="1042"/>
        <w:gridCol w:w="9"/>
        <w:gridCol w:w="46"/>
      </w:tblGrid>
      <w:tr w:rsidR="000337DC" w:rsidRPr="00C742D0" w14:paraId="6A12F4F2" w14:textId="77777777" w:rsidTr="002D5FF9">
        <w:tc>
          <w:tcPr>
            <w:tcW w:w="627" w:type="dxa"/>
            <w:vMerge w:val="restart"/>
          </w:tcPr>
          <w:p w14:paraId="7C6BA5F0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62" w:type="dxa"/>
            <w:gridSpan w:val="2"/>
            <w:vMerge w:val="restart"/>
          </w:tcPr>
          <w:p w14:paraId="48C9F58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42" w:type="dxa"/>
            <w:gridSpan w:val="2"/>
            <w:vMerge w:val="restart"/>
          </w:tcPr>
          <w:p w14:paraId="06DC1F86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79" w:type="dxa"/>
            <w:vMerge w:val="restart"/>
          </w:tcPr>
          <w:p w14:paraId="45B1F9FF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962" w:type="dxa"/>
            <w:gridSpan w:val="7"/>
          </w:tcPr>
          <w:p w14:paraId="57D08CD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6199" w:type="dxa"/>
            <w:gridSpan w:val="7"/>
            <w:shd w:val="clear" w:color="auto" w:fill="auto"/>
          </w:tcPr>
          <w:p w14:paraId="76B71E51" w14:textId="77777777" w:rsidR="000337DC" w:rsidRPr="002F2775" w:rsidRDefault="000337DC" w:rsidP="004F6BE0">
            <w:pPr>
              <w:jc w:val="center"/>
            </w:pPr>
            <w:r w:rsidRPr="002F2775">
              <w:t>Оценка расходов</w:t>
            </w:r>
          </w:p>
        </w:tc>
      </w:tr>
      <w:tr w:rsidR="000337DC" w:rsidRPr="00C742D0" w14:paraId="6F657E85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744BDAED" w14:textId="77777777" w:rsidR="000337DC" w:rsidRPr="002F2775" w:rsidRDefault="000337DC" w:rsidP="004F6BE0"/>
        </w:tc>
        <w:tc>
          <w:tcPr>
            <w:tcW w:w="2062" w:type="dxa"/>
            <w:gridSpan w:val="2"/>
            <w:vMerge/>
          </w:tcPr>
          <w:p w14:paraId="1D1AAF56" w14:textId="77777777" w:rsidR="000337DC" w:rsidRPr="002F2775" w:rsidRDefault="000337DC" w:rsidP="004F6BE0"/>
        </w:tc>
        <w:tc>
          <w:tcPr>
            <w:tcW w:w="1842" w:type="dxa"/>
            <w:gridSpan w:val="2"/>
            <w:vMerge/>
          </w:tcPr>
          <w:p w14:paraId="23C525D3" w14:textId="77777777" w:rsidR="000337DC" w:rsidRPr="002F2775" w:rsidRDefault="000337DC" w:rsidP="004F6BE0"/>
        </w:tc>
        <w:tc>
          <w:tcPr>
            <w:tcW w:w="1579" w:type="dxa"/>
            <w:vMerge/>
          </w:tcPr>
          <w:p w14:paraId="5D48D03D" w14:textId="77777777" w:rsidR="000337DC" w:rsidRPr="002F2775" w:rsidRDefault="000337DC" w:rsidP="004F6BE0"/>
        </w:tc>
        <w:tc>
          <w:tcPr>
            <w:tcW w:w="751" w:type="dxa"/>
            <w:gridSpan w:val="2"/>
          </w:tcPr>
          <w:p w14:paraId="4D69A40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8" w:type="dxa"/>
            <w:gridSpan w:val="2"/>
          </w:tcPr>
          <w:p w14:paraId="68C681A6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794" w:type="dxa"/>
            <w:gridSpan w:val="2"/>
          </w:tcPr>
          <w:p w14:paraId="2268A6BB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709" w:type="dxa"/>
          </w:tcPr>
          <w:p w14:paraId="23D11D3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  <w:shd w:val="clear" w:color="auto" w:fill="auto"/>
          </w:tcPr>
          <w:p w14:paraId="285A932F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1275" w:type="dxa"/>
            <w:shd w:val="clear" w:color="auto" w:fill="auto"/>
          </w:tcPr>
          <w:p w14:paraId="35CD418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417" w:type="dxa"/>
            <w:shd w:val="clear" w:color="auto" w:fill="auto"/>
          </w:tcPr>
          <w:p w14:paraId="1E5693A9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7A6B6ACC" w14:textId="77777777" w:rsidR="000337DC" w:rsidRPr="002F2775" w:rsidRDefault="000337DC" w:rsidP="00CC4BE5">
            <w:r>
              <w:t>т</w:t>
            </w:r>
            <w:r w:rsidRPr="002F2775">
              <w:t>ретий год планового периода (2023)</w:t>
            </w:r>
          </w:p>
        </w:tc>
        <w:tc>
          <w:tcPr>
            <w:tcW w:w="1051" w:type="dxa"/>
            <w:gridSpan w:val="2"/>
          </w:tcPr>
          <w:p w14:paraId="05ECFAFD" w14:textId="77777777" w:rsidR="000337DC" w:rsidRPr="002F2775" w:rsidRDefault="000337DC" w:rsidP="00CC4BE5">
            <w:r>
              <w:t>ч</w:t>
            </w:r>
            <w:r w:rsidRPr="002F2775">
              <w:t>етвертый год планового периода (2024)</w:t>
            </w:r>
          </w:p>
        </w:tc>
      </w:tr>
      <w:tr w:rsidR="000337DC" w:rsidRPr="00C742D0" w14:paraId="71CDEFE7" w14:textId="77777777" w:rsidTr="002D5FF9">
        <w:trPr>
          <w:gridAfter w:val="1"/>
          <w:wAfter w:w="46" w:type="dxa"/>
        </w:trPr>
        <w:tc>
          <w:tcPr>
            <w:tcW w:w="627" w:type="dxa"/>
          </w:tcPr>
          <w:p w14:paraId="23B3A084" w14:textId="77777777" w:rsidR="000337DC" w:rsidRPr="002F2775" w:rsidRDefault="000337DC" w:rsidP="00CC4B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2" w:type="dxa"/>
            <w:gridSpan w:val="2"/>
          </w:tcPr>
          <w:p w14:paraId="3D21A685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842" w:type="dxa"/>
            <w:gridSpan w:val="2"/>
          </w:tcPr>
          <w:p w14:paraId="4EFE097E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79" w:type="dxa"/>
          </w:tcPr>
          <w:p w14:paraId="02BF041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51" w:type="dxa"/>
            <w:gridSpan w:val="2"/>
          </w:tcPr>
          <w:p w14:paraId="750B92C1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8" w:type="dxa"/>
            <w:gridSpan w:val="2"/>
          </w:tcPr>
          <w:p w14:paraId="5809F81D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94" w:type="dxa"/>
            <w:gridSpan w:val="2"/>
          </w:tcPr>
          <w:p w14:paraId="1180670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709" w:type="dxa"/>
          </w:tcPr>
          <w:p w14:paraId="05FC2526" w14:textId="77777777" w:rsidR="000337DC" w:rsidRPr="002F2775" w:rsidRDefault="000337DC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3529D47C" w14:textId="77777777" w:rsidR="000337DC" w:rsidRPr="002F2775" w:rsidRDefault="000337DC" w:rsidP="00CC4BE5">
            <w:pPr>
              <w:jc w:val="center"/>
            </w:pPr>
            <w:r w:rsidRPr="002F2775">
              <w:t>9</w:t>
            </w:r>
          </w:p>
        </w:tc>
        <w:tc>
          <w:tcPr>
            <w:tcW w:w="1275" w:type="dxa"/>
            <w:shd w:val="clear" w:color="auto" w:fill="auto"/>
          </w:tcPr>
          <w:p w14:paraId="20C95CEF" w14:textId="77777777" w:rsidR="000337DC" w:rsidRPr="002F2775" w:rsidRDefault="000337DC" w:rsidP="00CC4BE5">
            <w:pPr>
              <w:jc w:val="center"/>
            </w:pPr>
            <w:r w:rsidRPr="002F2775">
              <w:t>10</w:t>
            </w:r>
          </w:p>
        </w:tc>
        <w:tc>
          <w:tcPr>
            <w:tcW w:w="1417" w:type="dxa"/>
            <w:shd w:val="clear" w:color="auto" w:fill="auto"/>
          </w:tcPr>
          <w:p w14:paraId="67FF0607" w14:textId="77777777" w:rsidR="000337DC" w:rsidRPr="002F2775" w:rsidRDefault="000337DC" w:rsidP="00CC4BE5">
            <w:pPr>
              <w:jc w:val="center"/>
            </w:pPr>
            <w:r w:rsidRPr="002F2775">
              <w:t>11</w:t>
            </w:r>
          </w:p>
        </w:tc>
        <w:tc>
          <w:tcPr>
            <w:tcW w:w="1134" w:type="dxa"/>
            <w:shd w:val="clear" w:color="auto" w:fill="auto"/>
          </w:tcPr>
          <w:p w14:paraId="3D972624" w14:textId="77777777" w:rsidR="000337DC" w:rsidRPr="002F2775" w:rsidRDefault="000337DC" w:rsidP="00CC4BE5">
            <w:pPr>
              <w:jc w:val="center"/>
            </w:pPr>
            <w:r w:rsidRPr="002F2775">
              <w:t>12</w:t>
            </w:r>
          </w:p>
        </w:tc>
        <w:tc>
          <w:tcPr>
            <w:tcW w:w="1051" w:type="dxa"/>
            <w:gridSpan w:val="2"/>
          </w:tcPr>
          <w:p w14:paraId="6A9F069F" w14:textId="77777777" w:rsidR="000337DC" w:rsidRPr="002F2775" w:rsidRDefault="00CC4BE5" w:rsidP="00CC4BE5">
            <w:pPr>
              <w:jc w:val="center"/>
            </w:pPr>
            <w:r>
              <w:t>13</w:t>
            </w:r>
          </w:p>
        </w:tc>
      </w:tr>
      <w:tr w:rsidR="000337DC" w:rsidRPr="00C742D0" w14:paraId="71FEA8F9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04797193" w14:textId="77777777" w:rsidR="000337DC" w:rsidRPr="002F2775" w:rsidRDefault="000337DC" w:rsidP="003E3BAE">
            <w:pPr>
              <w:pStyle w:val="ConsPlusNormal"/>
              <w:ind w:left="-73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62" w:type="dxa"/>
            <w:gridSpan w:val="2"/>
            <w:vMerge w:val="restart"/>
          </w:tcPr>
          <w:p w14:paraId="4206C33C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7F89F44F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6A6E7E6C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BF4DBAA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B9BC7D8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524EA76C" w14:textId="77777777" w:rsidR="000337DC" w:rsidRPr="002F2775" w:rsidRDefault="007B5985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709" w:type="dxa"/>
          </w:tcPr>
          <w:p w14:paraId="2E79C11D" w14:textId="77777777" w:rsidR="000337DC" w:rsidRPr="002F2775" w:rsidRDefault="007B5985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0FF23813" w14:textId="371A319B" w:rsidR="000337DC" w:rsidRPr="00E76CFD" w:rsidRDefault="00EA654A" w:rsidP="007B598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27 326,32299</w:t>
            </w:r>
          </w:p>
        </w:tc>
        <w:tc>
          <w:tcPr>
            <w:tcW w:w="1275" w:type="dxa"/>
            <w:shd w:val="clear" w:color="auto" w:fill="auto"/>
          </w:tcPr>
          <w:p w14:paraId="5A5DEFC4" w14:textId="543CA32C" w:rsidR="000337DC" w:rsidRPr="00E76CFD" w:rsidRDefault="00873398" w:rsidP="00873398">
            <w:pPr>
              <w:ind w:right="-16"/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31 466,014</w:t>
            </w:r>
          </w:p>
        </w:tc>
        <w:tc>
          <w:tcPr>
            <w:tcW w:w="1417" w:type="dxa"/>
            <w:shd w:val="clear" w:color="auto" w:fill="auto"/>
          </w:tcPr>
          <w:p w14:paraId="60C41B40" w14:textId="3BAE519C" w:rsidR="000337DC" w:rsidRPr="00E76CFD" w:rsidRDefault="003B1E2C" w:rsidP="007B59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5F6359">
              <w:rPr>
                <w:b/>
                <w:bCs/>
              </w:rPr>
              <w:t>4</w:t>
            </w:r>
            <w:r w:rsidR="00577DBE">
              <w:rPr>
                <w:b/>
                <w:bCs/>
              </w:rPr>
              <w:t xml:space="preserve"> </w:t>
            </w:r>
            <w:r w:rsidR="005F6359">
              <w:rPr>
                <w:b/>
                <w:bCs/>
              </w:rPr>
              <w:t>365</w:t>
            </w:r>
            <w:r w:rsidR="00FE47C0" w:rsidRPr="00E76CFD">
              <w:rPr>
                <w:b/>
                <w:bCs/>
              </w:rPr>
              <w:t>,</w:t>
            </w:r>
            <w:r w:rsidR="005F6359">
              <w:rPr>
                <w:b/>
                <w:bCs/>
              </w:rPr>
              <w:t>88111</w:t>
            </w:r>
          </w:p>
        </w:tc>
        <w:tc>
          <w:tcPr>
            <w:tcW w:w="1134" w:type="dxa"/>
            <w:shd w:val="clear" w:color="auto" w:fill="auto"/>
          </w:tcPr>
          <w:p w14:paraId="5E56596A" w14:textId="7016A583" w:rsidR="000337DC" w:rsidRPr="00E76CFD" w:rsidRDefault="00577DBE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B0A92">
              <w:rPr>
                <w:b/>
                <w:bCs/>
              </w:rPr>
              <w:t>8</w:t>
            </w:r>
            <w:r w:rsidR="005F6359">
              <w:rPr>
                <w:b/>
                <w:bCs/>
              </w:rPr>
              <w:t xml:space="preserve"> 6</w:t>
            </w:r>
            <w:r w:rsidR="004B0A92">
              <w:rPr>
                <w:b/>
                <w:bCs/>
              </w:rPr>
              <w:t>5</w:t>
            </w:r>
            <w:r w:rsidR="005F6359">
              <w:rPr>
                <w:b/>
                <w:bCs/>
              </w:rPr>
              <w:t>0</w:t>
            </w:r>
            <w:r>
              <w:rPr>
                <w:b/>
                <w:bCs/>
              </w:rPr>
              <w:t>,00</w:t>
            </w:r>
          </w:p>
        </w:tc>
        <w:tc>
          <w:tcPr>
            <w:tcW w:w="1051" w:type="dxa"/>
            <w:gridSpan w:val="2"/>
          </w:tcPr>
          <w:p w14:paraId="31B11851" w14:textId="26EA1CEB" w:rsidR="000337DC" w:rsidRPr="00E76CFD" w:rsidRDefault="005F6359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31 554</w:t>
            </w:r>
            <w:r w:rsidR="00577DBE">
              <w:rPr>
                <w:b/>
                <w:bCs/>
              </w:rPr>
              <w:t>,00</w:t>
            </w:r>
          </w:p>
        </w:tc>
      </w:tr>
      <w:tr w:rsidR="000709C6" w:rsidRPr="00C742D0" w14:paraId="0966FDD5" w14:textId="77777777" w:rsidTr="002D5FF9">
        <w:trPr>
          <w:gridAfter w:val="1"/>
          <w:wAfter w:w="46" w:type="dxa"/>
          <w:trHeight w:val="11"/>
        </w:trPr>
        <w:tc>
          <w:tcPr>
            <w:tcW w:w="627" w:type="dxa"/>
            <w:vMerge/>
          </w:tcPr>
          <w:p w14:paraId="51A55895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F443D5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07F2446B" w14:textId="77777777" w:rsidR="000709C6" w:rsidRPr="002F2775" w:rsidRDefault="000709C6" w:rsidP="004F6BE0"/>
        </w:tc>
        <w:tc>
          <w:tcPr>
            <w:tcW w:w="1579" w:type="dxa"/>
          </w:tcPr>
          <w:p w14:paraId="7437827A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51" w:type="dxa"/>
            <w:gridSpan w:val="2"/>
          </w:tcPr>
          <w:p w14:paraId="109578B6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144914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4E86C668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709" w:type="dxa"/>
          </w:tcPr>
          <w:p w14:paraId="23766DA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115992C3" w14:textId="323F3F06" w:rsidR="000709C6" w:rsidRPr="002F2775" w:rsidRDefault="000709C6" w:rsidP="00CC4BE5">
            <w:pPr>
              <w:jc w:val="center"/>
            </w:pPr>
            <w:r w:rsidRPr="002F2775">
              <w:t>12</w:t>
            </w:r>
            <w:r w:rsidR="00C66A88">
              <w:t xml:space="preserve"> </w:t>
            </w:r>
            <w:r w:rsidRPr="002F2775">
              <w:t>000,0</w:t>
            </w:r>
            <w:r w:rsidR="00EA654A">
              <w:t>0</w:t>
            </w:r>
          </w:p>
        </w:tc>
        <w:tc>
          <w:tcPr>
            <w:tcW w:w="1275" w:type="dxa"/>
          </w:tcPr>
          <w:p w14:paraId="345FF651" w14:textId="618479BD" w:rsidR="000709C6" w:rsidRPr="002F2775" w:rsidRDefault="000C3B0C" w:rsidP="00CC4BE5">
            <w:pPr>
              <w:jc w:val="center"/>
            </w:pPr>
            <w:r>
              <w:rPr>
                <w:lang w:val="en-US"/>
              </w:rPr>
              <w:t>8</w:t>
            </w:r>
            <w:r w:rsidR="00C66A88">
              <w:t xml:space="preserve"> </w:t>
            </w:r>
            <w:r>
              <w:rPr>
                <w:lang w:val="en-US"/>
              </w:rPr>
              <w:t>00</w:t>
            </w:r>
            <w:r w:rsidR="000709C6" w:rsidRPr="002F2775">
              <w:t>0,</w:t>
            </w:r>
            <w:r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417" w:type="dxa"/>
            <w:shd w:val="clear" w:color="auto" w:fill="auto"/>
          </w:tcPr>
          <w:p w14:paraId="60795319" w14:textId="6813FAAC" w:rsidR="000709C6" w:rsidRPr="002F2775" w:rsidRDefault="00C66A88" w:rsidP="00CC4BE5">
            <w:pPr>
              <w:jc w:val="center"/>
            </w:pPr>
            <w:r w:rsidRPr="004B0A92">
              <w:t>2</w:t>
            </w:r>
            <w:r w:rsidR="000709C6" w:rsidRPr="004B0A92">
              <w:t>0</w:t>
            </w:r>
            <w:r w:rsidRPr="004B0A92">
              <w:t xml:space="preserve"> 000</w:t>
            </w:r>
            <w:r w:rsidR="000709C6" w:rsidRPr="004B0A92">
              <w:t>,</w:t>
            </w:r>
            <w:r w:rsidR="000C3B0C" w:rsidRPr="004B0A92">
              <w:rPr>
                <w:lang w:val="en-US"/>
              </w:rPr>
              <w:t>0</w:t>
            </w:r>
            <w:r w:rsidR="000709C6" w:rsidRPr="004B0A92">
              <w:t>0</w:t>
            </w:r>
          </w:p>
        </w:tc>
        <w:tc>
          <w:tcPr>
            <w:tcW w:w="1134" w:type="dxa"/>
            <w:shd w:val="clear" w:color="auto" w:fill="auto"/>
          </w:tcPr>
          <w:p w14:paraId="2975BF79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53F532F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</w:tr>
      <w:tr w:rsidR="000709C6" w:rsidRPr="00C742D0" w14:paraId="3D316EB5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4F2479FE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4568E628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6452610C" w14:textId="77777777" w:rsidR="000709C6" w:rsidRPr="002F2775" w:rsidRDefault="000709C6" w:rsidP="004F6BE0"/>
        </w:tc>
        <w:tc>
          <w:tcPr>
            <w:tcW w:w="1579" w:type="dxa"/>
          </w:tcPr>
          <w:p w14:paraId="4762055E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674B23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5E63510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3B8E600F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10001120470</w:t>
            </w:r>
          </w:p>
        </w:tc>
        <w:tc>
          <w:tcPr>
            <w:tcW w:w="709" w:type="dxa"/>
          </w:tcPr>
          <w:p w14:paraId="6007F09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2BA5EC8F" w14:textId="7AA21759" w:rsidR="000709C6" w:rsidRPr="002F2775" w:rsidRDefault="00EA654A" w:rsidP="007B5985">
            <w:pPr>
              <w:jc w:val="center"/>
            </w:pPr>
            <w:r>
              <w:t>15336,32299</w:t>
            </w:r>
          </w:p>
        </w:tc>
        <w:tc>
          <w:tcPr>
            <w:tcW w:w="1275" w:type="dxa"/>
          </w:tcPr>
          <w:p w14:paraId="1770EEA9" w14:textId="575057A5" w:rsidR="000709C6" w:rsidRPr="000C3B0C" w:rsidRDefault="00873398" w:rsidP="007B5985">
            <w:pPr>
              <w:jc w:val="center"/>
            </w:pPr>
            <w:r w:rsidRPr="00873398">
              <w:t>23 466,014</w:t>
            </w:r>
          </w:p>
        </w:tc>
        <w:tc>
          <w:tcPr>
            <w:tcW w:w="1417" w:type="dxa"/>
            <w:shd w:val="clear" w:color="auto" w:fill="auto"/>
          </w:tcPr>
          <w:p w14:paraId="62809286" w14:textId="186E4DDC" w:rsidR="000709C6" w:rsidRPr="002F2775" w:rsidRDefault="00FE47C0" w:rsidP="007B5985">
            <w:pPr>
              <w:jc w:val="center"/>
            </w:pPr>
            <w:r>
              <w:t>2</w:t>
            </w:r>
            <w:r w:rsidR="004B0A92">
              <w:t>4 </w:t>
            </w:r>
            <w:r w:rsidR="005F6359">
              <w:t>365</w:t>
            </w:r>
            <w:r w:rsidR="004B0A92">
              <w:t>,</w:t>
            </w:r>
            <w:r w:rsidR="005F6359">
              <w:t>88111</w:t>
            </w:r>
          </w:p>
        </w:tc>
        <w:tc>
          <w:tcPr>
            <w:tcW w:w="1134" w:type="dxa"/>
            <w:shd w:val="clear" w:color="auto" w:fill="auto"/>
          </w:tcPr>
          <w:p w14:paraId="7982034E" w14:textId="525AFCB8" w:rsidR="000709C6" w:rsidRPr="002F2775" w:rsidRDefault="00577DBE" w:rsidP="00CC4BE5">
            <w:pPr>
              <w:jc w:val="center"/>
            </w:pPr>
            <w:r>
              <w:t>2</w:t>
            </w:r>
            <w:r w:rsidR="005F6359">
              <w:t>8 6</w:t>
            </w:r>
            <w:r w:rsidR="004B0A92">
              <w:t>5</w:t>
            </w:r>
            <w:r w:rsidR="005F6359">
              <w:t>0</w:t>
            </w:r>
            <w:r>
              <w:t>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BC5C55E" w14:textId="2A56B0FC" w:rsidR="000709C6" w:rsidRPr="002F2775" w:rsidRDefault="005F6359" w:rsidP="00CC4BE5">
            <w:pPr>
              <w:jc w:val="center"/>
            </w:pPr>
            <w:r>
              <w:t>31 554,</w:t>
            </w:r>
            <w:r w:rsidR="00FE47C0">
              <w:t>0</w:t>
            </w:r>
            <w:r w:rsidR="000709C6" w:rsidRPr="002F2775">
              <w:t>0</w:t>
            </w:r>
          </w:p>
        </w:tc>
      </w:tr>
      <w:tr w:rsidR="000709C6" w:rsidRPr="00C742D0" w14:paraId="7766EC17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2C70DB24" w14:textId="77777777" w:rsidR="000709C6" w:rsidRPr="002F2775" w:rsidRDefault="000709C6" w:rsidP="003E3BAE">
            <w:pPr>
              <w:pStyle w:val="ConsPlusNormal"/>
              <w:ind w:left="-67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62" w:type="dxa"/>
            <w:gridSpan w:val="2"/>
            <w:vMerge w:val="restart"/>
          </w:tcPr>
          <w:p w14:paraId="0093AF33" w14:textId="77777777" w:rsidR="000709C6" w:rsidRPr="002F2775" w:rsidRDefault="000709C6" w:rsidP="00D60052"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CB4F711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</w:tcPr>
          <w:p w14:paraId="05772238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46687185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2FD7D77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06724D3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6A0843E3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709" w:type="dxa"/>
          </w:tcPr>
          <w:p w14:paraId="5A215BAA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4CC680CB" w14:textId="69E57250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713,1864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275" w:type="dxa"/>
          </w:tcPr>
          <w:p w14:paraId="7647C522" w14:textId="69B055E7" w:rsidR="000709C6" w:rsidRPr="00E76CFD" w:rsidRDefault="00873398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 xml:space="preserve">880, </w:t>
            </w:r>
            <w:r w:rsidR="000C3B0C"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A629DF1" w14:textId="4B408F96" w:rsidR="000709C6" w:rsidRPr="004B0A92" w:rsidRDefault="004B0A92" w:rsidP="00CC4BE5">
            <w:pPr>
              <w:jc w:val="center"/>
              <w:rPr>
                <w:b/>
                <w:bCs/>
              </w:rPr>
            </w:pPr>
            <w:r w:rsidRPr="004B0A92">
              <w:rPr>
                <w:b/>
                <w:bCs/>
              </w:rPr>
              <w:t>3</w:t>
            </w:r>
            <w:r w:rsidR="000709C6" w:rsidRPr="004B0A92">
              <w:rPr>
                <w:b/>
                <w:bCs/>
              </w:rPr>
              <w:t>100,0</w:t>
            </w:r>
          </w:p>
        </w:tc>
        <w:tc>
          <w:tcPr>
            <w:tcW w:w="1134" w:type="dxa"/>
            <w:shd w:val="clear" w:color="auto" w:fill="auto"/>
          </w:tcPr>
          <w:p w14:paraId="7451F24D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6C96651" w14:textId="77777777" w:rsidR="000709C6" w:rsidRPr="00E76CFD" w:rsidRDefault="000709C6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1000,0</w:t>
            </w:r>
          </w:p>
        </w:tc>
      </w:tr>
      <w:tr w:rsidR="000709C6" w:rsidRPr="00C742D0" w14:paraId="07432E91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427C372D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25D86E6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90CFF52" w14:textId="77777777" w:rsidR="000709C6" w:rsidRPr="002F2775" w:rsidRDefault="000709C6" w:rsidP="004F6BE0"/>
        </w:tc>
        <w:tc>
          <w:tcPr>
            <w:tcW w:w="1579" w:type="dxa"/>
          </w:tcPr>
          <w:p w14:paraId="12ABB77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0AB3A48" w14:textId="77777777" w:rsidR="000709C6" w:rsidRPr="002F2775" w:rsidRDefault="000709C6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3E7D05F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F319BC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709" w:type="dxa"/>
          </w:tcPr>
          <w:p w14:paraId="7D324E99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0DFE48F5" w14:textId="138D46C2" w:rsidR="000709C6" w:rsidRPr="002F2775" w:rsidRDefault="00EA654A" w:rsidP="00CC4BE5">
            <w:pPr>
              <w:jc w:val="center"/>
            </w:pPr>
            <w:r>
              <w:t>713,18640</w:t>
            </w:r>
          </w:p>
        </w:tc>
        <w:tc>
          <w:tcPr>
            <w:tcW w:w="1275" w:type="dxa"/>
          </w:tcPr>
          <w:p w14:paraId="6F419EC4" w14:textId="12CC6A36" w:rsidR="000709C6" w:rsidRPr="002F2775" w:rsidRDefault="00E76CFD" w:rsidP="00CC4BE5">
            <w:pPr>
              <w:jc w:val="center"/>
            </w:pPr>
            <w:r>
              <w:t>88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417" w:type="dxa"/>
            <w:shd w:val="clear" w:color="auto" w:fill="auto"/>
          </w:tcPr>
          <w:p w14:paraId="4374B525" w14:textId="254B7DD2" w:rsidR="000709C6" w:rsidRPr="004B0A92" w:rsidRDefault="004B0A92" w:rsidP="00CC4BE5">
            <w:pPr>
              <w:jc w:val="center"/>
            </w:pPr>
            <w:r w:rsidRPr="004B0A92">
              <w:t>3</w:t>
            </w:r>
            <w:r w:rsidR="000709C6" w:rsidRPr="004B0A92">
              <w:t>100,0</w:t>
            </w:r>
          </w:p>
        </w:tc>
        <w:tc>
          <w:tcPr>
            <w:tcW w:w="1134" w:type="dxa"/>
            <w:shd w:val="clear" w:color="auto" w:fill="auto"/>
          </w:tcPr>
          <w:p w14:paraId="6F5634AA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92F50FF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116AFF6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375E21AE" w14:textId="33061FDC" w:rsidR="000709C6" w:rsidRPr="002F2775" w:rsidRDefault="003E3BAE" w:rsidP="00E76CFD">
            <w:pPr>
              <w:pStyle w:val="ConsPlusNormal"/>
              <w:ind w:left="-348" w:firstLine="1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  </w:t>
            </w:r>
            <w:r w:rsidR="00F149E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3</w:t>
            </w:r>
            <w:r w:rsidR="00E76CFD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62" w:type="dxa"/>
            <w:gridSpan w:val="2"/>
            <w:vMerge w:val="restart"/>
          </w:tcPr>
          <w:p w14:paraId="313EE21C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1842" w:type="dxa"/>
            <w:gridSpan w:val="2"/>
            <w:vMerge w:val="restart"/>
          </w:tcPr>
          <w:p w14:paraId="5475141A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79" w:type="dxa"/>
          </w:tcPr>
          <w:p w14:paraId="2A9111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1A5FC05D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66637132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FFA7AF6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709" w:type="dxa"/>
          </w:tcPr>
          <w:p w14:paraId="174BE325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5555C99F" w14:textId="2E334246" w:rsidR="000709C6" w:rsidRPr="00E76CFD" w:rsidRDefault="00EA654A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70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275" w:type="dxa"/>
          </w:tcPr>
          <w:p w14:paraId="5724C807" w14:textId="25E7049C" w:rsidR="000709C6" w:rsidRPr="00E76CFD" w:rsidRDefault="000C3B0C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100</w:t>
            </w:r>
            <w:r w:rsidR="000709C6" w:rsidRPr="00E76CFD">
              <w:rPr>
                <w:b/>
                <w:bCs/>
              </w:rPr>
              <w:t>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91AAAA1" w14:textId="5174F0E2" w:rsidR="000709C6" w:rsidRPr="004B0A92" w:rsidRDefault="00441CC1" w:rsidP="00CC4B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FE47C0" w:rsidRPr="004B0A92">
              <w:rPr>
                <w:b/>
                <w:bCs/>
              </w:rPr>
              <w:t>00,00</w:t>
            </w:r>
          </w:p>
        </w:tc>
        <w:tc>
          <w:tcPr>
            <w:tcW w:w="1134" w:type="dxa"/>
            <w:shd w:val="clear" w:color="auto" w:fill="auto"/>
          </w:tcPr>
          <w:p w14:paraId="4F10C684" w14:textId="6271EEBF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19CA299" w14:textId="1AF9963A" w:rsidR="000709C6" w:rsidRPr="00E76CFD" w:rsidRDefault="00FE47C0" w:rsidP="00CC4BE5">
            <w:pPr>
              <w:jc w:val="center"/>
              <w:rPr>
                <w:b/>
                <w:bCs/>
              </w:rPr>
            </w:pPr>
            <w:r w:rsidRPr="00E76CFD">
              <w:rPr>
                <w:b/>
                <w:bCs/>
              </w:rPr>
              <w:t>1</w:t>
            </w:r>
            <w:r w:rsidR="000709C6" w:rsidRPr="00E76CFD">
              <w:rPr>
                <w:b/>
                <w:bCs/>
              </w:rPr>
              <w:t>00,</w:t>
            </w:r>
            <w:r w:rsidRPr="00E76CFD">
              <w:rPr>
                <w:b/>
                <w:bCs/>
              </w:rPr>
              <w:t>0</w:t>
            </w:r>
            <w:r w:rsidR="000709C6" w:rsidRPr="00E76CFD">
              <w:rPr>
                <w:b/>
                <w:bCs/>
              </w:rPr>
              <w:t>0</w:t>
            </w:r>
          </w:p>
        </w:tc>
      </w:tr>
      <w:tr w:rsidR="000709C6" w:rsidRPr="00C742D0" w14:paraId="569595B2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5E6924D1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02B64577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25939583" w14:textId="77777777" w:rsidR="000709C6" w:rsidRPr="002F2775" w:rsidRDefault="000709C6" w:rsidP="004F6BE0"/>
        </w:tc>
        <w:tc>
          <w:tcPr>
            <w:tcW w:w="1579" w:type="dxa"/>
          </w:tcPr>
          <w:p w14:paraId="29DB8D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66D6CA1C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5914911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50E7E3E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709" w:type="dxa"/>
          </w:tcPr>
          <w:p w14:paraId="180DB910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6181588D" w14:textId="365AE33C" w:rsidR="000709C6" w:rsidRPr="002F2775" w:rsidRDefault="00EA654A" w:rsidP="00CC4BE5">
            <w:pPr>
              <w:jc w:val="center"/>
            </w:pPr>
            <w:r>
              <w:t>70,00</w:t>
            </w:r>
          </w:p>
        </w:tc>
        <w:tc>
          <w:tcPr>
            <w:tcW w:w="1275" w:type="dxa"/>
          </w:tcPr>
          <w:p w14:paraId="3A2F0CD6" w14:textId="71D1D81A" w:rsidR="000709C6" w:rsidRPr="002F2775" w:rsidRDefault="000C3B0C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14:paraId="3A0C51FF" w14:textId="47141A8A" w:rsidR="000709C6" w:rsidRPr="004B0A92" w:rsidRDefault="00441CC1" w:rsidP="00CC4BE5">
            <w:pPr>
              <w:jc w:val="center"/>
            </w:pPr>
            <w:r>
              <w:t>5</w:t>
            </w:r>
            <w:r w:rsidR="000709C6" w:rsidRPr="004B0A92">
              <w:t>00,0</w:t>
            </w:r>
          </w:p>
        </w:tc>
        <w:tc>
          <w:tcPr>
            <w:tcW w:w="1134" w:type="dxa"/>
            <w:shd w:val="clear" w:color="auto" w:fill="auto"/>
          </w:tcPr>
          <w:p w14:paraId="05B27ED4" w14:textId="5D55C1BC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2BB840AA" w14:textId="29B9C457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</w:tr>
      <w:tr w:rsidR="000709C6" w:rsidRPr="00C742D0" w14:paraId="3937D2F8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29AB3249" w14:textId="77777777" w:rsidR="00F149ED" w:rsidRDefault="003E3BAE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C5307F" w14:textId="77777777" w:rsidR="00F149ED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</w:p>
          <w:p w14:paraId="439CA2A2" w14:textId="479233F1" w:rsidR="000709C6" w:rsidRPr="002F2775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62" w:type="dxa"/>
            <w:gridSpan w:val="2"/>
            <w:vMerge w:val="restart"/>
          </w:tcPr>
          <w:p w14:paraId="6B17F9F0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842" w:type="dxa"/>
            <w:gridSpan w:val="2"/>
            <w:vMerge w:val="restart"/>
          </w:tcPr>
          <w:p w14:paraId="11DC6B45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79" w:type="dxa"/>
          </w:tcPr>
          <w:p w14:paraId="500BEBF0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74674707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391CC68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1FF869E1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709" w:type="dxa"/>
          </w:tcPr>
          <w:p w14:paraId="1802B1DC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3A6E0596" w14:textId="7DC64492" w:rsidR="000709C6" w:rsidRPr="00C133A3" w:rsidRDefault="00EA654A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16027,17469</w:t>
            </w:r>
          </w:p>
        </w:tc>
        <w:tc>
          <w:tcPr>
            <w:tcW w:w="1275" w:type="dxa"/>
          </w:tcPr>
          <w:p w14:paraId="29D91BF8" w14:textId="1C4BF5F9" w:rsidR="000709C6" w:rsidRPr="00C133A3" w:rsidRDefault="00C133A3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120</w:t>
            </w:r>
            <w:r w:rsidR="000709C6" w:rsidRPr="00C133A3">
              <w:rPr>
                <w:b/>
                <w:bCs/>
              </w:rPr>
              <w:t>,0</w:t>
            </w:r>
            <w:r w:rsidR="000C3B0C" w:rsidRPr="00C133A3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0912AFB8" w14:textId="25951044" w:rsidR="000709C6" w:rsidRPr="00C133A3" w:rsidRDefault="00FE47C0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CEBE948" w14:textId="77777777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716134E9" w14:textId="370FE3FB" w:rsidR="000709C6" w:rsidRPr="00C133A3" w:rsidRDefault="000709C6" w:rsidP="00CC4BE5">
            <w:pPr>
              <w:jc w:val="center"/>
              <w:rPr>
                <w:b/>
                <w:bCs/>
              </w:rPr>
            </w:pPr>
            <w:r w:rsidRPr="00C133A3">
              <w:rPr>
                <w:b/>
                <w:bCs/>
              </w:rPr>
              <w:t>0,</w:t>
            </w:r>
            <w:r w:rsidR="00FE47C0" w:rsidRPr="00C133A3">
              <w:rPr>
                <w:b/>
                <w:bCs/>
              </w:rPr>
              <w:t>0</w:t>
            </w:r>
            <w:r w:rsidRPr="00C133A3">
              <w:rPr>
                <w:b/>
                <w:bCs/>
              </w:rPr>
              <w:t>0</w:t>
            </w:r>
          </w:p>
        </w:tc>
      </w:tr>
      <w:tr w:rsidR="000709C6" w:rsidRPr="00C742D0" w14:paraId="712D4DCB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2DA5458B" w14:textId="77777777" w:rsidR="000709C6" w:rsidRPr="002F2775" w:rsidRDefault="000709C6" w:rsidP="004F6BE0"/>
        </w:tc>
        <w:tc>
          <w:tcPr>
            <w:tcW w:w="2062" w:type="dxa"/>
            <w:gridSpan w:val="2"/>
            <w:vMerge/>
          </w:tcPr>
          <w:p w14:paraId="3869A9FB" w14:textId="77777777" w:rsidR="000709C6" w:rsidRPr="002F2775" w:rsidRDefault="000709C6" w:rsidP="004F6BE0"/>
        </w:tc>
        <w:tc>
          <w:tcPr>
            <w:tcW w:w="1842" w:type="dxa"/>
            <w:gridSpan w:val="2"/>
            <w:vMerge/>
          </w:tcPr>
          <w:p w14:paraId="48AADCC6" w14:textId="77777777" w:rsidR="000709C6" w:rsidRPr="002F2775" w:rsidRDefault="000709C6" w:rsidP="004F6BE0"/>
        </w:tc>
        <w:tc>
          <w:tcPr>
            <w:tcW w:w="1579" w:type="dxa"/>
          </w:tcPr>
          <w:p w14:paraId="5DE4628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1DA5DE7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F5559B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94" w:type="dxa"/>
            <w:gridSpan w:val="2"/>
          </w:tcPr>
          <w:p w14:paraId="0860C34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709" w:type="dxa"/>
          </w:tcPr>
          <w:p w14:paraId="0330ABB4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7D37C63E" w14:textId="4F11BCC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1275" w:type="dxa"/>
          </w:tcPr>
          <w:p w14:paraId="5FBD3F05" w14:textId="02EFACDB" w:rsidR="000709C6" w:rsidRPr="002F2775" w:rsidRDefault="00C133A3" w:rsidP="00CC4BE5">
            <w:pPr>
              <w:jc w:val="center"/>
            </w:pPr>
            <w:r>
              <w:t>12</w:t>
            </w:r>
            <w:r w:rsidR="000709C6" w:rsidRPr="002F2775">
              <w:t>0,0</w:t>
            </w:r>
            <w:r w:rsidR="000C3B0C">
              <w:t>0</w:t>
            </w:r>
          </w:p>
        </w:tc>
        <w:tc>
          <w:tcPr>
            <w:tcW w:w="1417" w:type="dxa"/>
            <w:shd w:val="clear" w:color="auto" w:fill="auto"/>
          </w:tcPr>
          <w:p w14:paraId="7A279561" w14:textId="547D9AB1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5B9AA006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55F9F4B3" w14:textId="1A3054B5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F149ED" w:rsidRPr="00C742D0" w14:paraId="53512BBE" w14:textId="77777777" w:rsidTr="002D5FF9">
        <w:trPr>
          <w:gridAfter w:val="1"/>
          <w:wAfter w:w="46" w:type="dxa"/>
        </w:trPr>
        <w:tc>
          <w:tcPr>
            <w:tcW w:w="627" w:type="dxa"/>
            <w:vMerge w:val="restart"/>
          </w:tcPr>
          <w:p w14:paraId="720E4B9F" w14:textId="4EDF72DA" w:rsidR="00F149ED" w:rsidRPr="002F2775" w:rsidRDefault="00F149ED" w:rsidP="00F149ED">
            <w:r>
              <w:t xml:space="preserve"> 5.</w:t>
            </w:r>
          </w:p>
        </w:tc>
        <w:tc>
          <w:tcPr>
            <w:tcW w:w="2062" w:type="dxa"/>
            <w:gridSpan w:val="2"/>
            <w:vMerge w:val="restart"/>
          </w:tcPr>
          <w:p w14:paraId="2977FBBD" w14:textId="11A9F030" w:rsidR="00F149ED" w:rsidRPr="00F149ED" w:rsidRDefault="00F149ED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 xml:space="preserve">Демонтаж моста через реку Арсеньевка с </w:t>
            </w:r>
            <w:proofErr w:type="spellStart"/>
            <w:r w:rsidRPr="00F149ED">
              <w:rPr>
                <w:rFonts w:ascii="Times New Roman" w:hAnsi="Times New Roman" w:cs="Times New Roman"/>
                <w:bCs/>
                <w:szCs w:val="22"/>
              </w:rPr>
              <w:t>Шекляево</w:t>
            </w:r>
            <w:proofErr w:type="spellEnd"/>
          </w:p>
        </w:tc>
        <w:tc>
          <w:tcPr>
            <w:tcW w:w="1842" w:type="dxa"/>
            <w:gridSpan w:val="2"/>
            <w:vMerge w:val="restart"/>
          </w:tcPr>
          <w:p w14:paraId="50F1A805" w14:textId="65F3BB1E" w:rsidR="00F149ED" w:rsidRPr="00F149ED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79" w:type="dxa"/>
          </w:tcPr>
          <w:p w14:paraId="1524A017" w14:textId="6006729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3C5369D1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014791" w14:textId="533BE880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B237192" w14:textId="37D557E8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794" w:type="dxa"/>
            <w:gridSpan w:val="2"/>
          </w:tcPr>
          <w:p w14:paraId="19C8DD76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9E4AF3D" w14:textId="70D2A23E" w:rsidR="00F149ED" w:rsidRPr="00886032" w:rsidRDefault="000C3B0C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652399EA" w14:textId="67F22B33" w:rsidR="00F149ED" w:rsidRPr="00C133A3" w:rsidRDefault="00C30C50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290,194</w:t>
            </w:r>
          </w:p>
        </w:tc>
        <w:tc>
          <w:tcPr>
            <w:tcW w:w="1275" w:type="dxa"/>
          </w:tcPr>
          <w:p w14:paraId="21D48F49" w14:textId="7AB15B7F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72899EDC" w14:textId="79308A3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4A058BB" w14:textId="0F3DB348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3678CCAF" w14:textId="6B08D9F9" w:rsidR="00F149ED" w:rsidRPr="00C133A3" w:rsidRDefault="00886032" w:rsidP="00F149ED">
            <w:pPr>
              <w:jc w:val="center"/>
              <w:rPr>
                <w:b/>
              </w:rPr>
            </w:pPr>
            <w:r w:rsidRPr="00C133A3">
              <w:rPr>
                <w:b/>
              </w:rPr>
              <w:t>0,00</w:t>
            </w:r>
          </w:p>
        </w:tc>
      </w:tr>
      <w:tr w:rsidR="00F149ED" w:rsidRPr="00C742D0" w14:paraId="67050569" w14:textId="77777777" w:rsidTr="002D5FF9">
        <w:trPr>
          <w:gridAfter w:val="1"/>
          <w:wAfter w:w="46" w:type="dxa"/>
        </w:trPr>
        <w:tc>
          <w:tcPr>
            <w:tcW w:w="627" w:type="dxa"/>
            <w:vMerge/>
          </w:tcPr>
          <w:p w14:paraId="6DCDEC39" w14:textId="77777777" w:rsidR="00F149ED" w:rsidRDefault="00F149ED" w:rsidP="00F149ED"/>
        </w:tc>
        <w:tc>
          <w:tcPr>
            <w:tcW w:w="2062" w:type="dxa"/>
            <w:gridSpan w:val="2"/>
            <w:vMerge/>
          </w:tcPr>
          <w:p w14:paraId="0FEC4138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842" w:type="dxa"/>
            <w:gridSpan w:val="2"/>
            <w:vMerge/>
          </w:tcPr>
          <w:p w14:paraId="11EE8D4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79" w:type="dxa"/>
          </w:tcPr>
          <w:p w14:paraId="07152A4F" w14:textId="68E1D12B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  <w:gridSpan w:val="2"/>
          </w:tcPr>
          <w:p w14:paraId="4EFC7F02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8EB438" w14:textId="670F3F4E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7EA4AEFE" w14:textId="0E9A31B5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794" w:type="dxa"/>
            <w:gridSpan w:val="2"/>
          </w:tcPr>
          <w:p w14:paraId="0EDA40C9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5F411E5" w14:textId="5BA71151" w:rsidR="00F149ED" w:rsidRPr="00886032" w:rsidRDefault="000C3B0C" w:rsidP="000A11E7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5F5F64D7" w14:textId="319D14E8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1275" w:type="dxa"/>
          </w:tcPr>
          <w:p w14:paraId="69AC8676" w14:textId="4A52344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1AAF4E76" w14:textId="4F0759AD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261C66E" w14:textId="5836FF10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051" w:type="dxa"/>
            <w:gridSpan w:val="2"/>
            <w:shd w:val="clear" w:color="auto" w:fill="auto"/>
          </w:tcPr>
          <w:p w14:paraId="0C064155" w14:textId="4E40FD1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0A11E7" w:rsidRPr="00C742D0" w14:paraId="7DAA80AA" w14:textId="77777777" w:rsidTr="002D5FF9">
        <w:trPr>
          <w:gridAfter w:val="2"/>
          <w:wAfter w:w="55" w:type="dxa"/>
          <w:trHeight w:val="492"/>
        </w:trPr>
        <w:tc>
          <w:tcPr>
            <w:tcW w:w="627" w:type="dxa"/>
            <w:vMerge w:val="restart"/>
          </w:tcPr>
          <w:p w14:paraId="6570FA77" w14:textId="4436D759" w:rsidR="000A11E7" w:rsidRPr="002F2775" w:rsidRDefault="000A11E7" w:rsidP="000A11E7">
            <w:r>
              <w:t>6.</w:t>
            </w:r>
          </w:p>
        </w:tc>
        <w:tc>
          <w:tcPr>
            <w:tcW w:w="2052" w:type="dxa"/>
            <w:vMerge w:val="restart"/>
          </w:tcPr>
          <w:p w14:paraId="3A458DF5" w14:textId="0FC72C2B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Капитальный </w:t>
            </w:r>
            <w:proofErr w:type="gramStart"/>
            <w:r w:rsidRPr="000A11E7">
              <w:rPr>
                <w:rFonts w:ascii="Times New Roman" w:hAnsi="Times New Roman" w:cs="Times New Roman"/>
                <w:bCs/>
                <w:szCs w:val="22"/>
              </w:rPr>
              <w:t>ремонт</w:t>
            </w:r>
            <w:r w:rsidR="0019059D">
              <w:rPr>
                <w:rFonts w:ascii="Times New Roman" w:hAnsi="Times New Roman" w:cs="Times New Roman"/>
                <w:bCs/>
                <w:szCs w:val="22"/>
              </w:rPr>
              <w:t>,</w:t>
            </w:r>
            <w:r w:rsidRPr="000A11E7">
              <w:rPr>
                <w:rFonts w:ascii="Times New Roman" w:hAnsi="Times New Roman" w:cs="Times New Roman"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2"/>
              </w:rPr>
              <w:t xml:space="preserve"> ремонт</w:t>
            </w:r>
            <w:proofErr w:type="gramEnd"/>
            <w:r>
              <w:rPr>
                <w:rFonts w:ascii="Times New Roman" w:hAnsi="Times New Roman" w:cs="Times New Roman"/>
                <w:bCs/>
                <w:szCs w:val="22"/>
              </w:rPr>
              <w:t xml:space="preserve"> дорог</w:t>
            </w:r>
          </w:p>
        </w:tc>
        <w:tc>
          <w:tcPr>
            <w:tcW w:w="1836" w:type="dxa"/>
            <w:gridSpan w:val="2"/>
            <w:vMerge w:val="restart"/>
          </w:tcPr>
          <w:p w14:paraId="6F08DB6D" w14:textId="45A25370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0A11E7"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604" w:type="dxa"/>
            <w:gridSpan w:val="3"/>
          </w:tcPr>
          <w:p w14:paraId="07D8298B" w14:textId="3B70498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  <w:gridSpan w:val="2"/>
          </w:tcPr>
          <w:p w14:paraId="6B08F9DB" w14:textId="77777777" w:rsidR="000A11E7" w:rsidRDefault="000A11E7" w:rsidP="000A11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963CAF8" w14:textId="41CBB047" w:rsidR="000A11E7" w:rsidRPr="000A11E7" w:rsidRDefault="000A11E7" w:rsidP="000A11E7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246E5334" w14:textId="37AD047C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785" w:type="dxa"/>
          </w:tcPr>
          <w:p w14:paraId="377AB3D4" w14:textId="77777777" w:rsidR="000A11E7" w:rsidRPr="000A11E7" w:rsidRDefault="000A11E7" w:rsidP="000A11E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79519FDB" w14:textId="2534D131" w:rsidR="000A11E7" w:rsidRPr="000A11E7" w:rsidRDefault="000A11E7" w:rsidP="000A11E7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4B6E9E93" w14:textId="4ACE1D58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</w:t>
            </w:r>
          </w:p>
        </w:tc>
        <w:tc>
          <w:tcPr>
            <w:tcW w:w="1275" w:type="dxa"/>
          </w:tcPr>
          <w:p w14:paraId="6DC65DB8" w14:textId="210248EA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2783,39142</w:t>
            </w:r>
          </w:p>
        </w:tc>
        <w:tc>
          <w:tcPr>
            <w:tcW w:w="1417" w:type="dxa"/>
            <w:shd w:val="clear" w:color="auto" w:fill="auto"/>
          </w:tcPr>
          <w:p w14:paraId="6E064065" w14:textId="22B06D02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4B0A92">
              <w:rPr>
                <w:b/>
                <w:bCs/>
              </w:rPr>
              <w:t>10</w:t>
            </w:r>
            <w:r w:rsidR="005F6359">
              <w:rPr>
                <w:b/>
                <w:bCs/>
              </w:rPr>
              <w:t> 554 550,54</w:t>
            </w:r>
          </w:p>
        </w:tc>
        <w:tc>
          <w:tcPr>
            <w:tcW w:w="1134" w:type="dxa"/>
            <w:shd w:val="clear" w:color="auto" w:fill="auto"/>
          </w:tcPr>
          <w:p w14:paraId="00E159E8" w14:textId="519356EF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  <w:tc>
          <w:tcPr>
            <w:tcW w:w="1042" w:type="dxa"/>
            <w:shd w:val="clear" w:color="auto" w:fill="auto"/>
          </w:tcPr>
          <w:p w14:paraId="6042CC75" w14:textId="3E5838E9" w:rsidR="000A11E7" w:rsidRPr="003B1E2C" w:rsidRDefault="003B1E2C" w:rsidP="000A11E7">
            <w:pPr>
              <w:jc w:val="center"/>
              <w:rPr>
                <w:b/>
                <w:bCs/>
              </w:rPr>
            </w:pPr>
            <w:r w:rsidRPr="003B1E2C">
              <w:rPr>
                <w:b/>
                <w:bCs/>
              </w:rPr>
              <w:t>0,00</w:t>
            </w:r>
          </w:p>
        </w:tc>
      </w:tr>
      <w:tr w:rsidR="003B1E2C" w:rsidRPr="00C742D0" w14:paraId="09D1B8CD" w14:textId="77777777" w:rsidTr="002D5FF9">
        <w:trPr>
          <w:gridAfter w:val="2"/>
          <w:wAfter w:w="55" w:type="dxa"/>
          <w:trHeight w:val="888"/>
        </w:trPr>
        <w:tc>
          <w:tcPr>
            <w:tcW w:w="627" w:type="dxa"/>
            <w:vMerge/>
          </w:tcPr>
          <w:p w14:paraId="5DE163C4" w14:textId="77777777" w:rsidR="003B1E2C" w:rsidRDefault="003B1E2C" w:rsidP="003B1E2C"/>
        </w:tc>
        <w:tc>
          <w:tcPr>
            <w:tcW w:w="2052" w:type="dxa"/>
            <w:vMerge/>
          </w:tcPr>
          <w:p w14:paraId="2ABD342A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836" w:type="dxa"/>
            <w:gridSpan w:val="2"/>
            <w:vMerge/>
          </w:tcPr>
          <w:p w14:paraId="3787008E" w14:textId="777777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04" w:type="dxa"/>
            <w:gridSpan w:val="3"/>
          </w:tcPr>
          <w:p w14:paraId="512D247F" w14:textId="47C1C0CE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</w:t>
            </w:r>
            <w:r w:rsidRPr="003B1E2C">
              <w:rPr>
                <w:rFonts w:ascii="Times New Roman" w:hAnsi="Times New Roman" w:cs="Times New Roman"/>
                <w:szCs w:val="22"/>
              </w:rPr>
              <w:t>Анучинского муниципального округа</w:t>
            </w:r>
          </w:p>
        </w:tc>
        <w:tc>
          <w:tcPr>
            <w:tcW w:w="751" w:type="dxa"/>
            <w:gridSpan w:val="2"/>
          </w:tcPr>
          <w:p w14:paraId="0B5C6CEE" w14:textId="77777777" w:rsidR="003B1E2C" w:rsidRDefault="003B1E2C" w:rsidP="003B1E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DDFEF7" w14:textId="48ED9377" w:rsidR="003B1E2C" w:rsidRPr="000A11E7" w:rsidRDefault="003B1E2C" w:rsidP="003B1E2C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  <w:gridSpan w:val="2"/>
          </w:tcPr>
          <w:p w14:paraId="1E8B39FA" w14:textId="0591A974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2390</w:t>
            </w:r>
          </w:p>
        </w:tc>
        <w:tc>
          <w:tcPr>
            <w:tcW w:w="785" w:type="dxa"/>
          </w:tcPr>
          <w:p w14:paraId="5E3BE30A" w14:textId="77777777" w:rsidR="003B1E2C" w:rsidRPr="000A11E7" w:rsidRDefault="003B1E2C" w:rsidP="003B1E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3A81F1D1" w14:textId="2E4A68AF" w:rsidR="003B1E2C" w:rsidRPr="000A11E7" w:rsidRDefault="003B1E2C" w:rsidP="003B1E2C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</w:tcPr>
          <w:p w14:paraId="2626AA15" w14:textId="30C2A0CF" w:rsidR="003B1E2C" w:rsidRPr="003B1E2C" w:rsidRDefault="003B1E2C" w:rsidP="003B1E2C">
            <w:pPr>
              <w:jc w:val="center"/>
            </w:pPr>
            <w:r w:rsidRPr="003B1E2C">
              <w:t>0,0</w:t>
            </w:r>
          </w:p>
        </w:tc>
        <w:tc>
          <w:tcPr>
            <w:tcW w:w="1275" w:type="dxa"/>
          </w:tcPr>
          <w:p w14:paraId="3457A239" w14:textId="359FF1B4" w:rsidR="003B1E2C" w:rsidRPr="003B1E2C" w:rsidRDefault="003B1E2C" w:rsidP="003B1E2C">
            <w:pPr>
              <w:jc w:val="center"/>
            </w:pPr>
            <w:r w:rsidRPr="003B1E2C">
              <w:t>2783,39142</w:t>
            </w:r>
          </w:p>
        </w:tc>
        <w:tc>
          <w:tcPr>
            <w:tcW w:w="1417" w:type="dxa"/>
            <w:shd w:val="clear" w:color="auto" w:fill="auto"/>
          </w:tcPr>
          <w:p w14:paraId="20F74032" w14:textId="540856D3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134" w:type="dxa"/>
            <w:shd w:val="clear" w:color="auto" w:fill="auto"/>
          </w:tcPr>
          <w:p w14:paraId="48668FB0" w14:textId="5EF7C94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  <w:tc>
          <w:tcPr>
            <w:tcW w:w="1042" w:type="dxa"/>
            <w:shd w:val="clear" w:color="auto" w:fill="auto"/>
          </w:tcPr>
          <w:p w14:paraId="21A31E64" w14:textId="62F250FC" w:rsidR="003B1E2C" w:rsidRPr="003B1E2C" w:rsidRDefault="003B1E2C" w:rsidP="003B1E2C">
            <w:pPr>
              <w:jc w:val="center"/>
            </w:pPr>
            <w:r w:rsidRPr="003B1E2C">
              <w:t>0,00</w:t>
            </w:r>
          </w:p>
        </w:tc>
      </w:tr>
      <w:tr w:rsidR="00577DBE" w:rsidRPr="00C742D0" w14:paraId="63B27E18" w14:textId="77777777" w:rsidTr="002D5FF9">
        <w:trPr>
          <w:gridAfter w:val="2"/>
          <w:wAfter w:w="55" w:type="dxa"/>
        </w:trPr>
        <w:tc>
          <w:tcPr>
            <w:tcW w:w="627" w:type="dxa"/>
          </w:tcPr>
          <w:p w14:paraId="16633883" w14:textId="77777777" w:rsidR="00577DBE" w:rsidRPr="002F2775" w:rsidRDefault="00577DBE" w:rsidP="00577DBE"/>
        </w:tc>
        <w:tc>
          <w:tcPr>
            <w:tcW w:w="5492" w:type="dxa"/>
            <w:gridSpan w:val="6"/>
          </w:tcPr>
          <w:p w14:paraId="777BB827" w14:textId="63C07EE9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51" w:type="dxa"/>
            <w:gridSpan w:val="2"/>
          </w:tcPr>
          <w:p w14:paraId="6054A3B5" w14:textId="77777777" w:rsidR="00577DBE" w:rsidRPr="002F2775" w:rsidRDefault="00577DBE" w:rsidP="00577DBE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gridSpan w:val="2"/>
          </w:tcPr>
          <w:p w14:paraId="2A193431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85" w:type="dxa"/>
          </w:tcPr>
          <w:p w14:paraId="23F402AF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317C6F8" w14:textId="77777777" w:rsidR="00577DBE" w:rsidRPr="002F2775" w:rsidRDefault="00577DBE" w:rsidP="00577DB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238F84E" w14:textId="6AD1A4EE" w:rsidR="00577DBE" w:rsidRDefault="00577DBE" w:rsidP="00577DB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44 436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87808</w:t>
            </w:r>
          </w:p>
        </w:tc>
        <w:tc>
          <w:tcPr>
            <w:tcW w:w="1275" w:type="dxa"/>
          </w:tcPr>
          <w:p w14:paraId="7E9A8480" w14:textId="0790BA59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35 349,405</w:t>
            </w:r>
            <w:r w:rsidR="00E72F0E">
              <w:rPr>
                <w:b/>
              </w:rPr>
              <w:t>66</w:t>
            </w:r>
          </w:p>
        </w:tc>
        <w:tc>
          <w:tcPr>
            <w:tcW w:w="1417" w:type="dxa"/>
            <w:shd w:val="clear" w:color="auto" w:fill="auto"/>
          </w:tcPr>
          <w:p w14:paraId="08DA1D3C" w14:textId="0C99B77F" w:rsidR="00577DBE" w:rsidRPr="002F2775" w:rsidRDefault="00577DBE" w:rsidP="00577DB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4B0A92">
              <w:rPr>
                <w:b/>
              </w:rPr>
              <w:t>8</w:t>
            </w:r>
            <w:r w:rsidR="002D5FF9">
              <w:rPr>
                <w:b/>
              </w:rPr>
              <w:t xml:space="preserve"> </w:t>
            </w:r>
            <w:r w:rsidR="004B0A92">
              <w:rPr>
                <w:b/>
              </w:rPr>
              <w:t>520</w:t>
            </w:r>
            <w:r>
              <w:rPr>
                <w:b/>
              </w:rPr>
              <w:t>,</w:t>
            </w:r>
            <w:r w:rsidR="004B0A92">
              <w:rPr>
                <w:b/>
              </w:rPr>
              <w:t>43165</w:t>
            </w:r>
          </w:p>
        </w:tc>
        <w:tc>
          <w:tcPr>
            <w:tcW w:w="1134" w:type="dxa"/>
            <w:shd w:val="clear" w:color="auto" w:fill="auto"/>
          </w:tcPr>
          <w:p w14:paraId="32A04EA7" w14:textId="6BD2A964" w:rsidR="00577DBE" w:rsidRDefault="00577DBE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2</w:t>
            </w:r>
            <w:r w:rsidR="00441CC1">
              <w:rPr>
                <w:b/>
                <w:bCs/>
              </w:rPr>
              <w:t>9 750</w:t>
            </w:r>
            <w:r w:rsidR="004B0A92">
              <w:rPr>
                <w:b/>
                <w:bCs/>
              </w:rPr>
              <w:t>,00</w:t>
            </w:r>
          </w:p>
        </w:tc>
        <w:tc>
          <w:tcPr>
            <w:tcW w:w="1042" w:type="dxa"/>
          </w:tcPr>
          <w:p w14:paraId="4AF63DED" w14:textId="08ADA1EE" w:rsidR="00577DBE" w:rsidRPr="002F2775" w:rsidRDefault="00441CC1" w:rsidP="00577DB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32 654,</w:t>
            </w:r>
            <w:r w:rsidR="00577DBE">
              <w:rPr>
                <w:b/>
                <w:bCs/>
              </w:rPr>
              <w:t>00</w:t>
            </w:r>
          </w:p>
        </w:tc>
      </w:tr>
    </w:tbl>
    <w:p w14:paraId="6C07ED84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885"/>
      <w:bookmarkEnd w:id="1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233DCC8" w14:textId="77777777" w:rsidR="00CD0CCD" w:rsidRDefault="00CD0CCD" w:rsidP="001F6EA5">
      <w:pPr>
        <w:jc w:val="both"/>
        <w:rPr>
          <w:bCs/>
          <w:color w:val="000000"/>
          <w:sz w:val="28"/>
          <w:szCs w:val="28"/>
        </w:rPr>
      </w:pP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4CE6E0D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DE6" w14:textId="77777777" w:rsidR="001F6EA5" w:rsidRPr="001216DC" w:rsidRDefault="001F6EA5" w:rsidP="004F6BE0">
            <w:pPr>
              <w:rPr>
                <w:rFonts w:ascii="Calibri" w:hAnsi="Calibri"/>
                <w:color w:val="000000"/>
              </w:rPr>
            </w:pPr>
          </w:p>
        </w:tc>
      </w:tr>
    </w:tbl>
    <w:p w14:paraId="504C9276" w14:textId="77777777" w:rsidR="0059643F" w:rsidRDefault="0059643F" w:rsidP="00A37FDF">
      <w:pPr>
        <w:jc w:val="both"/>
        <w:rPr>
          <w:sz w:val="28"/>
          <w:szCs w:val="28"/>
        </w:rPr>
      </w:pPr>
    </w:p>
    <w:sectPr w:rsidR="0059643F" w:rsidSect="00AA4ADC">
      <w:pgSz w:w="16838" w:h="11906" w:orient="landscape"/>
      <w:pgMar w:top="993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305F3" w14:textId="77777777" w:rsidR="0020764E" w:rsidRDefault="0020764E" w:rsidP="00C56547">
      <w:r>
        <w:separator/>
      </w:r>
    </w:p>
  </w:endnote>
  <w:endnote w:type="continuationSeparator" w:id="0">
    <w:p w14:paraId="169A819C" w14:textId="77777777" w:rsidR="0020764E" w:rsidRDefault="0020764E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C95E1" w14:textId="77777777" w:rsidR="0020764E" w:rsidRDefault="0020764E" w:rsidP="00C56547">
      <w:r>
        <w:separator/>
      </w:r>
    </w:p>
  </w:footnote>
  <w:footnote w:type="continuationSeparator" w:id="0">
    <w:p w14:paraId="7EE360E6" w14:textId="77777777" w:rsidR="0020764E" w:rsidRDefault="0020764E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3448515">
    <w:abstractNumId w:val="11"/>
  </w:num>
  <w:num w:numId="2" w16cid:durableId="297148569">
    <w:abstractNumId w:val="10"/>
  </w:num>
  <w:num w:numId="3" w16cid:durableId="93403698">
    <w:abstractNumId w:val="9"/>
  </w:num>
  <w:num w:numId="4" w16cid:durableId="736437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8865263">
    <w:abstractNumId w:val="12"/>
  </w:num>
  <w:num w:numId="6" w16cid:durableId="207188301">
    <w:abstractNumId w:val="5"/>
  </w:num>
  <w:num w:numId="7" w16cid:durableId="1356809933">
    <w:abstractNumId w:val="7"/>
  </w:num>
  <w:num w:numId="8" w16cid:durableId="674069783">
    <w:abstractNumId w:val="4"/>
  </w:num>
  <w:num w:numId="9" w16cid:durableId="782964441">
    <w:abstractNumId w:val="1"/>
  </w:num>
  <w:num w:numId="10" w16cid:durableId="1396202172">
    <w:abstractNumId w:val="2"/>
  </w:num>
  <w:num w:numId="11" w16cid:durableId="392584881">
    <w:abstractNumId w:val="6"/>
  </w:num>
  <w:num w:numId="12" w16cid:durableId="619725785">
    <w:abstractNumId w:val="0"/>
  </w:num>
  <w:num w:numId="13" w16cid:durableId="251864771">
    <w:abstractNumId w:val="8"/>
  </w:num>
  <w:num w:numId="14" w16cid:durableId="1953319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0273"/>
    <w:rsid w:val="00013426"/>
    <w:rsid w:val="00013773"/>
    <w:rsid w:val="00020076"/>
    <w:rsid w:val="000247C0"/>
    <w:rsid w:val="000252D7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A11E7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30FB"/>
    <w:rsid w:val="00137422"/>
    <w:rsid w:val="00137C09"/>
    <w:rsid w:val="001414E2"/>
    <w:rsid w:val="00144870"/>
    <w:rsid w:val="00151D1D"/>
    <w:rsid w:val="00156A0C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059D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2603"/>
    <w:rsid w:val="001F384A"/>
    <w:rsid w:val="001F4E9D"/>
    <w:rsid w:val="001F6EA5"/>
    <w:rsid w:val="001F70EC"/>
    <w:rsid w:val="00202E30"/>
    <w:rsid w:val="002048A7"/>
    <w:rsid w:val="0020619D"/>
    <w:rsid w:val="002074F7"/>
    <w:rsid w:val="0020764E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6778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5FF9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5E24"/>
    <w:rsid w:val="003761B8"/>
    <w:rsid w:val="003B19AF"/>
    <w:rsid w:val="003B1E2C"/>
    <w:rsid w:val="003B21F6"/>
    <w:rsid w:val="003C5B2D"/>
    <w:rsid w:val="003C685D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523D"/>
    <w:rsid w:val="00441CC1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0A6F"/>
    <w:rsid w:val="004A36AE"/>
    <w:rsid w:val="004A3970"/>
    <w:rsid w:val="004A47FD"/>
    <w:rsid w:val="004A6961"/>
    <w:rsid w:val="004A6C4E"/>
    <w:rsid w:val="004A6DD8"/>
    <w:rsid w:val="004B0A92"/>
    <w:rsid w:val="004B4974"/>
    <w:rsid w:val="004B4FDC"/>
    <w:rsid w:val="004B601C"/>
    <w:rsid w:val="004B7629"/>
    <w:rsid w:val="004B7C39"/>
    <w:rsid w:val="004C4573"/>
    <w:rsid w:val="004C6D55"/>
    <w:rsid w:val="004D3074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249DE"/>
    <w:rsid w:val="00532231"/>
    <w:rsid w:val="00540B85"/>
    <w:rsid w:val="00542A23"/>
    <w:rsid w:val="00544F68"/>
    <w:rsid w:val="005459E2"/>
    <w:rsid w:val="00546F36"/>
    <w:rsid w:val="0055335D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77DBE"/>
    <w:rsid w:val="00581B0D"/>
    <w:rsid w:val="00585258"/>
    <w:rsid w:val="00585FBD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1A0A"/>
    <w:rsid w:val="005F58B8"/>
    <w:rsid w:val="005F6359"/>
    <w:rsid w:val="005F6C27"/>
    <w:rsid w:val="0060196C"/>
    <w:rsid w:val="00604391"/>
    <w:rsid w:val="00605E65"/>
    <w:rsid w:val="006067DB"/>
    <w:rsid w:val="0060690D"/>
    <w:rsid w:val="0061006D"/>
    <w:rsid w:val="00611ABC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2706"/>
    <w:rsid w:val="006D11D4"/>
    <w:rsid w:val="006D4C81"/>
    <w:rsid w:val="006E447E"/>
    <w:rsid w:val="006F0906"/>
    <w:rsid w:val="006F0EB1"/>
    <w:rsid w:val="006F2780"/>
    <w:rsid w:val="006F3EDD"/>
    <w:rsid w:val="006F4116"/>
    <w:rsid w:val="006F76CE"/>
    <w:rsid w:val="00700F50"/>
    <w:rsid w:val="00702156"/>
    <w:rsid w:val="00715B4E"/>
    <w:rsid w:val="0072049E"/>
    <w:rsid w:val="0072268F"/>
    <w:rsid w:val="007252A3"/>
    <w:rsid w:val="00727DCF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7180C"/>
    <w:rsid w:val="00774DF9"/>
    <w:rsid w:val="00785579"/>
    <w:rsid w:val="0079158A"/>
    <w:rsid w:val="00792117"/>
    <w:rsid w:val="007959D0"/>
    <w:rsid w:val="00795BC1"/>
    <w:rsid w:val="007A1F27"/>
    <w:rsid w:val="007A2097"/>
    <w:rsid w:val="007A3D36"/>
    <w:rsid w:val="007B2209"/>
    <w:rsid w:val="007B2582"/>
    <w:rsid w:val="007B3B68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7DE5"/>
    <w:rsid w:val="00860129"/>
    <w:rsid w:val="008621E9"/>
    <w:rsid w:val="008622BE"/>
    <w:rsid w:val="008673BC"/>
    <w:rsid w:val="008675D1"/>
    <w:rsid w:val="00873398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117E"/>
    <w:rsid w:val="008C386C"/>
    <w:rsid w:val="008C40BD"/>
    <w:rsid w:val="008E25A5"/>
    <w:rsid w:val="008F0C24"/>
    <w:rsid w:val="008F2EE7"/>
    <w:rsid w:val="008F4A8B"/>
    <w:rsid w:val="0090116A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5916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81C85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33A3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0AA2"/>
    <w:rsid w:val="00C6195C"/>
    <w:rsid w:val="00C66A88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4BEB"/>
    <w:rsid w:val="00D673AA"/>
    <w:rsid w:val="00D67C16"/>
    <w:rsid w:val="00D92FB7"/>
    <w:rsid w:val="00D93072"/>
    <w:rsid w:val="00D949B5"/>
    <w:rsid w:val="00D94AB6"/>
    <w:rsid w:val="00D95C9D"/>
    <w:rsid w:val="00DA14D0"/>
    <w:rsid w:val="00DA5DD3"/>
    <w:rsid w:val="00DC0189"/>
    <w:rsid w:val="00DC0C45"/>
    <w:rsid w:val="00DC4C51"/>
    <w:rsid w:val="00DC611A"/>
    <w:rsid w:val="00DD4E93"/>
    <w:rsid w:val="00DE265C"/>
    <w:rsid w:val="00DE27CF"/>
    <w:rsid w:val="00DE3B94"/>
    <w:rsid w:val="00DE3E5D"/>
    <w:rsid w:val="00DE5F0E"/>
    <w:rsid w:val="00DE62AF"/>
    <w:rsid w:val="00DF166F"/>
    <w:rsid w:val="00DF1F64"/>
    <w:rsid w:val="00DF5A1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383"/>
    <w:rsid w:val="00E40F66"/>
    <w:rsid w:val="00E4796F"/>
    <w:rsid w:val="00E55C85"/>
    <w:rsid w:val="00E57B41"/>
    <w:rsid w:val="00E72F0E"/>
    <w:rsid w:val="00E74296"/>
    <w:rsid w:val="00E76CFD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1455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87A0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45D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  <w:style w:type="paragraph" w:styleId="af6">
    <w:name w:val="Date"/>
    <w:basedOn w:val="a"/>
    <w:next w:val="a"/>
    <w:link w:val="af7"/>
    <w:semiHidden/>
    <w:unhideWhenUsed/>
    <w:rsid w:val="00D64BEB"/>
  </w:style>
  <w:style w:type="character" w:customStyle="1" w:styleId="af7">
    <w:name w:val="Дата Знак"/>
    <w:basedOn w:val="a0"/>
    <w:link w:val="af6"/>
    <w:semiHidden/>
    <w:rsid w:val="00D6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5ED8C-2F24-4699-B69B-8C07208A7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5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Елена А. Макарова</cp:lastModifiedBy>
  <cp:revision>2</cp:revision>
  <cp:lastPrinted>2023-01-17T02:11:00Z</cp:lastPrinted>
  <dcterms:created xsi:type="dcterms:W3CDTF">2023-01-30T06:02:00Z</dcterms:created>
  <dcterms:modified xsi:type="dcterms:W3CDTF">2023-01-30T06:02:00Z</dcterms:modified>
</cp:coreProperties>
</file>