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0E14D" w14:textId="77777777" w:rsidR="00EB221C" w:rsidRPr="0043182A" w:rsidRDefault="00EB221C" w:rsidP="004C4A5D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002F5CDC" wp14:editId="794CDF38">
            <wp:simplePos x="0" y="0"/>
            <wp:positionH relativeFrom="column">
              <wp:posOffset>2544445</wp:posOffset>
            </wp:positionH>
            <wp:positionV relativeFrom="paragraph">
              <wp:posOffset>0</wp:posOffset>
            </wp:positionV>
            <wp:extent cx="640715" cy="914400"/>
            <wp:effectExtent l="19050" t="0" r="698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3A000DC8" w14:textId="77777777" w:rsidR="00EB221C" w:rsidRPr="0043182A" w:rsidRDefault="00EB221C" w:rsidP="004C4A5D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2F1D7E16" w14:textId="3B4EA4A8" w:rsidR="00EB221C" w:rsidRDefault="00EB221C" w:rsidP="004C4A5D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4C4A5D">
        <w:rPr>
          <w:b/>
          <w:bCs/>
          <w:sz w:val="32"/>
        </w:rPr>
        <w:t>ОКРУГА</w:t>
      </w:r>
    </w:p>
    <w:p w14:paraId="530F91E1" w14:textId="1C78AA44" w:rsidR="004C4A5D" w:rsidRPr="0043182A" w:rsidRDefault="004C4A5D" w:rsidP="004C4A5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197ACFF6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1788CC2A" w14:textId="77777777" w:rsidR="00EB221C" w:rsidRPr="00854B98" w:rsidRDefault="00EB221C" w:rsidP="004C4A5D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760D18C8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F7CB354" w14:textId="77777777" w:rsidR="00EB221C" w:rsidRPr="00C92DEC" w:rsidRDefault="00EB221C" w:rsidP="00EB221C">
      <w:pPr>
        <w:ind w:firstLine="426"/>
        <w:jc w:val="center"/>
        <w:rPr>
          <w:sz w:val="28"/>
          <w:szCs w:val="28"/>
        </w:rPr>
      </w:pPr>
    </w:p>
    <w:p w14:paraId="1DF89554" w14:textId="3E1014A2" w:rsidR="00EB221C" w:rsidRPr="00C92DEC" w:rsidRDefault="00B17C3B" w:rsidP="00CC2787">
      <w:pPr>
        <w:rPr>
          <w:sz w:val="28"/>
          <w:szCs w:val="28"/>
          <w:u w:val="single"/>
        </w:rPr>
      </w:pPr>
      <w:r w:rsidRPr="00C92DEC">
        <w:rPr>
          <w:sz w:val="28"/>
          <w:szCs w:val="28"/>
        </w:rPr>
        <w:t xml:space="preserve"> </w:t>
      </w:r>
      <w:r w:rsidR="00A074E5">
        <w:rPr>
          <w:sz w:val="28"/>
          <w:szCs w:val="28"/>
        </w:rPr>
        <w:t>30.11.2022</w:t>
      </w:r>
      <w:r w:rsidR="001942F2" w:rsidRPr="00C92DEC">
        <w:rPr>
          <w:sz w:val="28"/>
          <w:szCs w:val="28"/>
        </w:rPr>
        <w:t xml:space="preserve">              </w:t>
      </w:r>
      <w:r w:rsidR="00EB221C" w:rsidRPr="00C92DEC">
        <w:rPr>
          <w:sz w:val="28"/>
          <w:szCs w:val="28"/>
        </w:rPr>
        <w:t xml:space="preserve">                   </w:t>
      </w:r>
      <w:r w:rsidR="00CC2787" w:rsidRPr="00C92DEC">
        <w:rPr>
          <w:sz w:val="28"/>
          <w:szCs w:val="28"/>
        </w:rPr>
        <w:t xml:space="preserve">     </w:t>
      </w:r>
      <w:r w:rsidR="00EB221C" w:rsidRPr="00C92DEC">
        <w:rPr>
          <w:sz w:val="28"/>
          <w:szCs w:val="28"/>
        </w:rPr>
        <w:t xml:space="preserve"> с.Анучино                            </w:t>
      </w:r>
      <w:r w:rsidR="00CC2787" w:rsidRPr="00C92DEC">
        <w:rPr>
          <w:sz w:val="28"/>
          <w:szCs w:val="28"/>
        </w:rPr>
        <w:t xml:space="preserve">  </w:t>
      </w:r>
      <w:r w:rsidR="0061709E" w:rsidRPr="00C92DEC">
        <w:rPr>
          <w:sz w:val="28"/>
          <w:szCs w:val="28"/>
        </w:rPr>
        <w:t xml:space="preserve"> </w:t>
      </w:r>
      <w:r w:rsidR="005C0501" w:rsidRPr="00C92DEC">
        <w:rPr>
          <w:sz w:val="28"/>
          <w:szCs w:val="28"/>
        </w:rPr>
        <w:t xml:space="preserve">    № </w:t>
      </w:r>
      <w:r w:rsidR="00A074E5">
        <w:rPr>
          <w:sz w:val="28"/>
          <w:szCs w:val="28"/>
        </w:rPr>
        <w:t>1037</w:t>
      </w:r>
      <w:r w:rsidR="00EB221C" w:rsidRPr="00C92DEC">
        <w:rPr>
          <w:sz w:val="28"/>
          <w:szCs w:val="28"/>
          <w:u w:val="single"/>
        </w:rPr>
        <w:t xml:space="preserve">            </w:t>
      </w:r>
    </w:p>
    <w:p w14:paraId="6039F5BF" w14:textId="77777777" w:rsidR="00C92DEC" w:rsidRDefault="00C92DEC" w:rsidP="00B004C1">
      <w:pPr>
        <w:ind w:firstLine="426"/>
        <w:jc w:val="center"/>
        <w:rPr>
          <w:b/>
          <w:sz w:val="28"/>
          <w:szCs w:val="28"/>
        </w:rPr>
      </w:pPr>
      <w:bookmarkStart w:id="0" w:name="_Hlk59802449"/>
    </w:p>
    <w:p w14:paraId="43B85228" w14:textId="77777777" w:rsidR="00C92DEC" w:rsidRDefault="00C92DEC" w:rsidP="00B004C1">
      <w:pPr>
        <w:ind w:firstLine="426"/>
        <w:jc w:val="center"/>
        <w:rPr>
          <w:b/>
          <w:sz w:val="28"/>
          <w:szCs w:val="28"/>
        </w:rPr>
      </w:pPr>
    </w:p>
    <w:p w14:paraId="6FF5C675" w14:textId="2A957BBA" w:rsidR="00EB221C" w:rsidRPr="00C92DEC" w:rsidRDefault="00B17C3B" w:rsidP="00B004C1">
      <w:pPr>
        <w:ind w:firstLine="426"/>
        <w:jc w:val="center"/>
        <w:rPr>
          <w:b/>
          <w:sz w:val="28"/>
          <w:szCs w:val="28"/>
        </w:rPr>
      </w:pPr>
      <w:r w:rsidRPr="00C92DEC">
        <w:rPr>
          <w:b/>
          <w:sz w:val="28"/>
          <w:szCs w:val="28"/>
        </w:rPr>
        <w:t>О внесении изменений в</w:t>
      </w:r>
      <w:r w:rsidR="00EB221C" w:rsidRPr="00C92DEC">
        <w:rPr>
          <w:b/>
          <w:sz w:val="28"/>
          <w:szCs w:val="28"/>
        </w:rPr>
        <w:t xml:space="preserve"> муниципальн</w:t>
      </w:r>
      <w:r w:rsidRPr="00C92DEC">
        <w:rPr>
          <w:b/>
          <w:sz w:val="28"/>
          <w:szCs w:val="28"/>
        </w:rPr>
        <w:t>ую</w:t>
      </w:r>
      <w:r w:rsidR="00EB221C" w:rsidRPr="00C92DEC">
        <w:rPr>
          <w:b/>
          <w:sz w:val="28"/>
          <w:szCs w:val="28"/>
        </w:rPr>
        <w:t xml:space="preserve"> программ</w:t>
      </w:r>
      <w:r w:rsidRPr="00C92DEC">
        <w:rPr>
          <w:b/>
          <w:sz w:val="28"/>
          <w:szCs w:val="28"/>
        </w:rPr>
        <w:t>у</w:t>
      </w:r>
    </w:p>
    <w:p w14:paraId="42CB6360" w14:textId="77777777" w:rsidR="00B17C3B" w:rsidRPr="00C92DEC" w:rsidRDefault="004C0A27" w:rsidP="00B004C1">
      <w:pPr>
        <w:jc w:val="center"/>
        <w:rPr>
          <w:b/>
          <w:sz w:val="28"/>
          <w:szCs w:val="28"/>
        </w:rPr>
      </w:pPr>
      <w:r w:rsidRPr="00C92DEC">
        <w:rPr>
          <w:b/>
          <w:sz w:val="28"/>
          <w:szCs w:val="28"/>
        </w:rPr>
        <w:t xml:space="preserve">«Об энергосбережении и повышении энергетической эффективности на территории Анучинского муниципального </w:t>
      </w:r>
      <w:r w:rsidR="00927249" w:rsidRPr="00C92DEC">
        <w:rPr>
          <w:b/>
          <w:sz w:val="28"/>
          <w:szCs w:val="28"/>
        </w:rPr>
        <w:t>округа</w:t>
      </w:r>
      <w:r w:rsidRPr="00C92DEC">
        <w:rPr>
          <w:b/>
          <w:sz w:val="28"/>
          <w:szCs w:val="28"/>
        </w:rPr>
        <w:t>» на 2020-2024 годы</w:t>
      </w:r>
      <w:r w:rsidR="00B17C3B" w:rsidRPr="00C92DEC">
        <w:rPr>
          <w:b/>
          <w:sz w:val="28"/>
          <w:szCs w:val="28"/>
        </w:rPr>
        <w:t xml:space="preserve">, утвержденную постановлением Анучинского муниципального района </w:t>
      </w:r>
    </w:p>
    <w:p w14:paraId="754F8A10" w14:textId="68B13802" w:rsidR="004C0A27" w:rsidRDefault="00B17C3B" w:rsidP="00C92DEC">
      <w:pPr>
        <w:jc w:val="center"/>
        <w:rPr>
          <w:b/>
          <w:sz w:val="28"/>
          <w:szCs w:val="28"/>
        </w:rPr>
      </w:pPr>
      <w:r w:rsidRPr="00C92DEC">
        <w:rPr>
          <w:b/>
          <w:sz w:val="28"/>
          <w:szCs w:val="28"/>
        </w:rPr>
        <w:t>от 30.09.2019 № 545</w:t>
      </w:r>
      <w:bookmarkEnd w:id="0"/>
    </w:p>
    <w:p w14:paraId="71BE9D22" w14:textId="389F1D95" w:rsidR="00C92DEC" w:rsidRDefault="00C92DEC" w:rsidP="00C92DEC">
      <w:pPr>
        <w:jc w:val="center"/>
        <w:rPr>
          <w:b/>
          <w:sz w:val="28"/>
          <w:szCs w:val="28"/>
        </w:rPr>
      </w:pPr>
    </w:p>
    <w:p w14:paraId="4B3EBD43" w14:textId="77777777" w:rsidR="00C92DEC" w:rsidRPr="00C92DEC" w:rsidRDefault="00C92DEC" w:rsidP="00C92DEC">
      <w:pPr>
        <w:jc w:val="center"/>
        <w:rPr>
          <w:b/>
          <w:sz w:val="28"/>
          <w:szCs w:val="28"/>
        </w:rPr>
      </w:pPr>
    </w:p>
    <w:p w14:paraId="07708AB7" w14:textId="2DBCD433" w:rsidR="00B17C3B" w:rsidRPr="009C3FA8" w:rsidRDefault="00B143C0" w:rsidP="00B17C3B">
      <w:pPr>
        <w:pStyle w:val="ConsPlusTitle"/>
        <w:spacing w:line="360" w:lineRule="auto"/>
        <w:jc w:val="both"/>
        <w:rPr>
          <w:sz w:val="28"/>
          <w:szCs w:val="28"/>
        </w:rPr>
      </w:pPr>
      <w:r w:rsidRPr="009C3FA8">
        <w:rPr>
          <w:sz w:val="28"/>
          <w:szCs w:val="28"/>
        </w:rPr>
        <w:t xml:space="preserve">    </w:t>
      </w:r>
      <w:r w:rsidR="004C4A5D" w:rsidRPr="009C3FA8">
        <w:rPr>
          <w:sz w:val="28"/>
          <w:szCs w:val="28"/>
        </w:rPr>
        <w:tab/>
      </w:r>
      <w:r w:rsidR="00B17C3B" w:rsidRPr="009C3FA8">
        <w:rPr>
          <w:b w:val="0"/>
          <w:sz w:val="28"/>
          <w:szCs w:val="28"/>
        </w:rPr>
        <w:t xml:space="preserve">В соответствии с </w:t>
      </w:r>
      <w:r w:rsidR="00903D7F" w:rsidRPr="009C3FA8">
        <w:rPr>
          <w:b w:val="0"/>
          <w:sz w:val="28"/>
          <w:szCs w:val="28"/>
        </w:rPr>
        <w:t>ч. 6 ст. 14 Федерального закона  от 23.11.2009 № 261-ФЗ «Об энергосбережении и о повышении энергетической эффективности и о внесении изменений в отдельные законодательные акты Российской</w:t>
      </w:r>
      <w:r w:rsidR="005E7FDB" w:rsidRPr="009C3FA8">
        <w:rPr>
          <w:b w:val="0"/>
          <w:sz w:val="28"/>
          <w:szCs w:val="28"/>
        </w:rPr>
        <w:t xml:space="preserve"> Федерации», </w:t>
      </w:r>
      <w:hyperlink r:id="rId9" w:history="1">
        <w:r w:rsidR="00B17C3B" w:rsidRPr="009C3FA8">
          <w:rPr>
            <w:b w:val="0"/>
            <w:sz w:val="28"/>
            <w:szCs w:val="28"/>
          </w:rPr>
          <w:t>Уставом</w:t>
        </w:r>
      </w:hyperlink>
      <w:r w:rsidR="00B17C3B" w:rsidRPr="009C3FA8">
        <w:rPr>
          <w:b w:val="0"/>
          <w:sz w:val="28"/>
          <w:szCs w:val="28"/>
        </w:rPr>
        <w:t xml:space="preserve"> Анучинского муниципального </w:t>
      </w:r>
      <w:r w:rsidR="004C4A5D" w:rsidRPr="009C3FA8">
        <w:rPr>
          <w:b w:val="0"/>
          <w:sz w:val="28"/>
          <w:szCs w:val="28"/>
        </w:rPr>
        <w:t>округа Приморского края</w:t>
      </w:r>
      <w:r w:rsidR="00B17C3B" w:rsidRPr="009C3FA8">
        <w:rPr>
          <w:b w:val="0"/>
          <w:sz w:val="28"/>
          <w:szCs w:val="28"/>
        </w:rPr>
        <w:t xml:space="preserve">, администрация Анучинского муниципального </w:t>
      </w:r>
      <w:r w:rsidR="004C4A5D" w:rsidRPr="009C3FA8">
        <w:rPr>
          <w:b w:val="0"/>
          <w:sz w:val="28"/>
          <w:szCs w:val="28"/>
        </w:rPr>
        <w:t>округа Приморского края</w:t>
      </w:r>
    </w:p>
    <w:p w14:paraId="03864E8C" w14:textId="77777777" w:rsidR="00B17C3B" w:rsidRPr="009C3FA8" w:rsidRDefault="00B17C3B" w:rsidP="00B17C3B">
      <w:pPr>
        <w:spacing w:before="240" w:after="240" w:line="360" w:lineRule="auto"/>
        <w:rPr>
          <w:sz w:val="28"/>
          <w:szCs w:val="28"/>
        </w:rPr>
      </w:pPr>
      <w:r w:rsidRPr="009C3FA8">
        <w:rPr>
          <w:sz w:val="28"/>
          <w:szCs w:val="28"/>
        </w:rPr>
        <w:t>ПОСТАНОВЛЯЕТ:</w:t>
      </w:r>
    </w:p>
    <w:p w14:paraId="52800FF3" w14:textId="43479969" w:rsidR="00D735A0" w:rsidRPr="009C3FA8" w:rsidRDefault="00B17C3B" w:rsidP="009C3FA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C3FA8">
        <w:rPr>
          <w:color w:val="000000"/>
          <w:sz w:val="28"/>
          <w:szCs w:val="28"/>
        </w:rPr>
        <w:t xml:space="preserve">1.Внести в паспорт муниципальной программы </w:t>
      </w:r>
      <w:r w:rsidR="004C0A27" w:rsidRPr="009C3FA8">
        <w:rPr>
          <w:sz w:val="28"/>
          <w:szCs w:val="28"/>
        </w:rPr>
        <w:t xml:space="preserve">«Об энергосбережении и повышении энергетической эффективности на территории Анучинского муниципального </w:t>
      </w:r>
      <w:r w:rsidR="00927249" w:rsidRPr="009C3FA8">
        <w:rPr>
          <w:sz w:val="28"/>
          <w:szCs w:val="28"/>
        </w:rPr>
        <w:t>округа</w:t>
      </w:r>
      <w:r w:rsidR="004C0A27" w:rsidRPr="009C3FA8">
        <w:rPr>
          <w:sz w:val="28"/>
          <w:szCs w:val="28"/>
        </w:rPr>
        <w:t>» на 2020-2024 годы</w:t>
      </w:r>
      <w:r w:rsidRPr="009C3FA8">
        <w:rPr>
          <w:sz w:val="28"/>
          <w:szCs w:val="28"/>
        </w:rPr>
        <w:t>, утвержденной постановлением Анучинского муниципального района от 30.09.2019 № 545</w:t>
      </w:r>
      <w:r w:rsidR="008507D8" w:rsidRPr="009C3FA8">
        <w:rPr>
          <w:sz w:val="28"/>
          <w:szCs w:val="28"/>
        </w:rPr>
        <w:t xml:space="preserve"> следующие изменения</w:t>
      </w:r>
      <w:r w:rsidRPr="009C3FA8">
        <w:rPr>
          <w:sz w:val="28"/>
          <w:szCs w:val="28"/>
        </w:rPr>
        <w:t>:</w:t>
      </w:r>
    </w:p>
    <w:p w14:paraId="6409AB4B" w14:textId="0945862C" w:rsidR="005E7FDB" w:rsidRPr="009C3FA8" w:rsidRDefault="00B17C3B" w:rsidP="009C3FA8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FA8">
        <w:rPr>
          <w:rFonts w:ascii="Times New Roman" w:hAnsi="Times New Roman" w:cs="Times New Roman"/>
          <w:sz w:val="28"/>
          <w:szCs w:val="28"/>
        </w:rPr>
        <w:t>1.1.</w:t>
      </w:r>
      <w:r w:rsidR="001942F2" w:rsidRPr="009C3FA8">
        <w:rPr>
          <w:rFonts w:ascii="Times New Roman" w:hAnsi="Times New Roman" w:cs="Times New Roman"/>
          <w:sz w:val="28"/>
          <w:szCs w:val="28"/>
        </w:rPr>
        <w:t xml:space="preserve"> </w:t>
      </w:r>
      <w:r w:rsidR="005E7FDB" w:rsidRPr="009C3FA8">
        <w:rPr>
          <w:rFonts w:ascii="Times New Roman" w:hAnsi="Times New Roman" w:cs="Times New Roman"/>
          <w:sz w:val="28"/>
          <w:szCs w:val="28"/>
        </w:rPr>
        <w:t>в раздел «Соисполнители муниципальной программы» добавить «Отдел имущественных</w:t>
      </w:r>
      <w:r w:rsidR="009F0F7B">
        <w:rPr>
          <w:rFonts w:ascii="Times New Roman" w:hAnsi="Times New Roman" w:cs="Times New Roman"/>
          <w:sz w:val="28"/>
          <w:szCs w:val="28"/>
        </w:rPr>
        <w:t xml:space="preserve"> и земельных</w:t>
      </w:r>
      <w:r w:rsidR="005E7FDB" w:rsidRPr="009C3FA8">
        <w:rPr>
          <w:rFonts w:ascii="Times New Roman" w:hAnsi="Times New Roman" w:cs="Times New Roman"/>
          <w:sz w:val="28"/>
          <w:szCs w:val="28"/>
        </w:rPr>
        <w:t xml:space="preserve"> отношений</w:t>
      </w:r>
      <w:r w:rsidR="009F0F7B">
        <w:rPr>
          <w:rFonts w:ascii="Times New Roman" w:hAnsi="Times New Roman" w:cs="Times New Roman"/>
          <w:sz w:val="28"/>
          <w:szCs w:val="28"/>
        </w:rPr>
        <w:t xml:space="preserve"> </w:t>
      </w:r>
      <w:r w:rsidR="00D2076D">
        <w:rPr>
          <w:rFonts w:ascii="Times New Roman" w:hAnsi="Times New Roman" w:cs="Times New Roman"/>
          <w:sz w:val="28"/>
          <w:szCs w:val="28"/>
        </w:rPr>
        <w:t xml:space="preserve">управления по работе с территориями </w:t>
      </w:r>
      <w:r w:rsidR="009F0F7B">
        <w:rPr>
          <w:rFonts w:ascii="Times New Roman" w:hAnsi="Times New Roman" w:cs="Times New Roman"/>
          <w:sz w:val="28"/>
          <w:szCs w:val="28"/>
        </w:rPr>
        <w:t>администрации Анучинского муниципального округа</w:t>
      </w:r>
      <w:r w:rsidR="005E7FDB" w:rsidRPr="009C3FA8">
        <w:rPr>
          <w:rFonts w:ascii="Times New Roman" w:hAnsi="Times New Roman" w:cs="Times New Roman"/>
          <w:sz w:val="28"/>
          <w:szCs w:val="28"/>
        </w:rPr>
        <w:t>»;</w:t>
      </w:r>
    </w:p>
    <w:p w14:paraId="621A9A60" w14:textId="45D1B86F" w:rsidR="00C92DEC" w:rsidRPr="009C3FA8" w:rsidRDefault="005E7FDB" w:rsidP="009C3FA8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FA8">
        <w:rPr>
          <w:rFonts w:ascii="Times New Roman" w:hAnsi="Times New Roman" w:cs="Times New Roman"/>
          <w:sz w:val="28"/>
          <w:szCs w:val="28"/>
        </w:rPr>
        <w:lastRenderedPageBreak/>
        <w:t xml:space="preserve">1.2. в раздел «Отдельные мероприятия муниципальной программы» добавить </w:t>
      </w:r>
      <w:r w:rsidR="00D2076D">
        <w:rPr>
          <w:rFonts w:ascii="Times New Roman" w:hAnsi="Times New Roman" w:cs="Times New Roman"/>
          <w:sz w:val="28"/>
          <w:szCs w:val="28"/>
        </w:rPr>
        <w:t xml:space="preserve">мероприятие </w:t>
      </w:r>
      <w:r w:rsidRPr="009C3FA8">
        <w:rPr>
          <w:rFonts w:ascii="Times New Roman" w:hAnsi="Times New Roman" w:cs="Times New Roman"/>
          <w:sz w:val="28"/>
          <w:szCs w:val="28"/>
        </w:rPr>
        <w:t>«</w:t>
      </w:r>
      <w:r w:rsidR="00C92DEC" w:rsidRPr="009C3FA8">
        <w:rPr>
          <w:rFonts w:ascii="Times New Roman" w:hAnsi="Times New Roman" w:cs="Times New Roman"/>
          <w:sz w:val="28"/>
          <w:szCs w:val="28"/>
        </w:rPr>
        <w:t>В</w:t>
      </w:r>
      <w:r w:rsidRPr="009C3FA8">
        <w:rPr>
          <w:rFonts w:ascii="Times New Roman" w:hAnsi="Times New Roman" w:cs="Times New Roman"/>
          <w:sz w:val="28"/>
          <w:szCs w:val="28"/>
        </w:rPr>
        <w:t>ыявление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</w:t>
      </w:r>
      <w:r w:rsidR="00C92DEC" w:rsidRPr="009C3FA8">
        <w:rPr>
          <w:rFonts w:ascii="Times New Roman" w:hAnsi="Times New Roman" w:cs="Times New Roman"/>
          <w:sz w:val="28"/>
          <w:szCs w:val="28"/>
        </w:rPr>
        <w:t>я</w:t>
      </w:r>
      <w:r w:rsidRPr="009C3FA8">
        <w:rPr>
          <w:rFonts w:ascii="Times New Roman" w:hAnsi="Times New Roman" w:cs="Times New Roman"/>
          <w:sz w:val="28"/>
          <w:szCs w:val="28"/>
        </w:rPr>
        <w:t xml:space="preserve"> постановки в установленном порядке таких объектов на учет в качестве бесхозяйных объектов недвижимого имущества и признанию права муниципальной собственности на такие бесхозяйные объекты недвижимого имущества</w:t>
      </w:r>
      <w:r w:rsidR="00C92DEC" w:rsidRPr="009C3FA8">
        <w:rPr>
          <w:rFonts w:ascii="Times New Roman" w:hAnsi="Times New Roman" w:cs="Times New Roman"/>
          <w:sz w:val="28"/>
          <w:szCs w:val="28"/>
        </w:rPr>
        <w:t>»;</w:t>
      </w:r>
    </w:p>
    <w:p w14:paraId="11EC222A" w14:textId="54FAB0A2" w:rsidR="00C92DEC" w:rsidRPr="009C3FA8" w:rsidRDefault="00C92DEC" w:rsidP="009C3FA8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C3FA8">
        <w:rPr>
          <w:rFonts w:ascii="Times New Roman" w:hAnsi="Times New Roman" w:cs="Times New Roman"/>
          <w:sz w:val="28"/>
          <w:szCs w:val="28"/>
        </w:rPr>
        <w:t>1.3. в раздел «Реквизиты нормативных правовых актов, которыми утверждены государственные программы Российской Федерации, Приморского края» внести изменения изложив в новой редакции «</w:t>
      </w:r>
      <w:r w:rsidRPr="009C3FA8">
        <w:rPr>
          <w:rFonts w:ascii="Times New Roman" w:eastAsiaTheme="minorHAnsi" w:hAnsi="Times New Roman" w:cs="Times New Roman"/>
          <w:sz w:val="28"/>
          <w:szCs w:val="28"/>
        </w:rPr>
        <w:t xml:space="preserve">Государственная </w:t>
      </w:r>
      <w:hyperlink r:id="rId10" w:history="1">
        <w:r w:rsidRPr="009C3FA8">
          <w:rPr>
            <w:rFonts w:ascii="Times New Roman" w:eastAsiaTheme="minorHAnsi" w:hAnsi="Times New Roman" w:cs="Times New Roman"/>
            <w:sz w:val="28"/>
            <w:szCs w:val="28"/>
          </w:rPr>
          <w:t>программ</w:t>
        </w:r>
      </w:hyperlink>
      <w:r w:rsidRPr="009C3FA8">
        <w:rPr>
          <w:rFonts w:ascii="Times New Roman" w:eastAsiaTheme="minorHAnsi" w:hAnsi="Times New Roman" w:cs="Times New Roman"/>
          <w:sz w:val="28"/>
          <w:szCs w:val="28"/>
        </w:rPr>
        <w:t>а Приморского края «</w:t>
      </w:r>
      <w:r w:rsidRPr="009C3FA8">
        <w:rPr>
          <w:rFonts w:ascii="Times New Roman" w:hAnsi="Times New Roman" w:cs="Times New Roman"/>
          <w:sz w:val="28"/>
          <w:szCs w:val="28"/>
        </w:rPr>
        <w:t>Энергоэффективность, развитие  газоснабжения и энергетики в Приморском крае» на 2020 - 2027 годы</w:t>
      </w:r>
      <w:r w:rsidRPr="009C3FA8">
        <w:rPr>
          <w:rFonts w:ascii="Times New Roman" w:eastAsiaTheme="minorHAnsi" w:hAnsi="Times New Roman" w:cs="Times New Roman"/>
          <w:sz w:val="28"/>
          <w:szCs w:val="28"/>
        </w:rPr>
        <w:t>, утвержденная постановлением Администрации Приморского края</w:t>
      </w:r>
      <w:r w:rsidRPr="009C3FA8">
        <w:rPr>
          <w:rFonts w:ascii="Times New Roman" w:hAnsi="Times New Roman" w:cs="Times New Roman"/>
          <w:sz w:val="28"/>
          <w:szCs w:val="28"/>
        </w:rPr>
        <w:t xml:space="preserve"> </w:t>
      </w:r>
      <w:r w:rsidRPr="009C3FA8">
        <w:rPr>
          <w:rFonts w:ascii="Times New Roman" w:eastAsiaTheme="minorHAnsi" w:hAnsi="Times New Roman" w:cs="Times New Roman"/>
          <w:sz w:val="28"/>
          <w:szCs w:val="28"/>
        </w:rPr>
        <w:t>от 27.12.2019 № 939-па (ред. от 02.11.2022);</w:t>
      </w:r>
    </w:p>
    <w:p w14:paraId="3F19F009" w14:textId="3A1890D8" w:rsidR="009C3FA8" w:rsidRPr="009C3FA8" w:rsidRDefault="009C3FA8" w:rsidP="009C3FA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FA8">
        <w:rPr>
          <w:rFonts w:ascii="Times New Roman" w:eastAsiaTheme="minorHAnsi" w:hAnsi="Times New Roman" w:cs="Times New Roman"/>
          <w:sz w:val="28"/>
          <w:szCs w:val="28"/>
        </w:rPr>
        <w:t xml:space="preserve">1.4. приложение № 1 </w:t>
      </w:r>
      <w:bookmarkStart w:id="1" w:name="P534"/>
      <w:bookmarkEnd w:id="1"/>
      <w:r w:rsidRPr="009C3FA8">
        <w:rPr>
          <w:rFonts w:ascii="Times New Roman" w:eastAsiaTheme="minorHAnsi" w:hAnsi="Times New Roman" w:cs="Times New Roman"/>
          <w:sz w:val="28"/>
          <w:szCs w:val="28"/>
        </w:rPr>
        <w:t>«</w:t>
      </w:r>
      <w:r w:rsidRPr="009C3FA8">
        <w:rPr>
          <w:rFonts w:ascii="Times New Roman" w:hAnsi="Times New Roman" w:cs="Times New Roman"/>
          <w:sz w:val="28"/>
          <w:szCs w:val="28"/>
        </w:rPr>
        <w:t>Обобщенная характеристика реализуемых в составе муниципальной программы отдельных мероприятий «Об энергосбережении и повышении энергетической эффективности на территории Анучинского муниципального округа на 2020-2024 годы» читать в новой редакции (прилагается);</w:t>
      </w:r>
    </w:p>
    <w:p w14:paraId="26C1DED6" w14:textId="07753B54" w:rsidR="009C3FA8" w:rsidRPr="009C3FA8" w:rsidRDefault="009C3FA8" w:rsidP="009C3FA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FA8">
        <w:rPr>
          <w:rFonts w:ascii="Times New Roman" w:hAnsi="Times New Roman" w:cs="Times New Roman"/>
          <w:sz w:val="28"/>
          <w:szCs w:val="28"/>
        </w:rPr>
        <w:t>1.5.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«Об энергосбережении и повышении энергетической эффективности на территории Анучинского муниципального округа на 2020-2024 годы» читать в новой редакции (прилагается);</w:t>
      </w:r>
    </w:p>
    <w:p w14:paraId="6CE1EA18" w14:textId="77777777" w:rsidR="009C3FA8" w:rsidRDefault="009C3FA8" w:rsidP="009C3FA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FA8">
        <w:rPr>
          <w:rFonts w:ascii="Times New Roman" w:hAnsi="Times New Roman" w:cs="Times New Roman"/>
          <w:sz w:val="28"/>
          <w:szCs w:val="28"/>
        </w:rPr>
        <w:t xml:space="preserve">1.6. приложение № 5 «Информация о расходовании бюджетных и внебюджетных средств на реализацию муниципальной программы «Об энергосбережении и повышении энергетической эффективности на территории Анучинского муниципального округа на 2020-2024 годы»  читать </w:t>
      </w:r>
      <w:r w:rsidRPr="009C3FA8">
        <w:rPr>
          <w:rFonts w:ascii="Times New Roman" w:hAnsi="Times New Roman" w:cs="Times New Roman"/>
          <w:sz w:val="28"/>
          <w:szCs w:val="28"/>
        </w:rPr>
        <w:lastRenderedPageBreak/>
        <w:t>в новой редакции (прилагается).</w:t>
      </w:r>
    </w:p>
    <w:p w14:paraId="457A505C" w14:textId="202B5612" w:rsidR="00B17C3B" w:rsidRPr="009C3FA8" w:rsidRDefault="00B17C3B" w:rsidP="009C3FA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FA8">
        <w:rPr>
          <w:rFonts w:ascii="Times New Roman" w:hAnsi="Times New Roman" w:cs="Times New Roman"/>
          <w:kern w:val="2"/>
          <w:sz w:val="28"/>
          <w:szCs w:val="28"/>
        </w:rPr>
        <w:t>2.</w:t>
      </w:r>
      <w:r w:rsidR="009C3FA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9C3FA8">
        <w:rPr>
          <w:rFonts w:ascii="Times New Roman" w:hAnsi="Times New Roman" w:cs="Times New Roman"/>
          <w:sz w:val="28"/>
          <w:szCs w:val="28"/>
        </w:rPr>
        <w:t>Общему отделу администрации</w:t>
      </w:r>
      <w:r w:rsidR="004C4A5D" w:rsidRPr="009C3FA8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Приморского края</w:t>
      </w:r>
      <w:r w:rsidRPr="009C3FA8">
        <w:rPr>
          <w:rFonts w:ascii="Times New Roman" w:hAnsi="Times New Roman" w:cs="Times New Roman"/>
          <w:sz w:val="28"/>
          <w:szCs w:val="28"/>
        </w:rPr>
        <w:t xml:space="preserve"> (Бурдейной) опубликовать постановление в средствах массовой информации и разместить </w:t>
      </w:r>
      <w:r w:rsidR="004C4A5D" w:rsidRPr="009C3FA8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Анучинского муниципального округа Приморского края </w:t>
      </w:r>
      <w:r w:rsidRPr="009C3FA8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</w:t>
      </w:r>
      <w:bookmarkStart w:id="2" w:name="_Hlk59801912"/>
      <w:r w:rsidR="004C4A5D" w:rsidRPr="009C3FA8">
        <w:rPr>
          <w:rFonts w:ascii="Times New Roman" w:hAnsi="Times New Roman" w:cs="Times New Roman"/>
          <w:sz w:val="28"/>
          <w:szCs w:val="28"/>
        </w:rPr>
        <w:t>.</w:t>
      </w:r>
    </w:p>
    <w:bookmarkEnd w:id="2"/>
    <w:p w14:paraId="0069AF10" w14:textId="27E77A8C" w:rsidR="00B17C3B" w:rsidRPr="009C3FA8" w:rsidRDefault="00B17C3B" w:rsidP="009C3FA8">
      <w:pPr>
        <w:spacing w:line="360" w:lineRule="auto"/>
        <w:ind w:firstLine="709"/>
        <w:jc w:val="both"/>
        <w:rPr>
          <w:sz w:val="28"/>
          <w:szCs w:val="28"/>
        </w:rPr>
      </w:pPr>
      <w:r w:rsidRPr="009C3FA8">
        <w:rPr>
          <w:sz w:val="28"/>
          <w:szCs w:val="28"/>
        </w:rPr>
        <w:t>3.</w:t>
      </w:r>
      <w:r w:rsidR="001942F2" w:rsidRPr="009C3FA8">
        <w:rPr>
          <w:sz w:val="28"/>
          <w:szCs w:val="28"/>
        </w:rPr>
        <w:t xml:space="preserve"> </w:t>
      </w:r>
      <w:r w:rsidRPr="009C3FA8">
        <w:rPr>
          <w:sz w:val="28"/>
          <w:szCs w:val="28"/>
        </w:rPr>
        <w:t>Настоящее постановление вступает в силу со дня его опубликования.</w:t>
      </w:r>
    </w:p>
    <w:p w14:paraId="716DB3A1" w14:textId="7655250C" w:rsidR="00B17C3B" w:rsidRPr="009C3FA8" w:rsidRDefault="00B17C3B" w:rsidP="009C3FA8">
      <w:pPr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  <w:r w:rsidRPr="009C3FA8">
        <w:rPr>
          <w:sz w:val="28"/>
          <w:szCs w:val="28"/>
        </w:rPr>
        <w:t>4.</w:t>
      </w:r>
      <w:r w:rsidR="001942F2" w:rsidRPr="009C3FA8">
        <w:rPr>
          <w:sz w:val="28"/>
          <w:szCs w:val="28"/>
        </w:rPr>
        <w:t xml:space="preserve"> </w:t>
      </w:r>
      <w:r w:rsidRPr="009C3FA8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189117E3" w14:textId="77777777" w:rsidR="004C0A27" w:rsidRPr="009C3FA8" w:rsidRDefault="004C0A27" w:rsidP="003A11FD">
      <w:pPr>
        <w:jc w:val="both"/>
        <w:rPr>
          <w:sz w:val="28"/>
          <w:szCs w:val="28"/>
        </w:rPr>
      </w:pPr>
    </w:p>
    <w:p w14:paraId="114E0CA6" w14:textId="0D5552C4" w:rsidR="00B143C0" w:rsidRDefault="00B143C0" w:rsidP="003A11FD">
      <w:pPr>
        <w:jc w:val="both"/>
        <w:rPr>
          <w:sz w:val="28"/>
          <w:szCs w:val="28"/>
        </w:rPr>
      </w:pPr>
    </w:p>
    <w:p w14:paraId="1D54D09E" w14:textId="77777777" w:rsidR="009C3FA8" w:rsidRPr="009C3FA8" w:rsidRDefault="009C3FA8" w:rsidP="003A11FD">
      <w:pPr>
        <w:jc w:val="both"/>
        <w:rPr>
          <w:sz w:val="28"/>
          <w:szCs w:val="28"/>
        </w:rPr>
      </w:pPr>
    </w:p>
    <w:p w14:paraId="7A480415" w14:textId="77777777" w:rsidR="003A11FD" w:rsidRPr="009C3FA8" w:rsidRDefault="003A11FD" w:rsidP="003A11FD">
      <w:pPr>
        <w:jc w:val="both"/>
        <w:rPr>
          <w:sz w:val="28"/>
          <w:szCs w:val="28"/>
        </w:rPr>
      </w:pPr>
      <w:r w:rsidRPr="009C3FA8">
        <w:rPr>
          <w:sz w:val="28"/>
          <w:szCs w:val="28"/>
        </w:rPr>
        <w:t xml:space="preserve">Глава Анучинского </w:t>
      </w:r>
    </w:p>
    <w:p w14:paraId="7810B353" w14:textId="32E48C62" w:rsidR="00B17C3B" w:rsidRPr="009C3FA8" w:rsidRDefault="003A11FD" w:rsidP="00A37FDF">
      <w:pPr>
        <w:jc w:val="both"/>
        <w:rPr>
          <w:bCs/>
          <w:color w:val="000000"/>
          <w:sz w:val="28"/>
          <w:szCs w:val="28"/>
        </w:rPr>
        <w:sectPr w:rsidR="00B17C3B" w:rsidRPr="009C3FA8" w:rsidSect="00E8520C">
          <w:headerReference w:type="default" r:id="rId11"/>
          <w:pgSz w:w="11906" w:h="16838"/>
          <w:pgMar w:top="1135" w:right="849" w:bottom="1134" w:left="1701" w:header="709" w:footer="709" w:gutter="0"/>
          <w:cols w:space="708"/>
          <w:titlePg/>
          <w:docGrid w:linePitch="360"/>
        </w:sectPr>
      </w:pPr>
      <w:r w:rsidRPr="009C3FA8">
        <w:rPr>
          <w:sz w:val="28"/>
          <w:szCs w:val="28"/>
        </w:rPr>
        <w:t xml:space="preserve">муниципального </w:t>
      </w:r>
      <w:r w:rsidR="00565F73" w:rsidRPr="009C3FA8">
        <w:rPr>
          <w:sz w:val="28"/>
          <w:szCs w:val="28"/>
        </w:rPr>
        <w:t>округа</w:t>
      </w:r>
      <w:r w:rsidRPr="009C3FA8">
        <w:rPr>
          <w:sz w:val="28"/>
          <w:szCs w:val="28"/>
        </w:rPr>
        <w:t xml:space="preserve">                                                          </w:t>
      </w:r>
      <w:r w:rsidR="00E8520C" w:rsidRPr="009C3FA8">
        <w:rPr>
          <w:sz w:val="28"/>
          <w:szCs w:val="28"/>
        </w:rPr>
        <w:t xml:space="preserve">      </w:t>
      </w:r>
      <w:r w:rsidRPr="009C3FA8">
        <w:rPr>
          <w:sz w:val="28"/>
          <w:szCs w:val="28"/>
        </w:rPr>
        <w:t xml:space="preserve"> </w:t>
      </w:r>
      <w:r w:rsidR="00E8520C" w:rsidRPr="009C3FA8">
        <w:rPr>
          <w:sz w:val="28"/>
          <w:szCs w:val="28"/>
        </w:rPr>
        <w:t xml:space="preserve"> </w:t>
      </w:r>
      <w:r w:rsidRPr="009C3FA8">
        <w:rPr>
          <w:sz w:val="28"/>
          <w:szCs w:val="28"/>
        </w:rPr>
        <w:t>С.А. Понуровский</w:t>
      </w:r>
    </w:p>
    <w:p w14:paraId="5FD1538A" w14:textId="2180D93B" w:rsidR="008B1A21" w:rsidRDefault="008B1A21" w:rsidP="008B1A21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7317B0">
        <w:rPr>
          <w:rFonts w:ascii="Times New Roman" w:hAnsi="Times New Roman" w:cs="Times New Roman"/>
        </w:rPr>
        <w:lastRenderedPageBreak/>
        <w:t>Приложение № 1</w:t>
      </w:r>
    </w:p>
    <w:p w14:paraId="6A093C1D" w14:textId="508C2D9D" w:rsidR="007317B0" w:rsidRDefault="007317B0" w:rsidP="008B1A21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администрации </w:t>
      </w:r>
    </w:p>
    <w:p w14:paraId="671A77CF" w14:textId="11F11D99" w:rsidR="007317B0" w:rsidRDefault="007317B0" w:rsidP="008B1A21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Анучинского муниципального округа</w:t>
      </w:r>
    </w:p>
    <w:p w14:paraId="4D757BD6" w14:textId="7E19EFE6" w:rsidR="007317B0" w:rsidRPr="007317B0" w:rsidRDefault="007317B0" w:rsidP="008B1A21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A074E5">
        <w:rPr>
          <w:rFonts w:ascii="Times New Roman" w:hAnsi="Times New Roman" w:cs="Times New Roman"/>
        </w:rPr>
        <w:t>30.11.</w:t>
      </w:r>
      <w:r>
        <w:rPr>
          <w:rFonts w:ascii="Times New Roman" w:hAnsi="Times New Roman" w:cs="Times New Roman"/>
        </w:rPr>
        <w:t xml:space="preserve">2022 № </w:t>
      </w:r>
      <w:r w:rsidR="00A074E5">
        <w:rPr>
          <w:rFonts w:ascii="Times New Roman" w:hAnsi="Times New Roman" w:cs="Times New Roman"/>
        </w:rPr>
        <w:t>1037</w:t>
      </w:r>
    </w:p>
    <w:p w14:paraId="7C7EB82F" w14:textId="77777777" w:rsidR="008B1A21" w:rsidRPr="00C742D0" w:rsidRDefault="008B1A21" w:rsidP="008B1A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20543566"/>
    </w:p>
    <w:p w14:paraId="246CE839" w14:textId="77777777" w:rsidR="008B1A21" w:rsidRPr="009F0F7B" w:rsidRDefault="008B1A21" w:rsidP="008B1A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F0F7B">
        <w:rPr>
          <w:rFonts w:ascii="Times New Roman" w:hAnsi="Times New Roman" w:cs="Times New Roman"/>
          <w:sz w:val="24"/>
          <w:szCs w:val="24"/>
        </w:rPr>
        <w:t>Обобщенная характеристика</w:t>
      </w:r>
    </w:p>
    <w:p w14:paraId="0115A402" w14:textId="77777777" w:rsidR="008B1A21" w:rsidRPr="009F0F7B" w:rsidRDefault="008B1A21" w:rsidP="008B1A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F0F7B">
        <w:rPr>
          <w:rFonts w:ascii="Times New Roman" w:hAnsi="Times New Roman" w:cs="Times New Roman"/>
          <w:sz w:val="24"/>
          <w:szCs w:val="24"/>
        </w:rPr>
        <w:t>реализуемых в составе муниципальной программы отдельных мероприятий</w:t>
      </w:r>
    </w:p>
    <w:p w14:paraId="36419746" w14:textId="77777777" w:rsidR="008B1A21" w:rsidRPr="009F0F7B" w:rsidRDefault="008B1A21" w:rsidP="008B1A2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0F7B">
        <w:rPr>
          <w:rFonts w:ascii="Times New Roman" w:hAnsi="Times New Roman" w:cs="Times New Roman"/>
          <w:b/>
          <w:sz w:val="24"/>
          <w:szCs w:val="24"/>
        </w:rPr>
        <w:t xml:space="preserve">«Об энергосбережении и повышении энергетической эффективности </w:t>
      </w:r>
    </w:p>
    <w:p w14:paraId="0D553B44" w14:textId="77777777" w:rsidR="008B1A21" w:rsidRPr="009F0F7B" w:rsidRDefault="008B1A21" w:rsidP="008B1A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F0F7B"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2020-2024 годы</w:t>
      </w:r>
      <w:r w:rsidRPr="009F0F7B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3"/>
    <w:p w14:paraId="19CF4EB0" w14:textId="77777777" w:rsidR="008B1A21" w:rsidRPr="00D90894" w:rsidRDefault="008B1A21" w:rsidP="008B1A21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410A6525" w14:textId="77777777" w:rsidR="008B1A21" w:rsidRPr="00C742D0" w:rsidRDefault="008B1A21" w:rsidP="008B1A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9"/>
        <w:gridCol w:w="2268"/>
        <w:gridCol w:w="2868"/>
        <w:gridCol w:w="1186"/>
        <w:gridCol w:w="997"/>
        <w:gridCol w:w="2410"/>
        <w:gridCol w:w="4960"/>
      </w:tblGrid>
      <w:tr w:rsidR="008B1A21" w:rsidRPr="00C742D0" w14:paraId="5ED5087C" w14:textId="77777777" w:rsidTr="007317B0">
        <w:tc>
          <w:tcPr>
            <w:tcW w:w="279" w:type="dxa"/>
            <w:vMerge w:val="restart"/>
          </w:tcPr>
          <w:p w14:paraId="46D7008D" w14:textId="77777777" w:rsidR="008B1A21" w:rsidRPr="00055E32" w:rsidRDefault="008B1A21" w:rsidP="00DB400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268" w:type="dxa"/>
            <w:vMerge w:val="restart"/>
          </w:tcPr>
          <w:p w14:paraId="413CFF55" w14:textId="77777777" w:rsidR="008B1A21" w:rsidRPr="00CC339E" w:rsidRDefault="008B1A21" w:rsidP="008B1A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4" w:name="_Hlk120543528"/>
            <w:r w:rsidRPr="00CC339E"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  <w:bookmarkEnd w:id="4"/>
          </w:p>
        </w:tc>
        <w:tc>
          <w:tcPr>
            <w:tcW w:w="2868" w:type="dxa"/>
            <w:vMerge w:val="restart"/>
          </w:tcPr>
          <w:p w14:paraId="5C1C3F1D" w14:textId="77777777" w:rsidR="008B1A21" w:rsidRPr="00CC339E" w:rsidRDefault="008B1A21" w:rsidP="00DB400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C339E">
              <w:rPr>
                <w:rFonts w:ascii="Times New Roman" w:hAnsi="Times New Roman" w:cs="Times New Roman"/>
                <w:szCs w:val="22"/>
              </w:rPr>
              <w:t>Ответственный исполнитель, соисполнители</w:t>
            </w:r>
          </w:p>
        </w:tc>
        <w:tc>
          <w:tcPr>
            <w:tcW w:w="2183" w:type="dxa"/>
            <w:gridSpan w:val="2"/>
          </w:tcPr>
          <w:p w14:paraId="42AE1034" w14:textId="77777777" w:rsidR="008B1A21" w:rsidRPr="00CC339E" w:rsidRDefault="008B1A21" w:rsidP="00DB400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C339E">
              <w:rPr>
                <w:rFonts w:ascii="Times New Roman" w:hAnsi="Times New Roman" w:cs="Times New Roman"/>
                <w:szCs w:val="22"/>
              </w:rPr>
              <w:t>Срок</w:t>
            </w:r>
          </w:p>
        </w:tc>
        <w:tc>
          <w:tcPr>
            <w:tcW w:w="2410" w:type="dxa"/>
          </w:tcPr>
          <w:p w14:paraId="2AB07E79" w14:textId="77777777" w:rsidR="008B1A21" w:rsidRPr="00CC339E" w:rsidRDefault="008B1A21" w:rsidP="00DB400F">
            <w:pPr>
              <w:jc w:val="center"/>
            </w:pPr>
            <w:r w:rsidRPr="00CC339E">
              <w:t>ожидаемый результат (краткое описание)</w:t>
            </w:r>
          </w:p>
        </w:tc>
        <w:tc>
          <w:tcPr>
            <w:tcW w:w="4960" w:type="dxa"/>
            <w:shd w:val="clear" w:color="auto" w:fill="auto"/>
          </w:tcPr>
          <w:p w14:paraId="4FF0AACB" w14:textId="77777777" w:rsidR="008B1A21" w:rsidRPr="00CC339E" w:rsidRDefault="008B1A21" w:rsidP="00DB400F">
            <w:r w:rsidRPr="00CC339E">
              <w:t>Связь с показателями муниципальной программы</w:t>
            </w:r>
          </w:p>
        </w:tc>
      </w:tr>
      <w:tr w:rsidR="008B1A21" w:rsidRPr="00C742D0" w14:paraId="41EBDF56" w14:textId="77777777" w:rsidTr="007317B0">
        <w:tc>
          <w:tcPr>
            <w:tcW w:w="279" w:type="dxa"/>
            <w:vMerge/>
          </w:tcPr>
          <w:p w14:paraId="2DB3559D" w14:textId="77777777" w:rsidR="008B1A21" w:rsidRPr="00055E32" w:rsidRDefault="008B1A21" w:rsidP="00DB400F"/>
        </w:tc>
        <w:tc>
          <w:tcPr>
            <w:tcW w:w="2268" w:type="dxa"/>
            <w:vMerge/>
          </w:tcPr>
          <w:p w14:paraId="53E83656" w14:textId="77777777" w:rsidR="008B1A21" w:rsidRPr="00CC339E" w:rsidRDefault="008B1A21" w:rsidP="00DB400F"/>
        </w:tc>
        <w:tc>
          <w:tcPr>
            <w:tcW w:w="2868" w:type="dxa"/>
            <w:vMerge/>
          </w:tcPr>
          <w:p w14:paraId="0E7953F7" w14:textId="77777777" w:rsidR="008B1A21" w:rsidRPr="00CC339E" w:rsidRDefault="008B1A21" w:rsidP="00DB400F"/>
        </w:tc>
        <w:tc>
          <w:tcPr>
            <w:tcW w:w="1186" w:type="dxa"/>
          </w:tcPr>
          <w:p w14:paraId="5F96F296" w14:textId="77777777" w:rsidR="008B1A21" w:rsidRPr="00CC339E" w:rsidRDefault="008B1A21" w:rsidP="007317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CC339E">
              <w:rPr>
                <w:rFonts w:ascii="Times New Roman" w:hAnsi="Times New Roman" w:cs="Times New Roman"/>
                <w:szCs w:val="22"/>
              </w:rPr>
              <w:t>начала реализации подпрограммы, отдельного мероприятия</w:t>
            </w:r>
          </w:p>
        </w:tc>
        <w:tc>
          <w:tcPr>
            <w:tcW w:w="997" w:type="dxa"/>
          </w:tcPr>
          <w:p w14:paraId="3CE545C0" w14:textId="77777777" w:rsidR="008B1A21" w:rsidRPr="00CC339E" w:rsidRDefault="008B1A21" w:rsidP="007317B0">
            <w:pPr>
              <w:pStyle w:val="ConsPlusNormal"/>
              <w:ind w:hanging="10"/>
              <w:jc w:val="center"/>
              <w:rPr>
                <w:rFonts w:ascii="Times New Roman" w:hAnsi="Times New Roman" w:cs="Times New Roman"/>
                <w:szCs w:val="22"/>
              </w:rPr>
            </w:pPr>
            <w:r w:rsidRPr="00CC339E">
              <w:rPr>
                <w:rFonts w:ascii="Times New Roman" w:hAnsi="Times New Roman" w:cs="Times New Roman"/>
                <w:szCs w:val="22"/>
              </w:rPr>
              <w:t>окончания реализации подпрограммы, отдельного мероприятия</w:t>
            </w:r>
          </w:p>
        </w:tc>
        <w:tc>
          <w:tcPr>
            <w:tcW w:w="2410" w:type="dxa"/>
          </w:tcPr>
          <w:p w14:paraId="42B1A7BF" w14:textId="77777777" w:rsidR="008B1A21" w:rsidRPr="00CC339E" w:rsidRDefault="008B1A21" w:rsidP="00DB400F"/>
        </w:tc>
        <w:tc>
          <w:tcPr>
            <w:tcW w:w="4960" w:type="dxa"/>
            <w:shd w:val="clear" w:color="auto" w:fill="auto"/>
          </w:tcPr>
          <w:p w14:paraId="347D31CA" w14:textId="77777777" w:rsidR="008B1A21" w:rsidRPr="00CC339E" w:rsidRDefault="008B1A21" w:rsidP="00DB400F"/>
        </w:tc>
      </w:tr>
      <w:tr w:rsidR="008B1A21" w:rsidRPr="00C742D0" w14:paraId="1B21070C" w14:textId="77777777" w:rsidTr="007317B0">
        <w:tc>
          <w:tcPr>
            <w:tcW w:w="279" w:type="dxa"/>
          </w:tcPr>
          <w:p w14:paraId="10E3AEA0" w14:textId="77777777" w:rsidR="008B1A21" w:rsidRPr="00055E32" w:rsidRDefault="008B1A21" w:rsidP="009F0F7B">
            <w:pPr>
              <w:pStyle w:val="ConsPlusNormal"/>
              <w:ind w:right="-59"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268" w:type="dxa"/>
          </w:tcPr>
          <w:p w14:paraId="09AEF570" w14:textId="77777777" w:rsidR="008B1A21" w:rsidRPr="00CC339E" w:rsidRDefault="008B1A21" w:rsidP="009F0F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C339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868" w:type="dxa"/>
          </w:tcPr>
          <w:p w14:paraId="180A7DD7" w14:textId="77777777" w:rsidR="008B1A21" w:rsidRPr="00CC339E" w:rsidRDefault="008B1A21" w:rsidP="009F0F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C339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186" w:type="dxa"/>
          </w:tcPr>
          <w:p w14:paraId="658A64C4" w14:textId="77777777" w:rsidR="008B1A21" w:rsidRPr="00CC339E" w:rsidRDefault="008B1A21" w:rsidP="009F0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CC339E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7" w:type="dxa"/>
          </w:tcPr>
          <w:p w14:paraId="09488DDF" w14:textId="77777777" w:rsidR="008B1A21" w:rsidRPr="00CC339E" w:rsidRDefault="008B1A21" w:rsidP="009F0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CC339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410" w:type="dxa"/>
          </w:tcPr>
          <w:p w14:paraId="3F774F3F" w14:textId="77777777" w:rsidR="008B1A21" w:rsidRPr="00CC339E" w:rsidRDefault="008B1A21" w:rsidP="009F0F7B">
            <w:pPr>
              <w:jc w:val="center"/>
            </w:pPr>
            <w:r w:rsidRPr="00CC339E">
              <w:t>6</w:t>
            </w:r>
          </w:p>
        </w:tc>
        <w:tc>
          <w:tcPr>
            <w:tcW w:w="4960" w:type="dxa"/>
            <w:shd w:val="clear" w:color="auto" w:fill="auto"/>
          </w:tcPr>
          <w:p w14:paraId="5F27F64E" w14:textId="77777777" w:rsidR="008B1A21" w:rsidRPr="00CC339E" w:rsidRDefault="008B1A21" w:rsidP="009F0F7B">
            <w:pPr>
              <w:jc w:val="center"/>
            </w:pPr>
            <w:r w:rsidRPr="00CC339E">
              <w:t>7</w:t>
            </w:r>
          </w:p>
        </w:tc>
      </w:tr>
      <w:tr w:rsidR="008B1A21" w:rsidRPr="009F0F7B" w14:paraId="1D06E55A" w14:textId="77777777" w:rsidTr="007317B0">
        <w:tc>
          <w:tcPr>
            <w:tcW w:w="279" w:type="dxa"/>
          </w:tcPr>
          <w:p w14:paraId="5D1822BC" w14:textId="6D4212A2" w:rsidR="008B1A21" w:rsidRPr="009F0F7B" w:rsidRDefault="008B1A21" w:rsidP="008B1A21">
            <w:pPr>
              <w:pStyle w:val="ConsPlusNormal"/>
              <w:ind w:right="-59"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68" w:type="dxa"/>
          </w:tcPr>
          <w:p w14:paraId="01F97C2A" w14:textId="77777777" w:rsidR="008B1A21" w:rsidRPr="009F0F7B" w:rsidRDefault="008B1A21" w:rsidP="007317B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Установка приборов учета ресурсов</w:t>
            </w:r>
          </w:p>
          <w:p w14:paraId="5B1D0004" w14:textId="77777777" w:rsidR="008B1A21" w:rsidRPr="009F0F7B" w:rsidRDefault="008B1A21" w:rsidP="00DB400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68" w:type="dxa"/>
          </w:tcPr>
          <w:p w14:paraId="02969278" w14:textId="77777777" w:rsidR="008B1A21" w:rsidRPr="009F0F7B" w:rsidRDefault="008B1A21" w:rsidP="00DB400F">
            <w:r w:rsidRPr="009F0F7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186" w:type="dxa"/>
          </w:tcPr>
          <w:p w14:paraId="657DB71F" w14:textId="77777777" w:rsidR="008B1A21" w:rsidRPr="009F0F7B" w:rsidRDefault="008B1A21" w:rsidP="007317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997" w:type="dxa"/>
          </w:tcPr>
          <w:p w14:paraId="22E6FC94" w14:textId="77777777" w:rsidR="008B1A21" w:rsidRPr="009F0F7B" w:rsidRDefault="008B1A21" w:rsidP="007317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410" w:type="dxa"/>
          </w:tcPr>
          <w:p w14:paraId="12747BDB" w14:textId="77777777" w:rsidR="008B1A21" w:rsidRPr="009F0F7B" w:rsidRDefault="008B1A21" w:rsidP="00DB400F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 w:rsidRPr="009F0F7B">
              <w:rPr>
                <w:rFonts w:eastAsiaTheme="minorHAnsi"/>
              </w:rPr>
              <w:t xml:space="preserve">Экономия энергоресурсов - снижение оплаты за потребленные ресурсы. </w:t>
            </w:r>
          </w:p>
          <w:p w14:paraId="19C03BFB" w14:textId="77777777" w:rsidR="008B1A21" w:rsidRPr="009F0F7B" w:rsidRDefault="008B1A21" w:rsidP="00DB400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shd w:val="clear" w:color="auto" w:fill="auto"/>
          </w:tcPr>
          <w:p w14:paraId="7EC9C13B" w14:textId="77777777" w:rsidR="008B1A21" w:rsidRPr="009F0F7B" w:rsidRDefault="008B1A21" w:rsidP="00DB400F">
            <w:r w:rsidRPr="009F0F7B">
              <w:rPr>
                <w:rFonts w:eastAsiaTheme="minorHAnsi"/>
              </w:rPr>
              <w:t>Д</w:t>
            </w:r>
            <w:r w:rsidRPr="009F0F7B">
              <w:t>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 - 57%</w:t>
            </w:r>
          </w:p>
        </w:tc>
      </w:tr>
      <w:tr w:rsidR="008B1A21" w:rsidRPr="009F0F7B" w14:paraId="0B6D39EB" w14:textId="77777777" w:rsidTr="007317B0">
        <w:tc>
          <w:tcPr>
            <w:tcW w:w="279" w:type="dxa"/>
          </w:tcPr>
          <w:p w14:paraId="2C997D58" w14:textId="1AD1CB10" w:rsidR="008B1A21" w:rsidRPr="009F0F7B" w:rsidRDefault="008B1A21" w:rsidP="008B1A21">
            <w:pPr>
              <w:pStyle w:val="ConsPlusNormal"/>
              <w:ind w:right="-59"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68" w:type="dxa"/>
          </w:tcPr>
          <w:p w14:paraId="176A7608" w14:textId="77777777" w:rsidR="008B1A21" w:rsidRPr="009F0F7B" w:rsidRDefault="008B1A21" w:rsidP="007317B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Утепление зданий</w:t>
            </w:r>
          </w:p>
          <w:p w14:paraId="6A3EDB4F" w14:textId="77777777" w:rsidR="008B1A21" w:rsidRPr="009F0F7B" w:rsidRDefault="008B1A21" w:rsidP="00DB400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68" w:type="dxa"/>
          </w:tcPr>
          <w:p w14:paraId="08704DB4" w14:textId="77777777" w:rsidR="008B1A21" w:rsidRPr="009F0F7B" w:rsidRDefault="008B1A21" w:rsidP="00DB400F">
            <w:r w:rsidRPr="009F0F7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186" w:type="dxa"/>
          </w:tcPr>
          <w:p w14:paraId="5761AA5C" w14:textId="77777777" w:rsidR="008B1A21" w:rsidRPr="009F0F7B" w:rsidRDefault="008B1A21" w:rsidP="007317B0">
            <w:pPr>
              <w:pStyle w:val="ConsPlusNormal"/>
              <w:ind w:hanging="8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997" w:type="dxa"/>
          </w:tcPr>
          <w:p w14:paraId="58D17F8F" w14:textId="77777777" w:rsidR="008B1A21" w:rsidRPr="009F0F7B" w:rsidRDefault="008B1A21" w:rsidP="007317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410" w:type="dxa"/>
          </w:tcPr>
          <w:p w14:paraId="78177F9D" w14:textId="77777777" w:rsidR="008B1A21" w:rsidRPr="009F0F7B" w:rsidRDefault="008B1A21" w:rsidP="00DB400F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 w:rsidRPr="009F0F7B">
              <w:rPr>
                <w:rFonts w:eastAsiaTheme="minorHAnsi"/>
              </w:rPr>
              <w:t xml:space="preserve">Экономия энергоресурсов - снижение оплаты за потребленные ресурсы. </w:t>
            </w:r>
          </w:p>
          <w:p w14:paraId="3887B51A" w14:textId="77777777" w:rsidR="008B1A21" w:rsidRPr="009F0F7B" w:rsidRDefault="008B1A21" w:rsidP="00DB400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960" w:type="dxa"/>
            <w:shd w:val="clear" w:color="auto" w:fill="auto"/>
          </w:tcPr>
          <w:p w14:paraId="493B8514" w14:textId="77777777" w:rsidR="008B1A21" w:rsidRPr="009F0F7B" w:rsidRDefault="008B1A21" w:rsidP="007317B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eastAsiaTheme="minorHAnsi" w:hAnsi="Times New Roman" w:cs="Times New Roman"/>
              </w:rPr>
              <w:t>Ежегодное снижение потребления энергоресурсов объектами бюджетной сферы не менее - 3 %</w:t>
            </w:r>
          </w:p>
        </w:tc>
      </w:tr>
      <w:tr w:rsidR="008B1A21" w:rsidRPr="009F0F7B" w14:paraId="47BB8D35" w14:textId="77777777" w:rsidTr="007317B0">
        <w:tc>
          <w:tcPr>
            <w:tcW w:w="279" w:type="dxa"/>
          </w:tcPr>
          <w:p w14:paraId="7853A431" w14:textId="77777777" w:rsidR="008B1A21" w:rsidRPr="009F0F7B" w:rsidRDefault="008B1A21" w:rsidP="008B1A21">
            <w:pPr>
              <w:pStyle w:val="ConsPlusNormal"/>
              <w:ind w:right="-59"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68" w:type="dxa"/>
          </w:tcPr>
          <w:p w14:paraId="3BCED201" w14:textId="77777777" w:rsidR="008B1A21" w:rsidRPr="009F0F7B" w:rsidRDefault="008B1A21" w:rsidP="007317B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Замена котельного оборудования на энергоэффективное</w:t>
            </w:r>
          </w:p>
          <w:p w14:paraId="085B40EA" w14:textId="77777777" w:rsidR="008B1A21" w:rsidRPr="009F0F7B" w:rsidRDefault="008B1A21" w:rsidP="00DB400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68" w:type="dxa"/>
          </w:tcPr>
          <w:p w14:paraId="2FD60E9A" w14:textId="77777777" w:rsidR="008B1A21" w:rsidRPr="009F0F7B" w:rsidRDefault="008B1A21" w:rsidP="00DB400F">
            <w:r w:rsidRPr="009F0F7B">
              <w:t xml:space="preserve">Отдел жизнеобеспечения администрации Анучинского муниципального округа; КУ </w:t>
            </w:r>
            <w:r w:rsidRPr="009F0F7B">
              <w:lastRenderedPageBreak/>
              <w:t>МОУО Анучинского муниципального округа</w:t>
            </w:r>
          </w:p>
        </w:tc>
        <w:tc>
          <w:tcPr>
            <w:tcW w:w="1186" w:type="dxa"/>
          </w:tcPr>
          <w:p w14:paraId="41FAE943" w14:textId="77777777" w:rsidR="008B1A21" w:rsidRPr="009F0F7B" w:rsidRDefault="008B1A21" w:rsidP="007317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lastRenderedPageBreak/>
              <w:t>2020</w:t>
            </w:r>
          </w:p>
        </w:tc>
        <w:tc>
          <w:tcPr>
            <w:tcW w:w="997" w:type="dxa"/>
          </w:tcPr>
          <w:p w14:paraId="51D37579" w14:textId="77777777" w:rsidR="008B1A21" w:rsidRPr="009F0F7B" w:rsidRDefault="008B1A21" w:rsidP="007317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410" w:type="dxa"/>
          </w:tcPr>
          <w:p w14:paraId="384E7D65" w14:textId="77777777" w:rsidR="008B1A21" w:rsidRPr="009F0F7B" w:rsidRDefault="008B1A21" w:rsidP="00DB400F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 w:rsidRPr="009F0F7B">
              <w:rPr>
                <w:rFonts w:eastAsiaTheme="minorHAnsi"/>
              </w:rPr>
              <w:t xml:space="preserve">Экономия энергоресурсов - снижение оплаты за потребленные ресурсы. </w:t>
            </w:r>
          </w:p>
          <w:p w14:paraId="362D6EBF" w14:textId="77777777" w:rsidR="008B1A21" w:rsidRPr="009F0F7B" w:rsidRDefault="008B1A21" w:rsidP="00DB400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shd w:val="clear" w:color="auto" w:fill="auto"/>
          </w:tcPr>
          <w:p w14:paraId="07FE742D" w14:textId="77777777" w:rsidR="008B1A21" w:rsidRPr="009F0F7B" w:rsidRDefault="008B1A21" w:rsidP="007317B0">
            <w:pPr>
              <w:pStyle w:val="ConsPlusNormal"/>
              <w:ind w:firstLine="0"/>
              <w:rPr>
                <w:rFonts w:ascii="Times New Roman" w:eastAsiaTheme="minorHAnsi" w:hAnsi="Times New Roman" w:cs="Times New Roman"/>
              </w:rPr>
            </w:pPr>
            <w:r w:rsidRPr="009F0F7B">
              <w:rPr>
                <w:rFonts w:ascii="Times New Roman" w:eastAsiaTheme="minorHAnsi" w:hAnsi="Times New Roman" w:cs="Times New Roman"/>
              </w:rPr>
              <w:t>Ежегодное снижение потребления энергоресурсов объектами бюджетной сферы не менее - 3 %</w:t>
            </w:r>
          </w:p>
        </w:tc>
      </w:tr>
      <w:tr w:rsidR="008B1A21" w:rsidRPr="009F0F7B" w14:paraId="6F54F2ED" w14:textId="77777777" w:rsidTr="007317B0">
        <w:tc>
          <w:tcPr>
            <w:tcW w:w="279" w:type="dxa"/>
          </w:tcPr>
          <w:p w14:paraId="01250033" w14:textId="77777777" w:rsidR="008B1A21" w:rsidRPr="009F0F7B" w:rsidRDefault="008B1A21" w:rsidP="008B1A2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68" w:type="dxa"/>
          </w:tcPr>
          <w:p w14:paraId="0385651F" w14:textId="77777777" w:rsidR="008B1A21" w:rsidRPr="009F0F7B" w:rsidRDefault="008B1A21" w:rsidP="007317B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Строительство котельных с использованием энергоэффективного оборудования</w:t>
            </w:r>
          </w:p>
          <w:p w14:paraId="2F84F968" w14:textId="77777777" w:rsidR="008B1A21" w:rsidRPr="009F0F7B" w:rsidRDefault="008B1A21" w:rsidP="00DB400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68" w:type="dxa"/>
          </w:tcPr>
          <w:p w14:paraId="1B60D106" w14:textId="77777777" w:rsidR="008B1A21" w:rsidRPr="009F0F7B" w:rsidRDefault="008B1A21" w:rsidP="00DB400F">
            <w:r w:rsidRPr="009F0F7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186" w:type="dxa"/>
          </w:tcPr>
          <w:p w14:paraId="6C3F9D3E" w14:textId="77777777" w:rsidR="008B1A21" w:rsidRPr="009F0F7B" w:rsidRDefault="008B1A21" w:rsidP="007317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997" w:type="dxa"/>
          </w:tcPr>
          <w:p w14:paraId="5F8055B6" w14:textId="77777777" w:rsidR="008B1A21" w:rsidRPr="009F0F7B" w:rsidRDefault="008B1A21" w:rsidP="007317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410" w:type="dxa"/>
          </w:tcPr>
          <w:p w14:paraId="596504DA" w14:textId="77777777" w:rsidR="008B1A21" w:rsidRPr="009F0F7B" w:rsidRDefault="008B1A21" w:rsidP="00DB400F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 w:rsidRPr="009F0F7B">
              <w:rPr>
                <w:rFonts w:eastAsiaTheme="minorHAnsi"/>
              </w:rPr>
              <w:t xml:space="preserve">Экономия энергоресурсов - снижение оплаты за потребленные ресурсы. </w:t>
            </w:r>
          </w:p>
          <w:p w14:paraId="137801F4" w14:textId="77777777" w:rsidR="008B1A21" w:rsidRPr="009F0F7B" w:rsidRDefault="008B1A21" w:rsidP="00DB400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shd w:val="clear" w:color="auto" w:fill="auto"/>
          </w:tcPr>
          <w:p w14:paraId="7DEFB08C" w14:textId="77777777" w:rsidR="008B1A21" w:rsidRPr="009F0F7B" w:rsidRDefault="008B1A21" w:rsidP="007317B0">
            <w:pPr>
              <w:pStyle w:val="ConsPlusNormal"/>
              <w:ind w:firstLine="0"/>
              <w:rPr>
                <w:rFonts w:ascii="Times New Roman" w:eastAsiaTheme="minorHAnsi" w:hAnsi="Times New Roman" w:cs="Times New Roman"/>
              </w:rPr>
            </w:pPr>
            <w:r w:rsidRPr="009F0F7B">
              <w:rPr>
                <w:rFonts w:ascii="Times New Roman" w:eastAsiaTheme="minorHAnsi" w:hAnsi="Times New Roman" w:cs="Times New Roman"/>
              </w:rPr>
              <w:t>Ежегодное снижение потребления энергоресурсов объектами бюджетной сферы не менее - 3 %</w:t>
            </w:r>
          </w:p>
        </w:tc>
      </w:tr>
      <w:tr w:rsidR="008B1A21" w:rsidRPr="009F0F7B" w14:paraId="6C12E612" w14:textId="77777777" w:rsidTr="007317B0">
        <w:tc>
          <w:tcPr>
            <w:tcW w:w="279" w:type="dxa"/>
          </w:tcPr>
          <w:p w14:paraId="28F868E8" w14:textId="77777777" w:rsidR="008B1A21" w:rsidRPr="009F0F7B" w:rsidRDefault="008B1A21" w:rsidP="008B1A2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268" w:type="dxa"/>
          </w:tcPr>
          <w:p w14:paraId="5CDD5B08" w14:textId="77777777" w:rsidR="008B1A21" w:rsidRPr="009F0F7B" w:rsidRDefault="008B1A21" w:rsidP="007317B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Проведение энергетических обследований</w:t>
            </w:r>
          </w:p>
        </w:tc>
        <w:tc>
          <w:tcPr>
            <w:tcW w:w="2868" w:type="dxa"/>
          </w:tcPr>
          <w:p w14:paraId="32FA1813" w14:textId="77777777" w:rsidR="008B1A21" w:rsidRPr="009F0F7B" w:rsidRDefault="008B1A21" w:rsidP="00DB400F">
            <w:r w:rsidRPr="009F0F7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186" w:type="dxa"/>
          </w:tcPr>
          <w:p w14:paraId="3F7A6665" w14:textId="77777777" w:rsidR="008B1A21" w:rsidRPr="009F0F7B" w:rsidRDefault="008B1A21" w:rsidP="007317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997" w:type="dxa"/>
          </w:tcPr>
          <w:p w14:paraId="55B71432" w14:textId="77777777" w:rsidR="008B1A21" w:rsidRPr="009F0F7B" w:rsidRDefault="008B1A21" w:rsidP="007317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410" w:type="dxa"/>
          </w:tcPr>
          <w:p w14:paraId="6B8EA465" w14:textId="77777777" w:rsidR="008B1A21" w:rsidRPr="009F0F7B" w:rsidRDefault="008B1A21" w:rsidP="00DB400F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 w:rsidRPr="009F0F7B">
              <w:rPr>
                <w:rFonts w:eastAsiaTheme="minorHAnsi"/>
              </w:rPr>
              <w:t xml:space="preserve">Экономия энергоресурсов - снижение оплаты за потребленные ресурсы. </w:t>
            </w:r>
          </w:p>
          <w:p w14:paraId="5A45958D" w14:textId="77777777" w:rsidR="008B1A21" w:rsidRPr="009F0F7B" w:rsidRDefault="008B1A21" w:rsidP="00DB400F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</w:p>
        </w:tc>
        <w:tc>
          <w:tcPr>
            <w:tcW w:w="4960" w:type="dxa"/>
            <w:shd w:val="clear" w:color="auto" w:fill="auto"/>
          </w:tcPr>
          <w:p w14:paraId="3A871A90" w14:textId="77777777" w:rsidR="008B1A21" w:rsidRPr="009F0F7B" w:rsidRDefault="008B1A21" w:rsidP="00DB400F">
            <w:pPr>
              <w:pStyle w:val="ConsPlusNormal"/>
              <w:rPr>
                <w:rFonts w:ascii="Times New Roman" w:eastAsiaTheme="minorHAnsi" w:hAnsi="Times New Roman" w:cs="Times New Roman"/>
              </w:rPr>
            </w:pPr>
          </w:p>
        </w:tc>
      </w:tr>
      <w:tr w:rsidR="008B1A21" w:rsidRPr="009F0F7B" w14:paraId="723DB632" w14:textId="77777777" w:rsidTr="007317B0">
        <w:tc>
          <w:tcPr>
            <w:tcW w:w="279" w:type="dxa"/>
          </w:tcPr>
          <w:p w14:paraId="2C111FA0" w14:textId="77777777" w:rsidR="008B1A21" w:rsidRPr="009F0F7B" w:rsidRDefault="008B1A21" w:rsidP="008B1A2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268" w:type="dxa"/>
          </w:tcPr>
          <w:p w14:paraId="27F703EF" w14:textId="77777777" w:rsidR="008B1A21" w:rsidRPr="009F0F7B" w:rsidRDefault="008B1A21" w:rsidP="007317B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 xml:space="preserve">Ремонт сетей и внутренних систем теплоснабжения </w:t>
            </w:r>
          </w:p>
        </w:tc>
        <w:tc>
          <w:tcPr>
            <w:tcW w:w="2868" w:type="dxa"/>
          </w:tcPr>
          <w:p w14:paraId="4A5EB440" w14:textId="77777777" w:rsidR="008B1A21" w:rsidRPr="009F0F7B" w:rsidRDefault="008B1A21" w:rsidP="00DB400F">
            <w:r w:rsidRPr="009F0F7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186" w:type="dxa"/>
          </w:tcPr>
          <w:p w14:paraId="2E35DF95" w14:textId="77777777" w:rsidR="008B1A21" w:rsidRPr="009F0F7B" w:rsidRDefault="008B1A21" w:rsidP="007317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997" w:type="dxa"/>
          </w:tcPr>
          <w:p w14:paraId="63CF12EB" w14:textId="77777777" w:rsidR="008B1A21" w:rsidRPr="009F0F7B" w:rsidRDefault="008B1A21" w:rsidP="007317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410" w:type="dxa"/>
          </w:tcPr>
          <w:p w14:paraId="1A15BFA1" w14:textId="77777777" w:rsidR="008B1A21" w:rsidRPr="009F0F7B" w:rsidRDefault="008B1A21" w:rsidP="00DB400F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 w:rsidRPr="009F0F7B">
              <w:rPr>
                <w:rFonts w:eastAsiaTheme="minorHAnsi"/>
              </w:rPr>
              <w:t xml:space="preserve">Экономия энергоресурсов - снижение оплаты за потребленные ресурсы. </w:t>
            </w:r>
          </w:p>
          <w:p w14:paraId="4F653970" w14:textId="77777777" w:rsidR="008B1A21" w:rsidRPr="009F0F7B" w:rsidRDefault="008B1A21" w:rsidP="00DB400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shd w:val="clear" w:color="auto" w:fill="auto"/>
          </w:tcPr>
          <w:p w14:paraId="79594F22" w14:textId="77777777" w:rsidR="008B1A21" w:rsidRPr="009F0F7B" w:rsidRDefault="008B1A21" w:rsidP="007317B0">
            <w:pPr>
              <w:pStyle w:val="ConsPlusNormal"/>
              <w:ind w:firstLine="0"/>
              <w:rPr>
                <w:rFonts w:ascii="Times New Roman" w:eastAsiaTheme="minorHAnsi" w:hAnsi="Times New Roman" w:cs="Times New Roman"/>
              </w:rPr>
            </w:pPr>
            <w:r w:rsidRPr="009F0F7B">
              <w:rPr>
                <w:rFonts w:ascii="Times New Roman" w:eastAsiaTheme="minorHAnsi" w:hAnsi="Times New Roman" w:cs="Times New Roman"/>
              </w:rPr>
              <w:t>Ежегодное снижение потребления энергоресурсов объектами бюджетной сферы не менее - 3 %</w:t>
            </w:r>
          </w:p>
        </w:tc>
      </w:tr>
      <w:tr w:rsidR="007317B0" w:rsidRPr="009F0F7B" w14:paraId="148E49A6" w14:textId="77777777" w:rsidTr="007317B0">
        <w:tc>
          <w:tcPr>
            <w:tcW w:w="279" w:type="dxa"/>
          </w:tcPr>
          <w:p w14:paraId="3F3FE8B0" w14:textId="324B01D0" w:rsidR="007317B0" w:rsidRPr="009F0F7B" w:rsidRDefault="007317B0" w:rsidP="007317B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268" w:type="dxa"/>
          </w:tcPr>
          <w:p w14:paraId="11CE7498" w14:textId="1BEF3852" w:rsidR="007317B0" w:rsidRPr="009F0F7B" w:rsidRDefault="007317B0" w:rsidP="007317B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Выявление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организация постановки в установленном порядке таких объектов на учет в качестве бесхозяйных объектов недвижимого имущества и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2868" w:type="dxa"/>
          </w:tcPr>
          <w:p w14:paraId="385B97BA" w14:textId="164FD79A" w:rsidR="007317B0" w:rsidRPr="009F0F7B" w:rsidRDefault="007317B0" w:rsidP="007317B0">
            <w:r w:rsidRPr="009F0F7B">
              <w:t xml:space="preserve">Отдел жизнеобеспечения администрации Анучинского муниципального округа; Отдел имущественных </w:t>
            </w:r>
            <w:r w:rsidR="009F0F7B">
              <w:t xml:space="preserve">и земельных </w:t>
            </w:r>
            <w:r w:rsidRPr="009F0F7B">
              <w:t>отношений</w:t>
            </w:r>
            <w:r w:rsidR="00B90095" w:rsidRPr="00B90095">
              <w:t xml:space="preserve"> управления по работе с территориями</w:t>
            </w:r>
            <w:r w:rsidRPr="00B90095">
              <w:t xml:space="preserve"> </w:t>
            </w:r>
            <w:r w:rsidRPr="009F0F7B">
              <w:t>администрации Анучинского муниципального округа</w:t>
            </w:r>
          </w:p>
        </w:tc>
        <w:tc>
          <w:tcPr>
            <w:tcW w:w="1186" w:type="dxa"/>
          </w:tcPr>
          <w:p w14:paraId="2CD8905D" w14:textId="73D3482F" w:rsidR="007317B0" w:rsidRPr="009F0F7B" w:rsidRDefault="007317B0" w:rsidP="007317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202</w:t>
            </w:r>
            <w:r w:rsidR="00AC11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7" w:type="dxa"/>
          </w:tcPr>
          <w:p w14:paraId="0B2718CE" w14:textId="2300D644" w:rsidR="007317B0" w:rsidRPr="009F0F7B" w:rsidRDefault="007317B0" w:rsidP="007317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410" w:type="dxa"/>
          </w:tcPr>
          <w:p w14:paraId="75EF4237" w14:textId="027579D9" w:rsidR="007317B0" w:rsidRPr="009F0F7B" w:rsidRDefault="007317B0" w:rsidP="007317B0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 w:rsidRPr="009F0F7B">
              <w:rPr>
                <w:rFonts w:eastAsiaTheme="minorHAnsi"/>
              </w:rPr>
              <w:t>Постановка на учет и оформление права собственности на бесхозяйные объекты недвижимого имущества</w:t>
            </w:r>
          </w:p>
        </w:tc>
        <w:tc>
          <w:tcPr>
            <w:tcW w:w="4960" w:type="dxa"/>
            <w:shd w:val="clear" w:color="auto" w:fill="auto"/>
          </w:tcPr>
          <w:p w14:paraId="76CC3EB3" w14:textId="38732AD4" w:rsidR="007317B0" w:rsidRPr="009F0F7B" w:rsidRDefault="00D2076D" w:rsidP="007317B0">
            <w:pPr>
              <w:pStyle w:val="ConsPlusNormal"/>
              <w:ind w:firstLine="0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 xml:space="preserve">Ежегодное выявление бесхозяйных </w:t>
            </w:r>
            <w:r w:rsidRPr="009F0F7B">
              <w:rPr>
                <w:rFonts w:ascii="Times New Roman" w:hAnsi="Times New Roman" w:cs="Times New Roman"/>
              </w:rPr>
              <w:t>объектов недвижимого имущества, используемых для передачи энергетических ресурсов (включая газоснабжение, тепло- и электроснабжение)</w:t>
            </w:r>
            <w:r>
              <w:rPr>
                <w:rFonts w:ascii="Times New Roman" w:hAnsi="Times New Roman" w:cs="Times New Roman"/>
              </w:rPr>
              <w:t xml:space="preserve"> - </w:t>
            </w:r>
            <w:r>
              <w:rPr>
                <w:rFonts w:ascii="Times New Roman" w:eastAsiaTheme="minorHAnsi" w:hAnsi="Times New Roman" w:cs="Times New Roman"/>
              </w:rPr>
              <w:t>100 пм</w:t>
            </w:r>
          </w:p>
        </w:tc>
      </w:tr>
    </w:tbl>
    <w:p w14:paraId="3CAFEC51" w14:textId="364BADA7" w:rsidR="007317B0" w:rsidRDefault="007317B0" w:rsidP="007317B0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7317B0">
        <w:rPr>
          <w:rFonts w:ascii="Times New Roman" w:hAnsi="Times New Roman" w:cs="Times New Roman"/>
        </w:rPr>
        <w:lastRenderedPageBreak/>
        <w:t xml:space="preserve">Приложение № </w:t>
      </w:r>
      <w:r>
        <w:rPr>
          <w:rFonts w:ascii="Times New Roman" w:hAnsi="Times New Roman" w:cs="Times New Roman"/>
        </w:rPr>
        <w:t>3</w:t>
      </w:r>
    </w:p>
    <w:p w14:paraId="4409AD93" w14:textId="77777777" w:rsidR="007317B0" w:rsidRDefault="007317B0" w:rsidP="007317B0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администрации </w:t>
      </w:r>
    </w:p>
    <w:p w14:paraId="4254CB8D" w14:textId="77777777" w:rsidR="007317B0" w:rsidRDefault="007317B0" w:rsidP="007317B0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Анучинского муниципального округа</w:t>
      </w:r>
    </w:p>
    <w:p w14:paraId="4A11B052" w14:textId="53213A58" w:rsidR="007317B0" w:rsidRPr="007317B0" w:rsidRDefault="007317B0" w:rsidP="007317B0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A074E5">
        <w:rPr>
          <w:rFonts w:ascii="Times New Roman" w:hAnsi="Times New Roman" w:cs="Times New Roman"/>
        </w:rPr>
        <w:t>30.11.</w:t>
      </w:r>
      <w:r>
        <w:rPr>
          <w:rFonts w:ascii="Times New Roman" w:hAnsi="Times New Roman" w:cs="Times New Roman"/>
        </w:rPr>
        <w:t xml:space="preserve">2022 № </w:t>
      </w:r>
      <w:r w:rsidR="00A074E5">
        <w:rPr>
          <w:rFonts w:ascii="Times New Roman" w:hAnsi="Times New Roman" w:cs="Times New Roman"/>
        </w:rPr>
        <w:t>1037</w:t>
      </w:r>
    </w:p>
    <w:p w14:paraId="60C5A999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>Информация</w:t>
      </w:r>
    </w:p>
    <w:p w14:paraId="1A082CF3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46B11C00" w14:textId="716956D3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 w:rsidR="004C4A5D">
        <w:rPr>
          <w:rFonts w:ascii="Times New Roman" w:hAnsi="Times New Roman" w:cs="Times New Roman"/>
          <w:sz w:val="24"/>
          <w:szCs w:val="24"/>
        </w:rPr>
        <w:t xml:space="preserve"> Приморского края</w:t>
      </w:r>
      <w:r w:rsidRPr="00B17C3B">
        <w:rPr>
          <w:rFonts w:ascii="Times New Roman" w:hAnsi="Times New Roman" w:cs="Times New Roman"/>
          <w:sz w:val="24"/>
          <w:szCs w:val="24"/>
        </w:rPr>
        <w:t xml:space="preserve"> и прогнозная оценка привлекаемых на реализацию </w:t>
      </w:r>
    </w:p>
    <w:p w14:paraId="138C0EE9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7F24AB20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C3B">
        <w:rPr>
          <w:rFonts w:ascii="Times New Roman" w:hAnsi="Times New Roman" w:cs="Times New Roman"/>
          <w:b/>
          <w:sz w:val="24"/>
          <w:szCs w:val="24"/>
        </w:rPr>
        <w:t xml:space="preserve">«Об энергосбережении и повышении энергетической эффективности </w:t>
      </w:r>
    </w:p>
    <w:p w14:paraId="3CC5EA74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2020-2024 годы</w:t>
      </w:r>
      <w:r w:rsidRPr="00B17C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C0397D" w14:textId="77777777" w:rsid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5C6A1F9D" w14:textId="77777777" w:rsidR="00B17C3B" w:rsidRPr="00C742D0" w:rsidRDefault="00B17C3B" w:rsidP="00B17C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244"/>
        <w:gridCol w:w="2121"/>
        <w:gridCol w:w="1700"/>
        <w:gridCol w:w="739"/>
        <w:gridCol w:w="708"/>
        <w:gridCol w:w="1134"/>
        <w:gridCol w:w="567"/>
        <w:gridCol w:w="1134"/>
        <w:gridCol w:w="1134"/>
        <w:gridCol w:w="1134"/>
        <w:gridCol w:w="1134"/>
        <w:gridCol w:w="1134"/>
      </w:tblGrid>
      <w:tr w:rsidR="00B17C3B" w:rsidRPr="00B17C3B" w14:paraId="45BAAB69" w14:textId="77777777" w:rsidTr="00991850">
        <w:tc>
          <w:tcPr>
            <w:tcW w:w="488" w:type="dxa"/>
            <w:vMerge w:val="restart"/>
          </w:tcPr>
          <w:p w14:paraId="6E4BB481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B17C3B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2244" w:type="dxa"/>
            <w:vMerge w:val="restart"/>
          </w:tcPr>
          <w:p w14:paraId="6958BD56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1" w:type="dxa"/>
            <w:vMerge w:val="restart"/>
          </w:tcPr>
          <w:p w14:paraId="0C646B7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w:anchor="P885" w:history="1">
              <w:r w:rsidRPr="00B17C3B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 w:rsidRPr="00B17C3B"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037BFBFE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148" w:type="dxa"/>
            <w:gridSpan w:val="4"/>
          </w:tcPr>
          <w:p w14:paraId="467EFC7D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5670" w:type="dxa"/>
            <w:gridSpan w:val="5"/>
            <w:shd w:val="clear" w:color="auto" w:fill="auto"/>
          </w:tcPr>
          <w:p w14:paraId="10A9309D" w14:textId="77777777" w:rsidR="00B17C3B" w:rsidRPr="00B17C3B" w:rsidRDefault="00B17C3B" w:rsidP="00B17C3B">
            <w:pPr>
              <w:jc w:val="center"/>
            </w:pPr>
            <w:r w:rsidRPr="00B17C3B">
              <w:t>Оценка расходов</w:t>
            </w:r>
          </w:p>
        </w:tc>
      </w:tr>
      <w:tr w:rsidR="00B17C3B" w:rsidRPr="00B17C3B" w14:paraId="2DEBFA6C" w14:textId="77777777" w:rsidTr="00991850">
        <w:tc>
          <w:tcPr>
            <w:tcW w:w="488" w:type="dxa"/>
            <w:vMerge/>
          </w:tcPr>
          <w:p w14:paraId="254EB3B6" w14:textId="77777777" w:rsidR="00B17C3B" w:rsidRPr="00B17C3B" w:rsidRDefault="00B17C3B" w:rsidP="00B17C3B"/>
        </w:tc>
        <w:tc>
          <w:tcPr>
            <w:tcW w:w="2244" w:type="dxa"/>
            <w:vMerge/>
          </w:tcPr>
          <w:p w14:paraId="57511B6B" w14:textId="77777777" w:rsidR="00B17C3B" w:rsidRPr="00B17C3B" w:rsidRDefault="00B17C3B" w:rsidP="00B17C3B"/>
        </w:tc>
        <w:tc>
          <w:tcPr>
            <w:tcW w:w="2121" w:type="dxa"/>
            <w:vMerge/>
          </w:tcPr>
          <w:p w14:paraId="5D95AA97" w14:textId="77777777" w:rsidR="00B17C3B" w:rsidRPr="00B17C3B" w:rsidRDefault="00B17C3B" w:rsidP="00B17C3B"/>
        </w:tc>
        <w:tc>
          <w:tcPr>
            <w:tcW w:w="1700" w:type="dxa"/>
            <w:vMerge/>
          </w:tcPr>
          <w:p w14:paraId="51BE5113" w14:textId="77777777" w:rsidR="00B17C3B" w:rsidRPr="00B17C3B" w:rsidRDefault="00B17C3B" w:rsidP="00B17C3B"/>
        </w:tc>
        <w:tc>
          <w:tcPr>
            <w:tcW w:w="739" w:type="dxa"/>
          </w:tcPr>
          <w:p w14:paraId="0D39272A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8" w:type="dxa"/>
          </w:tcPr>
          <w:p w14:paraId="64A020E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Рз Пр</w:t>
            </w:r>
          </w:p>
        </w:tc>
        <w:tc>
          <w:tcPr>
            <w:tcW w:w="1134" w:type="dxa"/>
          </w:tcPr>
          <w:p w14:paraId="6E1AB23A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67" w:type="dxa"/>
          </w:tcPr>
          <w:p w14:paraId="11344E63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134" w:type="dxa"/>
            <w:shd w:val="clear" w:color="auto" w:fill="auto"/>
          </w:tcPr>
          <w:p w14:paraId="1EAFF46C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1134" w:type="dxa"/>
            <w:shd w:val="clear" w:color="auto" w:fill="auto"/>
          </w:tcPr>
          <w:p w14:paraId="5F409F83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1134" w:type="dxa"/>
            <w:shd w:val="clear" w:color="auto" w:fill="auto"/>
          </w:tcPr>
          <w:p w14:paraId="4D343AF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1134" w:type="dxa"/>
            <w:shd w:val="clear" w:color="auto" w:fill="auto"/>
          </w:tcPr>
          <w:p w14:paraId="67C79994" w14:textId="77777777" w:rsidR="00B17C3B" w:rsidRPr="00B17C3B" w:rsidRDefault="00B17C3B" w:rsidP="00B17C3B">
            <w:r w:rsidRPr="00B17C3B">
              <w:t>третий год планового периода (2023)</w:t>
            </w:r>
          </w:p>
        </w:tc>
        <w:tc>
          <w:tcPr>
            <w:tcW w:w="1134" w:type="dxa"/>
          </w:tcPr>
          <w:p w14:paraId="6F5BC045" w14:textId="77777777" w:rsidR="00B17C3B" w:rsidRPr="00B17C3B" w:rsidRDefault="00B17C3B" w:rsidP="00B17C3B">
            <w:r w:rsidRPr="00B17C3B">
              <w:t>четвертый год планового периода (2024)</w:t>
            </w:r>
          </w:p>
        </w:tc>
      </w:tr>
      <w:tr w:rsidR="00B17C3B" w:rsidRPr="00B17C3B" w14:paraId="204E6593" w14:textId="77777777" w:rsidTr="00991850">
        <w:tc>
          <w:tcPr>
            <w:tcW w:w="488" w:type="dxa"/>
          </w:tcPr>
          <w:p w14:paraId="50F2D5AE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4" w:type="dxa"/>
          </w:tcPr>
          <w:p w14:paraId="0EFC42E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1" w:type="dxa"/>
          </w:tcPr>
          <w:p w14:paraId="7E9ECDA9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0" w:type="dxa"/>
          </w:tcPr>
          <w:p w14:paraId="2D44CC60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9" w:type="dxa"/>
          </w:tcPr>
          <w:p w14:paraId="43613BA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</w:tcPr>
          <w:p w14:paraId="0439E856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3C92D1F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</w:tcPr>
          <w:p w14:paraId="678E6080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5C18F1EE" w14:textId="77777777" w:rsidR="00B17C3B" w:rsidRPr="00B17C3B" w:rsidRDefault="00B17C3B" w:rsidP="00B17C3B">
            <w:pPr>
              <w:jc w:val="center"/>
            </w:pPr>
            <w:r w:rsidRPr="00B17C3B">
              <w:t>9</w:t>
            </w:r>
          </w:p>
        </w:tc>
        <w:tc>
          <w:tcPr>
            <w:tcW w:w="1134" w:type="dxa"/>
            <w:shd w:val="clear" w:color="auto" w:fill="auto"/>
          </w:tcPr>
          <w:p w14:paraId="440612B9" w14:textId="77777777" w:rsidR="00B17C3B" w:rsidRPr="00B17C3B" w:rsidRDefault="00B17C3B" w:rsidP="00B17C3B">
            <w:pPr>
              <w:jc w:val="center"/>
            </w:pPr>
            <w:r w:rsidRPr="00B17C3B">
              <w:t>10</w:t>
            </w:r>
          </w:p>
        </w:tc>
        <w:tc>
          <w:tcPr>
            <w:tcW w:w="1134" w:type="dxa"/>
            <w:shd w:val="clear" w:color="auto" w:fill="auto"/>
          </w:tcPr>
          <w:p w14:paraId="38092630" w14:textId="77777777" w:rsidR="00B17C3B" w:rsidRPr="00B17C3B" w:rsidRDefault="00B17C3B" w:rsidP="00B17C3B">
            <w:pPr>
              <w:jc w:val="center"/>
            </w:pPr>
            <w:r w:rsidRPr="00B17C3B">
              <w:t>11</w:t>
            </w:r>
          </w:p>
        </w:tc>
        <w:tc>
          <w:tcPr>
            <w:tcW w:w="1134" w:type="dxa"/>
            <w:shd w:val="clear" w:color="auto" w:fill="auto"/>
          </w:tcPr>
          <w:p w14:paraId="520AD741" w14:textId="77777777" w:rsidR="00B17C3B" w:rsidRPr="00B17C3B" w:rsidRDefault="00B17C3B" w:rsidP="00B17C3B">
            <w:pPr>
              <w:jc w:val="center"/>
            </w:pPr>
            <w:r w:rsidRPr="00B17C3B">
              <w:t>12</w:t>
            </w:r>
          </w:p>
        </w:tc>
        <w:tc>
          <w:tcPr>
            <w:tcW w:w="1134" w:type="dxa"/>
          </w:tcPr>
          <w:p w14:paraId="04F0ADF6" w14:textId="77777777" w:rsidR="00B17C3B" w:rsidRPr="00B17C3B" w:rsidRDefault="00B17C3B" w:rsidP="00B17C3B">
            <w:pPr>
              <w:jc w:val="center"/>
            </w:pPr>
            <w:r w:rsidRPr="00B17C3B">
              <w:t>13</w:t>
            </w:r>
          </w:p>
        </w:tc>
      </w:tr>
      <w:tr w:rsidR="00B17C3B" w:rsidRPr="00B17C3B" w14:paraId="693B9744" w14:textId="77777777" w:rsidTr="00991850">
        <w:tc>
          <w:tcPr>
            <w:tcW w:w="488" w:type="dxa"/>
            <w:vMerge w:val="restart"/>
          </w:tcPr>
          <w:p w14:paraId="7A9B7C82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44" w:type="dxa"/>
            <w:vMerge w:val="restart"/>
          </w:tcPr>
          <w:p w14:paraId="3A048BB3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Установка приборов учета ресурсов</w:t>
            </w:r>
          </w:p>
          <w:p w14:paraId="5B703143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7A1EAC01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05B9AC4F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3F14159C" w14:textId="77777777" w:rsidR="00B17C3B" w:rsidRPr="00B17C3B" w:rsidRDefault="00B17C3B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008DE362" w14:textId="77777777" w:rsidR="00B17C3B" w:rsidRPr="00B17C3B" w:rsidRDefault="00B17C3B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E58D4AE" w14:textId="77777777" w:rsidR="00B17C3B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 w14:paraId="10E40C41" w14:textId="77777777" w:rsidR="00B17C3B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17B6CDEB" w14:textId="77777777" w:rsidR="00B17C3B" w:rsidRPr="00155D62" w:rsidRDefault="00B17C3B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B065B9A" w14:textId="489EB9CC" w:rsidR="00B17C3B" w:rsidRPr="00155D62" w:rsidRDefault="00155D62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358,551</w:t>
            </w:r>
          </w:p>
        </w:tc>
        <w:tc>
          <w:tcPr>
            <w:tcW w:w="1134" w:type="dxa"/>
            <w:shd w:val="clear" w:color="auto" w:fill="auto"/>
          </w:tcPr>
          <w:p w14:paraId="1DF51BBB" w14:textId="77777777" w:rsidR="00B17C3B" w:rsidRPr="00155D62" w:rsidRDefault="00B17C3B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F35A747" w14:textId="77777777" w:rsidR="00B17C3B" w:rsidRPr="00155D62" w:rsidRDefault="00B17C3B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285F4089" w14:textId="77777777" w:rsidR="00B17C3B" w:rsidRPr="00155D62" w:rsidRDefault="00B17C3B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</w:tr>
      <w:tr w:rsidR="00991850" w:rsidRPr="00B17C3B" w14:paraId="7760353D" w14:textId="77777777" w:rsidTr="00991850">
        <w:tc>
          <w:tcPr>
            <w:tcW w:w="488" w:type="dxa"/>
            <w:vMerge/>
          </w:tcPr>
          <w:p w14:paraId="2E270131" w14:textId="77777777" w:rsidR="00991850" w:rsidRPr="00B17C3B" w:rsidRDefault="00991850" w:rsidP="00B17C3B"/>
        </w:tc>
        <w:tc>
          <w:tcPr>
            <w:tcW w:w="2244" w:type="dxa"/>
            <w:vMerge/>
          </w:tcPr>
          <w:p w14:paraId="29658773" w14:textId="77777777" w:rsidR="00991850" w:rsidRPr="00B17C3B" w:rsidRDefault="00991850" w:rsidP="00B17C3B"/>
        </w:tc>
        <w:tc>
          <w:tcPr>
            <w:tcW w:w="2121" w:type="dxa"/>
            <w:vMerge/>
          </w:tcPr>
          <w:p w14:paraId="370A07AB" w14:textId="77777777" w:rsidR="00991850" w:rsidRPr="00B17C3B" w:rsidRDefault="00991850" w:rsidP="00B17C3B"/>
        </w:tc>
        <w:tc>
          <w:tcPr>
            <w:tcW w:w="1700" w:type="dxa"/>
          </w:tcPr>
          <w:p w14:paraId="16D4EA23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01271158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52D0FB2A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36405BD1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 w14:paraId="5E0F32E5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820707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5F86F63E" w14:textId="07697E58" w:rsidR="00991850" w:rsidRPr="00B17C3B" w:rsidRDefault="00155D62" w:rsidP="00B17C3B">
            <w:pPr>
              <w:jc w:val="center"/>
            </w:pPr>
            <w:r>
              <w:t>358,551</w:t>
            </w:r>
          </w:p>
        </w:tc>
        <w:tc>
          <w:tcPr>
            <w:tcW w:w="1134" w:type="dxa"/>
            <w:shd w:val="clear" w:color="auto" w:fill="auto"/>
          </w:tcPr>
          <w:p w14:paraId="57A19C23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DEFCEF7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3E3DB49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45E2EEA3" w14:textId="77777777" w:rsidTr="00991850">
        <w:tc>
          <w:tcPr>
            <w:tcW w:w="488" w:type="dxa"/>
            <w:vMerge w:val="restart"/>
          </w:tcPr>
          <w:p w14:paraId="40E76E6E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44" w:type="dxa"/>
            <w:vMerge w:val="restart"/>
          </w:tcPr>
          <w:p w14:paraId="098442D0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Утепление зданий</w:t>
            </w:r>
          </w:p>
          <w:p w14:paraId="3203D8A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589BC6F3" w14:textId="77777777" w:rsidR="00991850" w:rsidRPr="00B17C3B" w:rsidRDefault="00991850" w:rsidP="00B17C3B">
            <w:r w:rsidRPr="00B17C3B">
              <w:t xml:space="preserve">Отдел жизнеобеспечения администрации Анучинского муниципального округа; КУ МОУО Анучинского </w:t>
            </w:r>
            <w:r w:rsidRPr="00B17C3B">
              <w:lastRenderedPageBreak/>
              <w:t>муниципального округа</w:t>
            </w:r>
          </w:p>
        </w:tc>
        <w:tc>
          <w:tcPr>
            <w:tcW w:w="1700" w:type="dxa"/>
          </w:tcPr>
          <w:p w14:paraId="6B2C4645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739" w:type="dxa"/>
          </w:tcPr>
          <w:p w14:paraId="1C90B7C9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6E75117" w14:textId="77777777" w:rsidR="00991850" w:rsidRDefault="0058404D" w:rsidP="00991850">
            <w:pPr>
              <w:jc w:val="center"/>
            </w:pPr>
            <w:r>
              <w:t>0703</w:t>
            </w:r>
          </w:p>
        </w:tc>
        <w:tc>
          <w:tcPr>
            <w:tcW w:w="1134" w:type="dxa"/>
          </w:tcPr>
          <w:p w14:paraId="231ECC9A" w14:textId="77777777" w:rsidR="00991850" w:rsidRDefault="00991850" w:rsidP="00991850">
            <w:pPr>
              <w:jc w:val="center"/>
            </w:pPr>
            <w:r w:rsidRPr="00326199">
              <w:t>12001205</w:t>
            </w:r>
            <w:r>
              <w:t>9</w:t>
            </w:r>
            <w:r w:rsidRPr="00326199">
              <w:t>0</w:t>
            </w:r>
          </w:p>
        </w:tc>
        <w:tc>
          <w:tcPr>
            <w:tcW w:w="567" w:type="dxa"/>
          </w:tcPr>
          <w:p w14:paraId="6F9C037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F3EC08E" w14:textId="0CCFF65E" w:rsidR="00991850" w:rsidRPr="00B17C3B" w:rsidRDefault="004C4A5D" w:rsidP="00B17C3B">
            <w:pPr>
              <w:jc w:val="center"/>
            </w:pPr>
            <w:r>
              <w:t>750,71919</w:t>
            </w:r>
          </w:p>
        </w:tc>
        <w:tc>
          <w:tcPr>
            <w:tcW w:w="1134" w:type="dxa"/>
          </w:tcPr>
          <w:p w14:paraId="356DE206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384E33C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C0E539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3CA94C5A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47F67F53" w14:textId="77777777" w:rsidTr="00991850">
        <w:tc>
          <w:tcPr>
            <w:tcW w:w="488" w:type="dxa"/>
            <w:vMerge/>
          </w:tcPr>
          <w:p w14:paraId="2DE9CA2B" w14:textId="77777777" w:rsidR="00991850" w:rsidRPr="00B17C3B" w:rsidRDefault="00991850" w:rsidP="00B17C3B"/>
        </w:tc>
        <w:tc>
          <w:tcPr>
            <w:tcW w:w="2244" w:type="dxa"/>
            <w:vMerge/>
          </w:tcPr>
          <w:p w14:paraId="7CFD9D1F" w14:textId="77777777" w:rsidR="00991850" w:rsidRPr="00B17C3B" w:rsidRDefault="00991850" w:rsidP="00B17C3B"/>
        </w:tc>
        <w:tc>
          <w:tcPr>
            <w:tcW w:w="2121" w:type="dxa"/>
            <w:vMerge/>
          </w:tcPr>
          <w:p w14:paraId="2881B5BC" w14:textId="77777777" w:rsidR="00991850" w:rsidRPr="00B17C3B" w:rsidRDefault="00991850" w:rsidP="00B17C3B"/>
        </w:tc>
        <w:tc>
          <w:tcPr>
            <w:tcW w:w="1700" w:type="dxa"/>
          </w:tcPr>
          <w:p w14:paraId="1325B05C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27EB82B4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1101FF99" w14:textId="77777777" w:rsidR="00991850" w:rsidRDefault="0058404D" w:rsidP="00991850">
            <w:pPr>
              <w:jc w:val="center"/>
            </w:pPr>
            <w:r>
              <w:t>0703</w:t>
            </w:r>
          </w:p>
        </w:tc>
        <w:tc>
          <w:tcPr>
            <w:tcW w:w="1134" w:type="dxa"/>
          </w:tcPr>
          <w:p w14:paraId="14B739A5" w14:textId="77777777" w:rsidR="00991850" w:rsidRDefault="00991850" w:rsidP="00991850">
            <w:pPr>
              <w:jc w:val="center"/>
            </w:pPr>
            <w:r w:rsidRPr="00326199">
              <w:t>12001205</w:t>
            </w:r>
            <w:r>
              <w:t>9</w:t>
            </w:r>
            <w:r w:rsidRPr="00326199">
              <w:t>0</w:t>
            </w:r>
          </w:p>
        </w:tc>
        <w:tc>
          <w:tcPr>
            <w:tcW w:w="567" w:type="dxa"/>
          </w:tcPr>
          <w:p w14:paraId="542B3719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18ED90DA" w14:textId="293347E3" w:rsidR="00991850" w:rsidRPr="00B17C3B" w:rsidRDefault="004C4A5D" w:rsidP="00B17C3B">
            <w:pPr>
              <w:jc w:val="center"/>
            </w:pPr>
            <w:r>
              <w:t>750,71919</w:t>
            </w:r>
          </w:p>
        </w:tc>
        <w:tc>
          <w:tcPr>
            <w:tcW w:w="1134" w:type="dxa"/>
          </w:tcPr>
          <w:p w14:paraId="6CDABBB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E5FF7A8" w14:textId="28A09DE8" w:rsidR="00991850" w:rsidRPr="00B17C3B" w:rsidRDefault="0001794C" w:rsidP="00B17C3B">
            <w:pPr>
              <w:jc w:val="center"/>
            </w:pPr>
            <w:r>
              <w:t>63</w:t>
            </w:r>
            <w:r w:rsidR="00991850" w:rsidRPr="00B17C3B">
              <w:t>0,0</w:t>
            </w: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62ACA6E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48B883E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3C246085" w14:textId="77777777" w:rsidTr="00991850">
        <w:tc>
          <w:tcPr>
            <w:tcW w:w="488" w:type="dxa"/>
            <w:vMerge w:val="restart"/>
          </w:tcPr>
          <w:p w14:paraId="567F73F5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44" w:type="dxa"/>
            <w:vMerge w:val="restart"/>
          </w:tcPr>
          <w:p w14:paraId="729071E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Замена котельного оборудования на энергоэффективное</w:t>
            </w:r>
          </w:p>
          <w:p w14:paraId="2A6F1E23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03E3EF92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5A6A791F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41B5863C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6BEB7BD1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43FA00D4" w14:textId="77777777" w:rsidR="00991850" w:rsidRDefault="00991850" w:rsidP="00991850">
            <w:pPr>
              <w:jc w:val="center"/>
            </w:pPr>
            <w:r w:rsidRPr="00935D63">
              <w:t>1200120</w:t>
            </w:r>
            <w:r>
              <w:t>60</w:t>
            </w:r>
            <w:r w:rsidRPr="00935D63">
              <w:t>0</w:t>
            </w:r>
          </w:p>
        </w:tc>
        <w:tc>
          <w:tcPr>
            <w:tcW w:w="567" w:type="dxa"/>
          </w:tcPr>
          <w:p w14:paraId="68FEA140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B7D0518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56393253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B4C745D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F19084C" w14:textId="299A1737" w:rsidR="00991850" w:rsidRPr="00155D62" w:rsidRDefault="00155D62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2E6036D5" w14:textId="33C89365" w:rsidR="00991850" w:rsidRPr="00155D62" w:rsidRDefault="001B1305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</w:t>
            </w:r>
            <w:r w:rsidR="00991850" w:rsidRPr="00155D62">
              <w:rPr>
                <w:b/>
                <w:bCs/>
              </w:rPr>
              <w:t>,0</w:t>
            </w:r>
          </w:p>
        </w:tc>
      </w:tr>
      <w:tr w:rsidR="00991850" w:rsidRPr="00B17C3B" w14:paraId="4FAA8A6C" w14:textId="77777777" w:rsidTr="00991850">
        <w:tc>
          <w:tcPr>
            <w:tcW w:w="488" w:type="dxa"/>
            <w:vMerge/>
          </w:tcPr>
          <w:p w14:paraId="5A97B1AC" w14:textId="77777777" w:rsidR="00991850" w:rsidRPr="00B17C3B" w:rsidRDefault="00991850" w:rsidP="00B17C3B"/>
        </w:tc>
        <w:tc>
          <w:tcPr>
            <w:tcW w:w="2244" w:type="dxa"/>
            <w:vMerge/>
          </w:tcPr>
          <w:p w14:paraId="0887E7C8" w14:textId="77777777" w:rsidR="00991850" w:rsidRPr="00B17C3B" w:rsidRDefault="00991850" w:rsidP="00B17C3B"/>
        </w:tc>
        <w:tc>
          <w:tcPr>
            <w:tcW w:w="2121" w:type="dxa"/>
            <w:vMerge/>
          </w:tcPr>
          <w:p w14:paraId="60D3A465" w14:textId="77777777" w:rsidR="00991850" w:rsidRPr="00B17C3B" w:rsidRDefault="00991850" w:rsidP="00B17C3B"/>
        </w:tc>
        <w:tc>
          <w:tcPr>
            <w:tcW w:w="1700" w:type="dxa"/>
          </w:tcPr>
          <w:p w14:paraId="32568E22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3D978738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92B3327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095647C6" w14:textId="77777777" w:rsidR="00991850" w:rsidRDefault="00991850" w:rsidP="00991850">
            <w:pPr>
              <w:jc w:val="center"/>
            </w:pPr>
            <w:r w:rsidRPr="00935D63">
              <w:t>1200120</w:t>
            </w:r>
            <w:r>
              <w:t>60</w:t>
            </w:r>
            <w:r w:rsidRPr="00935D63">
              <w:t>0</w:t>
            </w:r>
          </w:p>
        </w:tc>
        <w:tc>
          <w:tcPr>
            <w:tcW w:w="567" w:type="dxa"/>
          </w:tcPr>
          <w:p w14:paraId="4E0C19EC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14B45E8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7FC5A09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BAE630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4C19B06D" w14:textId="135A7B14" w:rsidR="00991850" w:rsidRPr="00B17C3B" w:rsidRDefault="00155D62" w:rsidP="00B17C3B">
            <w:pPr>
              <w:jc w:val="center"/>
            </w:pPr>
            <w:r>
              <w:t>0,</w:t>
            </w:r>
            <w:r w:rsidR="00991850" w:rsidRPr="00B17C3B">
              <w:t>0</w:t>
            </w:r>
          </w:p>
        </w:tc>
        <w:tc>
          <w:tcPr>
            <w:tcW w:w="1134" w:type="dxa"/>
            <w:shd w:val="clear" w:color="auto" w:fill="auto"/>
          </w:tcPr>
          <w:p w14:paraId="109217DF" w14:textId="14E6D155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2DFCAF55" w14:textId="77777777" w:rsidTr="00991850">
        <w:tc>
          <w:tcPr>
            <w:tcW w:w="488" w:type="dxa"/>
            <w:vMerge w:val="restart"/>
          </w:tcPr>
          <w:p w14:paraId="5C8D24D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44" w:type="dxa"/>
            <w:vMerge w:val="restart"/>
          </w:tcPr>
          <w:p w14:paraId="2DCBB44F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Строительство котельных с использованием энергоэффективного оборудования</w:t>
            </w:r>
          </w:p>
          <w:p w14:paraId="7AD110DD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4180EA24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09A34AA9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5873F83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406CA2B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4386D28D" w14:textId="77777777" w:rsidR="00991850" w:rsidRDefault="00991850" w:rsidP="00991850">
            <w:pPr>
              <w:jc w:val="center"/>
            </w:pPr>
            <w:r w:rsidRPr="00145426">
              <w:t>1200120</w:t>
            </w:r>
            <w:r>
              <w:t>610</w:t>
            </w:r>
          </w:p>
        </w:tc>
        <w:tc>
          <w:tcPr>
            <w:tcW w:w="567" w:type="dxa"/>
          </w:tcPr>
          <w:p w14:paraId="264839A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3BD95C24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1CB0B70F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26B7618" w14:textId="4B6D4865" w:rsidR="00991850" w:rsidRPr="00155D62" w:rsidRDefault="004C4A5D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2F9E40AD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523EB09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</w:tr>
      <w:tr w:rsidR="00991850" w:rsidRPr="00B17C3B" w14:paraId="1BEC40B0" w14:textId="77777777" w:rsidTr="00991850">
        <w:tc>
          <w:tcPr>
            <w:tcW w:w="488" w:type="dxa"/>
            <w:vMerge/>
          </w:tcPr>
          <w:p w14:paraId="51DF1B68" w14:textId="77777777" w:rsidR="00991850" w:rsidRPr="00B17C3B" w:rsidRDefault="00991850" w:rsidP="00B17C3B"/>
        </w:tc>
        <w:tc>
          <w:tcPr>
            <w:tcW w:w="2244" w:type="dxa"/>
            <w:vMerge/>
          </w:tcPr>
          <w:p w14:paraId="772B4237" w14:textId="77777777" w:rsidR="00991850" w:rsidRPr="00B17C3B" w:rsidRDefault="00991850" w:rsidP="00B17C3B"/>
        </w:tc>
        <w:tc>
          <w:tcPr>
            <w:tcW w:w="2121" w:type="dxa"/>
            <w:vMerge/>
          </w:tcPr>
          <w:p w14:paraId="5198253A" w14:textId="77777777" w:rsidR="00991850" w:rsidRPr="00B17C3B" w:rsidRDefault="00991850" w:rsidP="00B17C3B"/>
        </w:tc>
        <w:tc>
          <w:tcPr>
            <w:tcW w:w="1700" w:type="dxa"/>
          </w:tcPr>
          <w:p w14:paraId="54D8F59D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2253762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6E99CF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7B38DE1E" w14:textId="77777777" w:rsidR="00991850" w:rsidRDefault="00991850" w:rsidP="00991850">
            <w:pPr>
              <w:jc w:val="center"/>
            </w:pPr>
            <w:r w:rsidRPr="00145426">
              <w:t>1200120</w:t>
            </w:r>
            <w:r>
              <w:t>61</w:t>
            </w:r>
            <w:r w:rsidRPr="00145426">
              <w:t>0</w:t>
            </w:r>
          </w:p>
        </w:tc>
        <w:tc>
          <w:tcPr>
            <w:tcW w:w="567" w:type="dxa"/>
          </w:tcPr>
          <w:p w14:paraId="4FAE0BE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30C53A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6AF1C4E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81B6ADE" w14:textId="0DE1AE39" w:rsidR="00991850" w:rsidRPr="00B17C3B" w:rsidRDefault="004C4A5D" w:rsidP="00B17C3B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EDFB339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6EB4CC0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09C2C1D5" w14:textId="77777777" w:rsidTr="00991850">
        <w:tc>
          <w:tcPr>
            <w:tcW w:w="488" w:type="dxa"/>
            <w:vMerge w:val="restart"/>
          </w:tcPr>
          <w:p w14:paraId="517A58BB" w14:textId="77777777" w:rsidR="00991850" w:rsidRPr="00B17C3B" w:rsidRDefault="00991850" w:rsidP="00B17C3B">
            <w:r w:rsidRPr="00B17C3B">
              <w:t>5.</w:t>
            </w:r>
          </w:p>
        </w:tc>
        <w:tc>
          <w:tcPr>
            <w:tcW w:w="2244" w:type="dxa"/>
            <w:vMerge w:val="restart"/>
          </w:tcPr>
          <w:p w14:paraId="5DAAF1FF" w14:textId="77777777" w:rsidR="00991850" w:rsidRPr="00B17C3B" w:rsidRDefault="00991850" w:rsidP="00B17C3B">
            <w:r w:rsidRPr="00B17C3B">
              <w:t>Проведение энергетических обследований</w:t>
            </w:r>
          </w:p>
        </w:tc>
        <w:tc>
          <w:tcPr>
            <w:tcW w:w="2121" w:type="dxa"/>
            <w:vMerge w:val="restart"/>
          </w:tcPr>
          <w:p w14:paraId="0212AB57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2143EB12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459DC970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5145AB7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78D110D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780AD14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E7C9421" w14:textId="56A2CC88" w:rsidR="00991850" w:rsidRPr="00155D62" w:rsidRDefault="004C4A5D" w:rsidP="004C4A5D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3C4BBB36" w14:textId="7610B7ED" w:rsidR="00991850" w:rsidRPr="00155D62" w:rsidRDefault="004C4A5D" w:rsidP="004C4A5D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059DEF5" w14:textId="63C80A10" w:rsidR="00991850" w:rsidRPr="00155D62" w:rsidRDefault="004C4A5D" w:rsidP="004C4A5D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2CB3CC3" w14:textId="7689A36A" w:rsidR="00991850" w:rsidRPr="00155D62" w:rsidRDefault="004C4A5D" w:rsidP="004C4A5D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9E6E3EC" w14:textId="1334FAB3" w:rsidR="00991850" w:rsidRPr="00155D62" w:rsidRDefault="004C4A5D" w:rsidP="004C4A5D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</w:tr>
      <w:tr w:rsidR="00991850" w:rsidRPr="00B17C3B" w14:paraId="0195C07C" w14:textId="77777777" w:rsidTr="00991850">
        <w:tc>
          <w:tcPr>
            <w:tcW w:w="488" w:type="dxa"/>
            <w:vMerge/>
          </w:tcPr>
          <w:p w14:paraId="0F92CDD7" w14:textId="77777777" w:rsidR="00991850" w:rsidRPr="00B17C3B" w:rsidRDefault="00991850" w:rsidP="00B17C3B"/>
        </w:tc>
        <w:tc>
          <w:tcPr>
            <w:tcW w:w="2244" w:type="dxa"/>
            <w:vMerge/>
          </w:tcPr>
          <w:p w14:paraId="0DEF7332" w14:textId="77777777" w:rsidR="00991850" w:rsidRPr="00B17C3B" w:rsidRDefault="00991850" w:rsidP="00B17C3B"/>
        </w:tc>
        <w:tc>
          <w:tcPr>
            <w:tcW w:w="2121" w:type="dxa"/>
            <w:vMerge/>
          </w:tcPr>
          <w:p w14:paraId="36230095" w14:textId="77777777" w:rsidR="00991850" w:rsidRPr="00B17C3B" w:rsidRDefault="00991850" w:rsidP="00B17C3B"/>
        </w:tc>
        <w:tc>
          <w:tcPr>
            <w:tcW w:w="1700" w:type="dxa"/>
          </w:tcPr>
          <w:p w14:paraId="77DA2F8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085EB20E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33E16C5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6A075592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66AB2C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365A70D6" w14:textId="60EBC272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46A7A014" w14:textId="6BFBB149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7B4ED0B" w14:textId="529003BB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62F6874D" w14:textId="05484212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6B179AE" w14:textId="70B2B574" w:rsidR="00991850" w:rsidRPr="00B17C3B" w:rsidRDefault="004C4A5D" w:rsidP="004C4A5D">
            <w:pPr>
              <w:jc w:val="center"/>
            </w:pPr>
            <w:r>
              <w:t>0,0</w:t>
            </w:r>
          </w:p>
        </w:tc>
      </w:tr>
      <w:tr w:rsidR="00991850" w:rsidRPr="00B17C3B" w14:paraId="66128E54" w14:textId="77777777" w:rsidTr="00991850">
        <w:tc>
          <w:tcPr>
            <w:tcW w:w="488" w:type="dxa"/>
            <w:vMerge w:val="restart"/>
          </w:tcPr>
          <w:p w14:paraId="69061855" w14:textId="77777777" w:rsidR="00991850" w:rsidRPr="00B17C3B" w:rsidRDefault="00991850" w:rsidP="00B17C3B">
            <w:r w:rsidRPr="00B17C3B">
              <w:t>6.</w:t>
            </w:r>
          </w:p>
        </w:tc>
        <w:tc>
          <w:tcPr>
            <w:tcW w:w="2244" w:type="dxa"/>
            <w:vMerge w:val="restart"/>
          </w:tcPr>
          <w:p w14:paraId="29E05311" w14:textId="77777777" w:rsidR="00991850" w:rsidRPr="00B17C3B" w:rsidRDefault="00991850" w:rsidP="00B17C3B">
            <w:r w:rsidRPr="00B17C3B">
              <w:t>Ремонт сетей и внутренних систем теплоснабжения</w:t>
            </w:r>
          </w:p>
        </w:tc>
        <w:tc>
          <w:tcPr>
            <w:tcW w:w="2121" w:type="dxa"/>
            <w:vMerge w:val="restart"/>
          </w:tcPr>
          <w:p w14:paraId="1DDF7E7B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2203FD37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0E15FA3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C2D5557" w14:textId="77777777" w:rsidR="00991850" w:rsidRDefault="0058404D" w:rsidP="00991850">
            <w:pPr>
              <w:jc w:val="center"/>
            </w:pPr>
            <w:r>
              <w:t>0113</w:t>
            </w:r>
          </w:p>
        </w:tc>
        <w:tc>
          <w:tcPr>
            <w:tcW w:w="1134" w:type="dxa"/>
          </w:tcPr>
          <w:p w14:paraId="722FD560" w14:textId="77777777" w:rsidR="00991850" w:rsidRDefault="00991850" w:rsidP="00991850">
            <w:pPr>
              <w:jc w:val="center"/>
            </w:pPr>
            <w:r>
              <w:t>120012062</w:t>
            </w:r>
            <w:r w:rsidRPr="000D14DB">
              <w:t>0</w:t>
            </w:r>
          </w:p>
        </w:tc>
        <w:tc>
          <w:tcPr>
            <w:tcW w:w="567" w:type="dxa"/>
          </w:tcPr>
          <w:p w14:paraId="3019BDE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6984F9D" w14:textId="61E57162" w:rsidR="00991850" w:rsidRPr="00155D62" w:rsidRDefault="006E7CFA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369,28081</w:t>
            </w:r>
          </w:p>
        </w:tc>
        <w:tc>
          <w:tcPr>
            <w:tcW w:w="1134" w:type="dxa"/>
          </w:tcPr>
          <w:p w14:paraId="7C333969" w14:textId="12DDDDB0" w:rsidR="00991850" w:rsidRPr="00155D62" w:rsidRDefault="00155D62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776,449</w:t>
            </w:r>
          </w:p>
        </w:tc>
        <w:tc>
          <w:tcPr>
            <w:tcW w:w="1134" w:type="dxa"/>
            <w:shd w:val="clear" w:color="auto" w:fill="auto"/>
          </w:tcPr>
          <w:p w14:paraId="542E6941" w14:textId="3C25A80D" w:rsidR="00991850" w:rsidRPr="00155D62" w:rsidRDefault="00A9372E" w:rsidP="00B17C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1388C30D" w14:textId="1EA9736C" w:rsidR="00991850" w:rsidRPr="00155D62" w:rsidRDefault="00155D62" w:rsidP="00B17C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  <w:r w:rsidR="00991850"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00AF7470" w14:textId="7373E3EA" w:rsidR="00991850" w:rsidRPr="00155D62" w:rsidRDefault="00155D62" w:rsidP="00B17C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991850" w:rsidRPr="00155D62">
              <w:rPr>
                <w:b/>
                <w:bCs/>
              </w:rPr>
              <w:t>0</w:t>
            </w:r>
            <w:r>
              <w:rPr>
                <w:b/>
                <w:bCs/>
              </w:rPr>
              <w:t>0</w:t>
            </w:r>
            <w:r w:rsidR="00991850" w:rsidRPr="00155D62">
              <w:rPr>
                <w:b/>
                <w:bCs/>
              </w:rPr>
              <w:t>,0</w:t>
            </w:r>
          </w:p>
        </w:tc>
      </w:tr>
      <w:tr w:rsidR="00991850" w:rsidRPr="00B17C3B" w14:paraId="5563FE65" w14:textId="77777777" w:rsidTr="00991850">
        <w:tc>
          <w:tcPr>
            <w:tcW w:w="488" w:type="dxa"/>
            <w:vMerge/>
          </w:tcPr>
          <w:p w14:paraId="70EB1BB5" w14:textId="77777777" w:rsidR="00991850" w:rsidRPr="00B17C3B" w:rsidRDefault="00991850" w:rsidP="00B17C3B"/>
        </w:tc>
        <w:tc>
          <w:tcPr>
            <w:tcW w:w="2244" w:type="dxa"/>
            <w:vMerge/>
          </w:tcPr>
          <w:p w14:paraId="0692E957" w14:textId="77777777" w:rsidR="00991850" w:rsidRPr="00B17C3B" w:rsidRDefault="00991850" w:rsidP="00B17C3B"/>
        </w:tc>
        <w:tc>
          <w:tcPr>
            <w:tcW w:w="2121" w:type="dxa"/>
            <w:vMerge/>
          </w:tcPr>
          <w:p w14:paraId="4D0E6860" w14:textId="77777777" w:rsidR="00991850" w:rsidRPr="00B17C3B" w:rsidRDefault="00991850" w:rsidP="00B17C3B"/>
        </w:tc>
        <w:tc>
          <w:tcPr>
            <w:tcW w:w="1700" w:type="dxa"/>
          </w:tcPr>
          <w:p w14:paraId="3CC70670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3A4ECF2E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C6EDF0A" w14:textId="77777777" w:rsidR="00991850" w:rsidRDefault="0058404D" w:rsidP="00991850">
            <w:pPr>
              <w:jc w:val="center"/>
            </w:pPr>
            <w:r>
              <w:t>0113</w:t>
            </w:r>
          </w:p>
        </w:tc>
        <w:tc>
          <w:tcPr>
            <w:tcW w:w="1134" w:type="dxa"/>
          </w:tcPr>
          <w:p w14:paraId="446F7FD7" w14:textId="77777777" w:rsidR="00991850" w:rsidRDefault="00991850" w:rsidP="00991850">
            <w:pPr>
              <w:jc w:val="center"/>
            </w:pPr>
            <w:r w:rsidRPr="000D14DB">
              <w:t>1200120</w:t>
            </w:r>
            <w:r>
              <w:t>62</w:t>
            </w:r>
            <w:r w:rsidRPr="000D14DB">
              <w:t>0</w:t>
            </w:r>
          </w:p>
        </w:tc>
        <w:tc>
          <w:tcPr>
            <w:tcW w:w="567" w:type="dxa"/>
          </w:tcPr>
          <w:p w14:paraId="048822AA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75A69923" w14:textId="2E0FC124" w:rsidR="00991850" w:rsidRPr="00B17C3B" w:rsidRDefault="006E7CFA" w:rsidP="00B17C3B">
            <w:pPr>
              <w:jc w:val="center"/>
            </w:pPr>
            <w:r w:rsidRPr="006E7CFA">
              <w:t>369,28081</w:t>
            </w:r>
          </w:p>
        </w:tc>
        <w:tc>
          <w:tcPr>
            <w:tcW w:w="1134" w:type="dxa"/>
          </w:tcPr>
          <w:p w14:paraId="134DDB90" w14:textId="1F7EB84D" w:rsidR="00991850" w:rsidRPr="00B17C3B" w:rsidRDefault="00155D62" w:rsidP="00B17C3B">
            <w:pPr>
              <w:jc w:val="center"/>
            </w:pPr>
            <w:r>
              <w:t>776,449</w:t>
            </w:r>
          </w:p>
        </w:tc>
        <w:tc>
          <w:tcPr>
            <w:tcW w:w="1134" w:type="dxa"/>
            <w:shd w:val="clear" w:color="auto" w:fill="auto"/>
          </w:tcPr>
          <w:p w14:paraId="2CECE2EE" w14:textId="080D72AD" w:rsidR="00991850" w:rsidRPr="00B17C3B" w:rsidRDefault="00A9372E" w:rsidP="00B17C3B">
            <w:pPr>
              <w:jc w:val="center"/>
            </w:pPr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16CA801B" w14:textId="3B3AF93A" w:rsidR="00991850" w:rsidRPr="00B17C3B" w:rsidRDefault="00155D62" w:rsidP="00B17C3B">
            <w:pPr>
              <w:jc w:val="center"/>
            </w:pPr>
            <w:r>
              <w:t>50</w:t>
            </w:r>
            <w:r w:rsidR="00991850"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71A155C3" w14:textId="2C2199EB" w:rsidR="00991850" w:rsidRPr="00B17C3B" w:rsidRDefault="00155D62" w:rsidP="00B17C3B">
            <w:pPr>
              <w:jc w:val="center"/>
            </w:pPr>
            <w:r>
              <w:t>50</w:t>
            </w:r>
            <w:r w:rsidR="00991850" w:rsidRPr="00B17C3B">
              <w:t>0,0</w:t>
            </w:r>
          </w:p>
        </w:tc>
      </w:tr>
      <w:tr w:rsidR="00CD41B4" w:rsidRPr="00B17C3B" w14:paraId="0AE36E30" w14:textId="77777777" w:rsidTr="00991850">
        <w:tc>
          <w:tcPr>
            <w:tcW w:w="488" w:type="dxa"/>
            <w:vMerge w:val="restart"/>
          </w:tcPr>
          <w:p w14:paraId="1E6B30FD" w14:textId="32D25645" w:rsidR="00CD41B4" w:rsidRPr="00B17C3B" w:rsidRDefault="00CD41B4" w:rsidP="00CD41B4">
            <w:r>
              <w:lastRenderedPageBreak/>
              <w:t>7.</w:t>
            </w:r>
          </w:p>
        </w:tc>
        <w:tc>
          <w:tcPr>
            <w:tcW w:w="2244" w:type="dxa"/>
            <w:vMerge w:val="restart"/>
          </w:tcPr>
          <w:p w14:paraId="11430CF1" w14:textId="6EF70D0A" w:rsidR="00CD41B4" w:rsidRPr="009F0F7B" w:rsidRDefault="00CD41B4" w:rsidP="00CD41B4">
            <w:r w:rsidRPr="009F0F7B">
              <w:t>Выявление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организация постановки в установленном порядке таких объектов на учет в качестве бесхозяйных объектов недвижимого имущества и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2121" w:type="dxa"/>
            <w:vMerge w:val="restart"/>
          </w:tcPr>
          <w:p w14:paraId="54542169" w14:textId="1B5EAF2C" w:rsidR="00CD41B4" w:rsidRPr="00B17C3B" w:rsidRDefault="00CD41B4" w:rsidP="00CD41B4">
            <w:r w:rsidRPr="009F0F7B">
              <w:t xml:space="preserve">Отдел жизнеобеспечения администрации Анучинского муниципального округа; Отдел имущественных </w:t>
            </w:r>
            <w:r>
              <w:t xml:space="preserve">и земельных </w:t>
            </w:r>
            <w:r w:rsidRPr="009F0F7B">
              <w:t xml:space="preserve">отношений </w:t>
            </w:r>
            <w:r w:rsidR="00B90095" w:rsidRPr="00B90095">
              <w:t xml:space="preserve">управления по работе с территориями </w:t>
            </w:r>
            <w:r w:rsidRPr="009F0F7B">
              <w:t>администрации Анучинского муниципального округа</w:t>
            </w:r>
          </w:p>
        </w:tc>
        <w:tc>
          <w:tcPr>
            <w:tcW w:w="1700" w:type="dxa"/>
          </w:tcPr>
          <w:p w14:paraId="3A92AB43" w14:textId="6BCFA3D7" w:rsidR="00CD41B4" w:rsidRPr="00B17C3B" w:rsidRDefault="00CD41B4" w:rsidP="00CD41B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27C0F552" w14:textId="17CD712F" w:rsidR="00CD41B4" w:rsidRPr="00B17C3B" w:rsidRDefault="00CD41B4" w:rsidP="00CD4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3090054F" w14:textId="30C54E39" w:rsidR="00CD41B4" w:rsidRDefault="00CD41B4" w:rsidP="00CD41B4">
            <w:pPr>
              <w:jc w:val="center"/>
            </w:pPr>
            <w:r w:rsidRPr="00A8145C">
              <w:rPr>
                <w:szCs w:val="22"/>
              </w:rPr>
              <w:t>0113</w:t>
            </w:r>
          </w:p>
        </w:tc>
        <w:tc>
          <w:tcPr>
            <w:tcW w:w="1134" w:type="dxa"/>
          </w:tcPr>
          <w:p w14:paraId="20287C38" w14:textId="1C56ABDD" w:rsidR="00CD41B4" w:rsidRPr="000D14DB" w:rsidRDefault="00CD41B4" w:rsidP="00CD41B4">
            <w:pPr>
              <w:jc w:val="center"/>
            </w:pPr>
            <w:r w:rsidRPr="00A8145C">
              <w:rPr>
                <w:szCs w:val="22"/>
              </w:rPr>
              <w:t>0501203300</w:t>
            </w:r>
          </w:p>
        </w:tc>
        <w:tc>
          <w:tcPr>
            <w:tcW w:w="567" w:type="dxa"/>
          </w:tcPr>
          <w:p w14:paraId="4C3245FD" w14:textId="440BF7E1" w:rsidR="00CD41B4" w:rsidRDefault="00CD41B4" w:rsidP="00CD4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8145C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3FB3C5FD" w14:textId="0B8522F2" w:rsidR="00CD41B4" w:rsidRPr="006E7CFA" w:rsidRDefault="00CD41B4" w:rsidP="00CD41B4">
            <w:pPr>
              <w:jc w:val="center"/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6EBF54E6" w14:textId="754AEE53" w:rsidR="00CD41B4" w:rsidRDefault="00CD41B4" w:rsidP="00CD41B4">
            <w:pPr>
              <w:jc w:val="center"/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3D28DB2A" w14:textId="3269A680" w:rsidR="00CD41B4" w:rsidRDefault="00CD41B4" w:rsidP="00CD41B4">
            <w:pPr>
              <w:jc w:val="center"/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36CAB67" w14:textId="00EDDF48" w:rsidR="00CD41B4" w:rsidRDefault="00CD41B4" w:rsidP="00CD41B4">
            <w:pPr>
              <w:jc w:val="center"/>
            </w:pPr>
            <w:r>
              <w:rPr>
                <w:b/>
                <w:bCs/>
              </w:rPr>
              <w:t>5</w:t>
            </w: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AF883C1" w14:textId="026530CA" w:rsidR="00CD41B4" w:rsidRDefault="00CD41B4" w:rsidP="00CD41B4">
            <w:pPr>
              <w:jc w:val="center"/>
            </w:pPr>
            <w:r>
              <w:rPr>
                <w:b/>
                <w:bCs/>
              </w:rPr>
              <w:t>5</w:t>
            </w:r>
            <w:r w:rsidRPr="00155D62">
              <w:rPr>
                <w:b/>
                <w:bCs/>
              </w:rPr>
              <w:t>0,0</w:t>
            </w:r>
          </w:p>
        </w:tc>
      </w:tr>
      <w:tr w:rsidR="00CD41B4" w:rsidRPr="00B17C3B" w14:paraId="0DE715F8" w14:textId="77777777" w:rsidTr="00991850">
        <w:tc>
          <w:tcPr>
            <w:tcW w:w="488" w:type="dxa"/>
            <w:vMerge/>
          </w:tcPr>
          <w:p w14:paraId="7353660E" w14:textId="77777777" w:rsidR="00CD41B4" w:rsidRPr="00B17C3B" w:rsidRDefault="00CD41B4" w:rsidP="00CD41B4"/>
        </w:tc>
        <w:tc>
          <w:tcPr>
            <w:tcW w:w="2244" w:type="dxa"/>
            <w:vMerge/>
          </w:tcPr>
          <w:p w14:paraId="617F29C2" w14:textId="77777777" w:rsidR="00CD41B4" w:rsidRPr="00B17C3B" w:rsidRDefault="00CD41B4" w:rsidP="00CD41B4"/>
        </w:tc>
        <w:tc>
          <w:tcPr>
            <w:tcW w:w="2121" w:type="dxa"/>
            <w:vMerge/>
          </w:tcPr>
          <w:p w14:paraId="6671EF49" w14:textId="77777777" w:rsidR="00CD41B4" w:rsidRPr="00B17C3B" w:rsidRDefault="00CD41B4" w:rsidP="00CD41B4"/>
        </w:tc>
        <w:tc>
          <w:tcPr>
            <w:tcW w:w="1700" w:type="dxa"/>
          </w:tcPr>
          <w:p w14:paraId="3BF5AE5E" w14:textId="3F7BD823" w:rsidR="00CD41B4" w:rsidRPr="00B17C3B" w:rsidRDefault="00CD41B4" w:rsidP="00CD41B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5B2F26BC" w14:textId="0D1F9C2C" w:rsidR="00CD41B4" w:rsidRPr="00B17C3B" w:rsidRDefault="00CD41B4" w:rsidP="00CD4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3AEDEB4A" w14:textId="26B8C184" w:rsidR="00CD41B4" w:rsidRDefault="00CD41B4" w:rsidP="00CD41B4">
            <w:pPr>
              <w:jc w:val="center"/>
            </w:pPr>
            <w:r w:rsidRPr="00A8145C">
              <w:rPr>
                <w:szCs w:val="22"/>
              </w:rPr>
              <w:t>0113</w:t>
            </w:r>
          </w:p>
        </w:tc>
        <w:tc>
          <w:tcPr>
            <w:tcW w:w="1134" w:type="dxa"/>
          </w:tcPr>
          <w:p w14:paraId="54684C6D" w14:textId="18E4B3DB" w:rsidR="00CD41B4" w:rsidRPr="000D14DB" w:rsidRDefault="00CD41B4" w:rsidP="00CD41B4">
            <w:pPr>
              <w:jc w:val="center"/>
            </w:pPr>
            <w:r w:rsidRPr="00A8145C">
              <w:rPr>
                <w:szCs w:val="22"/>
              </w:rPr>
              <w:t>0501203300</w:t>
            </w:r>
          </w:p>
        </w:tc>
        <w:tc>
          <w:tcPr>
            <w:tcW w:w="567" w:type="dxa"/>
          </w:tcPr>
          <w:p w14:paraId="4048C392" w14:textId="18D4964D" w:rsidR="00CD41B4" w:rsidRDefault="00CD41B4" w:rsidP="00CD4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8145C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28386F0" w14:textId="0D9A58BC" w:rsidR="00CD41B4" w:rsidRPr="006E7CFA" w:rsidRDefault="00CD41B4" w:rsidP="00CD41B4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4ADC894B" w14:textId="56A5D1AC" w:rsidR="00CD41B4" w:rsidRDefault="00CD41B4" w:rsidP="00CD41B4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098BCF80" w14:textId="1A254F60" w:rsidR="00CD41B4" w:rsidRDefault="00CD41B4" w:rsidP="00CD41B4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53A41F64" w14:textId="25699DA5" w:rsidR="00CD41B4" w:rsidRDefault="00CD41B4" w:rsidP="00CD41B4">
            <w:pPr>
              <w:jc w:val="center"/>
            </w:pPr>
            <w:r>
              <w:t>50,0</w:t>
            </w:r>
          </w:p>
        </w:tc>
        <w:tc>
          <w:tcPr>
            <w:tcW w:w="1134" w:type="dxa"/>
            <w:shd w:val="clear" w:color="auto" w:fill="auto"/>
          </w:tcPr>
          <w:p w14:paraId="5A551A84" w14:textId="3DDBEFDC" w:rsidR="00CD41B4" w:rsidRDefault="00CD41B4" w:rsidP="00CD41B4">
            <w:pPr>
              <w:jc w:val="center"/>
            </w:pPr>
            <w:r>
              <w:t>50,0</w:t>
            </w:r>
          </w:p>
        </w:tc>
      </w:tr>
      <w:tr w:rsidR="007317B0" w:rsidRPr="00B17C3B" w14:paraId="5989AC97" w14:textId="77777777" w:rsidTr="00991850">
        <w:tc>
          <w:tcPr>
            <w:tcW w:w="488" w:type="dxa"/>
          </w:tcPr>
          <w:p w14:paraId="78233989" w14:textId="77777777" w:rsidR="007317B0" w:rsidRPr="00B17C3B" w:rsidRDefault="007317B0" w:rsidP="007317B0"/>
        </w:tc>
        <w:tc>
          <w:tcPr>
            <w:tcW w:w="6065" w:type="dxa"/>
            <w:gridSpan w:val="3"/>
          </w:tcPr>
          <w:p w14:paraId="7A633C98" w14:textId="77777777" w:rsidR="007317B0" w:rsidRPr="00B17C3B" w:rsidRDefault="007317B0" w:rsidP="007317B0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 w:rsidRPr="00B17C3B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739" w:type="dxa"/>
          </w:tcPr>
          <w:p w14:paraId="4C188EED" w14:textId="77777777" w:rsidR="007317B0" w:rsidRPr="00B17C3B" w:rsidRDefault="007317B0" w:rsidP="007317B0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14:paraId="652FEFBD" w14:textId="77777777" w:rsidR="007317B0" w:rsidRPr="00B17C3B" w:rsidRDefault="007317B0" w:rsidP="007317B0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7B0D1719" w14:textId="77777777" w:rsidR="007317B0" w:rsidRPr="00B17C3B" w:rsidRDefault="007317B0" w:rsidP="007317B0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403C1A6F" w14:textId="77777777" w:rsidR="007317B0" w:rsidRPr="00B17C3B" w:rsidRDefault="007317B0" w:rsidP="007317B0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CCEF402" w14:textId="7C381A59" w:rsidR="007317B0" w:rsidRPr="00B17C3B" w:rsidRDefault="007317B0" w:rsidP="007317B0">
            <w:pPr>
              <w:jc w:val="center"/>
              <w:rPr>
                <w:b/>
              </w:rPr>
            </w:pPr>
            <w:r w:rsidRPr="00B17C3B">
              <w:rPr>
                <w:b/>
              </w:rPr>
              <w:t>1</w:t>
            </w:r>
            <w:r>
              <w:rPr>
                <w:b/>
              </w:rPr>
              <w:t>1</w:t>
            </w:r>
            <w:r w:rsidR="00AC1196">
              <w:rPr>
                <w:b/>
              </w:rPr>
              <w:t>2</w:t>
            </w:r>
            <w:r>
              <w:rPr>
                <w:b/>
              </w:rPr>
              <w:t>0</w:t>
            </w:r>
            <w:r w:rsidRPr="00B17C3B">
              <w:rPr>
                <w:b/>
              </w:rPr>
              <w:t>,0</w:t>
            </w:r>
            <w:r>
              <w:rPr>
                <w:b/>
              </w:rPr>
              <w:t>0</w:t>
            </w:r>
          </w:p>
        </w:tc>
        <w:tc>
          <w:tcPr>
            <w:tcW w:w="1134" w:type="dxa"/>
          </w:tcPr>
          <w:p w14:paraId="0A73C8D9" w14:textId="347E8F7C" w:rsidR="007317B0" w:rsidRDefault="007317B0" w:rsidP="007317B0">
            <w:pPr>
              <w:jc w:val="center"/>
            </w:pPr>
            <w:r>
              <w:rPr>
                <w:b/>
              </w:rPr>
              <w:t>1 1</w:t>
            </w:r>
            <w:r w:rsidR="00AC1196">
              <w:rPr>
                <w:b/>
              </w:rPr>
              <w:t>3</w:t>
            </w:r>
            <w:r>
              <w:rPr>
                <w:b/>
              </w:rPr>
              <w:t>5,00</w:t>
            </w:r>
          </w:p>
        </w:tc>
        <w:tc>
          <w:tcPr>
            <w:tcW w:w="1134" w:type="dxa"/>
            <w:shd w:val="clear" w:color="auto" w:fill="auto"/>
          </w:tcPr>
          <w:p w14:paraId="16ECD153" w14:textId="768EC244" w:rsidR="007317B0" w:rsidRDefault="007317B0" w:rsidP="007317B0">
            <w:pPr>
              <w:jc w:val="center"/>
            </w:pPr>
            <w:r>
              <w:rPr>
                <w:b/>
              </w:rPr>
              <w:t>6</w:t>
            </w:r>
            <w:r w:rsidR="00AC1196">
              <w:rPr>
                <w:b/>
              </w:rPr>
              <w:t>3</w:t>
            </w:r>
            <w:r>
              <w:rPr>
                <w:b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1627223D" w14:textId="41A6EF06" w:rsidR="007317B0" w:rsidRPr="00B17C3B" w:rsidRDefault="007317B0" w:rsidP="007317B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CD41B4">
              <w:rPr>
                <w:b/>
              </w:rPr>
              <w:t>5</w:t>
            </w:r>
            <w:r w:rsidRPr="00B17C3B">
              <w:rPr>
                <w:b/>
              </w:rPr>
              <w:t>0,0</w:t>
            </w:r>
            <w:r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65943C4" w14:textId="0864309F" w:rsidR="007317B0" w:rsidRPr="00B17C3B" w:rsidRDefault="007317B0" w:rsidP="007317B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CD41B4">
              <w:rPr>
                <w:b/>
              </w:rPr>
              <w:t>5</w:t>
            </w:r>
            <w:r w:rsidRPr="00B17C3B">
              <w:rPr>
                <w:b/>
              </w:rPr>
              <w:t>0,</w:t>
            </w:r>
            <w:r>
              <w:rPr>
                <w:b/>
              </w:rPr>
              <w:t>0</w:t>
            </w:r>
            <w:r w:rsidRPr="00B17C3B">
              <w:rPr>
                <w:b/>
              </w:rPr>
              <w:t>0</w:t>
            </w:r>
          </w:p>
        </w:tc>
      </w:tr>
    </w:tbl>
    <w:p w14:paraId="11AEF666" w14:textId="31E58994" w:rsidR="00B17C3B" w:rsidRDefault="00B17C3B" w:rsidP="00B17C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5" w:name="P885"/>
      <w:bookmarkEnd w:id="5"/>
      <w:r w:rsidRPr="00B17C3B"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p w14:paraId="4DDBD299" w14:textId="052B1DA3" w:rsidR="009F0F7B" w:rsidRDefault="009F0F7B" w:rsidP="00B17C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621CB8D3" w14:textId="02EB62DA" w:rsidR="009F0F7B" w:rsidRDefault="009F0F7B" w:rsidP="00B17C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1B3C03C3" w14:textId="68691D04" w:rsidR="009F0F7B" w:rsidRDefault="009F0F7B" w:rsidP="00B17C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238B16BE" w14:textId="29F44D44" w:rsidR="009F0F7B" w:rsidRDefault="009F0F7B" w:rsidP="00B17C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1C45062B" w14:textId="3A7F8278" w:rsidR="009F0F7B" w:rsidRDefault="009F0F7B" w:rsidP="00B17C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48BD083D" w14:textId="16F1F36A" w:rsidR="009F0F7B" w:rsidRDefault="009F0F7B" w:rsidP="00B17C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5B13E885" w14:textId="25CC2D4E" w:rsidR="009F0F7B" w:rsidRDefault="009F0F7B" w:rsidP="00B17C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24F2CDE6" w14:textId="77777777" w:rsidR="009F0F7B" w:rsidRDefault="009F0F7B" w:rsidP="00B17C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6AF76E2E" w14:textId="314ADC6A" w:rsidR="009F0F7B" w:rsidRDefault="009F0F7B" w:rsidP="00B17C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2D6BDBF0" w14:textId="77777777" w:rsidR="00570035" w:rsidRDefault="00570035" w:rsidP="009F0F7B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46A25152" w14:textId="044D8820" w:rsidR="009F0F7B" w:rsidRDefault="009F0F7B" w:rsidP="009F0F7B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7317B0">
        <w:rPr>
          <w:rFonts w:ascii="Times New Roman" w:hAnsi="Times New Roman" w:cs="Times New Roman"/>
        </w:rPr>
        <w:lastRenderedPageBreak/>
        <w:t xml:space="preserve">Приложение № </w:t>
      </w:r>
      <w:r>
        <w:rPr>
          <w:rFonts w:ascii="Times New Roman" w:hAnsi="Times New Roman" w:cs="Times New Roman"/>
        </w:rPr>
        <w:t>5</w:t>
      </w:r>
    </w:p>
    <w:p w14:paraId="5C168922" w14:textId="77777777" w:rsidR="009F0F7B" w:rsidRDefault="009F0F7B" w:rsidP="009F0F7B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администрации </w:t>
      </w:r>
    </w:p>
    <w:p w14:paraId="6797CF17" w14:textId="77777777" w:rsidR="009F0F7B" w:rsidRDefault="009F0F7B" w:rsidP="009F0F7B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Анучинского муниципального округа</w:t>
      </w:r>
    </w:p>
    <w:p w14:paraId="45F09B38" w14:textId="3D53AE16" w:rsidR="009F0F7B" w:rsidRPr="007317B0" w:rsidRDefault="009F0F7B" w:rsidP="009F0F7B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A074E5">
        <w:rPr>
          <w:rFonts w:ascii="Times New Roman" w:hAnsi="Times New Roman" w:cs="Times New Roman"/>
        </w:rPr>
        <w:t>30.11.</w:t>
      </w:r>
      <w:r>
        <w:rPr>
          <w:rFonts w:ascii="Times New Roman" w:hAnsi="Times New Roman" w:cs="Times New Roman"/>
        </w:rPr>
        <w:t xml:space="preserve">2022 № </w:t>
      </w:r>
      <w:r w:rsidR="00A074E5">
        <w:rPr>
          <w:rFonts w:ascii="Times New Roman" w:hAnsi="Times New Roman" w:cs="Times New Roman"/>
        </w:rPr>
        <w:t>1037</w:t>
      </w:r>
    </w:p>
    <w:p w14:paraId="11F063A9" w14:textId="77777777" w:rsidR="009F0F7B" w:rsidRPr="009F0F7B" w:rsidRDefault="009F0F7B" w:rsidP="009F0F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_Hlk120543774"/>
      <w:r w:rsidRPr="009F0F7B">
        <w:rPr>
          <w:rFonts w:ascii="Times New Roman" w:hAnsi="Times New Roman" w:cs="Times New Roman"/>
          <w:sz w:val="24"/>
          <w:szCs w:val="24"/>
        </w:rPr>
        <w:t>Информация</w:t>
      </w:r>
    </w:p>
    <w:p w14:paraId="4E2C1399" w14:textId="77777777" w:rsidR="009F0F7B" w:rsidRPr="009F0F7B" w:rsidRDefault="009F0F7B" w:rsidP="009F0F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F0F7B">
        <w:rPr>
          <w:rFonts w:ascii="Times New Roman" w:hAnsi="Times New Roman" w:cs="Times New Roman"/>
          <w:sz w:val="24"/>
          <w:szCs w:val="24"/>
        </w:rPr>
        <w:t>о расходовании бюджетных и внебюджетных средств на реализацию муниципальной программы</w:t>
      </w:r>
    </w:p>
    <w:p w14:paraId="0BF8C02F" w14:textId="77777777" w:rsidR="009F0F7B" w:rsidRPr="009F0F7B" w:rsidRDefault="009F0F7B" w:rsidP="009F0F7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0F7B">
        <w:rPr>
          <w:rFonts w:ascii="Times New Roman" w:hAnsi="Times New Roman" w:cs="Times New Roman"/>
          <w:b/>
          <w:sz w:val="24"/>
          <w:szCs w:val="24"/>
        </w:rPr>
        <w:t xml:space="preserve">«Об энергосбережении и повышении энергетической эффективности </w:t>
      </w:r>
    </w:p>
    <w:p w14:paraId="60F17841" w14:textId="77777777" w:rsidR="009F0F7B" w:rsidRPr="009F0F7B" w:rsidRDefault="009F0F7B" w:rsidP="009F0F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F0F7B"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2020-2024 годы</w:t>
      </w:r>
      <w:r w:rsidRPr="009F0F7B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6"/>
    <w:p w14:paraId="2A9F43C2" w14:textId="77777777" w:rsidR="009F0F7B" w:rsidRPr="00D90894" w:rsidRDefault="009F0F7B" w:rsidP="009F0F7B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3AF743C4" w14:textId="77777777" w:rsidR="009F0F7B" w:rsidRPr="00C742D0" w:rsidRDefault="009F0F7B" w:rsidP="009F0F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9"/>
        <w:gridCol w:w="2074"/>
        <w:gridCol w:w="3118"/>
        <w:gridCol w:w="1985"/>
        <w:gridCol w:w="2551"/>
        <w:gridCol w:w="2410"/>
        <w:gridCol w:w="2268"/>
      </w:tblGrid>
      <w:tr w:rsidR="009F0F7B" w:rsidRPr="007E5D33" w14:paraId="6CAED526" w14:textId="77777777" w:rsidTr="00570035">
        <w:tc>
          <w:tcPr>
            <w:tcW w:w="279" w:type="dxa"/>
          </w:tcPr>
          <w:p w14:paraId="3AEF8B53" w14:textId="67A30EA4" w:rsidR="009F0F7B" w:rsidRPr="009F0F7B" w:rsidRDefault="00570035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9F0F7B" w:rsidRPr="009F0F7B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2074" w:type="dxa"/>
            <w:tcBorders>
              <w:bottom w:val="nil"/>
            </w:tcBorders>
          </w:tcPr>
          <w:p w14:paraId="12C0AFD2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3118" w:type="dxa"/>
          </w:tcPr>
          <w:p w14:paraId="0525B567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1985" w:type="dxa"/>
          </w:tcPr>
          <w:p w14:paraId="12ACE70B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2551" w:type="dxa"/>
          </w:tcPr>
          <w:p w14:paraId="0E28546F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год,2021</w:t>
            </w:r>
          </w:p>
        </w:tc>
        <w:tc>
          <w:tcPr>
            <w:tcW w:w="2410" w:type="dxa"/>
          </w:tcPr>
          <w:p w14:paraId="3C3BEC15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 w:rsidRPr="009F0F7B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2268" w:type="dxa"/>
          </w:tcPr>
          <w:p w14:paraId="61DCBF96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hyperlink w:anchor="P1239" w:history="1">
              <w:r w:rsidRPr="009F0F7B"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9F0F7B" w:rsidRPr="007E5D33" w14:paraId="3A0FC193" w14:textId="77777777" w:rsidTr="00570035">
        <w:tc>
          <w:tcPr>
            <w:tcW w:w="279" w:type="dxa"/>
            <w:vMerge w:val="restart"/>
          </w:tcPr>
          <w:p w14:paraId="0A341615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074" w:type="dxa"/>
            <w:vMerge w:val="restart"/>
          </w:tcPr>
          <w:p w14:paraId="0B3FE019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Установка приборов учета ресурсов</w:t>
            </w:r>
          </w:p>
          <w:p w14:paraId="2C84E8F6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01EA02F5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5" w:type="dxa"/>
          </w:tcPr>
          <w:p w14:paraId="09801F77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920 1200120580 244</w:t>
            </w:r>
          </w:p>
        </w:tc>
        <w:tc>
          <w:tcPr>
            <w:tcW w:w="2551" w:type="dxa"/>
          </w:tcPr>
          <w:p w14:paraId="1343BD07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0F7B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2410" w:type="dxa"/>
          </w:tcPr>
          <w:p w14:paraId="28B760C5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0F7B">
              <w:rPr>
                <w:rFonts w:ascii="Times New Roman" w:hAnsi="Times New Roman" w:cs="Times New Roman"/>
                <w:b/>
                <w:bCs/>
              </w:rPr>
              <w:t>358, 551</w:t>
            </w:r>
          </w:p>
        </w:tc>
        <w:tc>
          <w:tcPr>
            <w:tcW w:w="2268" w:type="dxa"/>
          </w:tcPr>
          <w:p w14:paraId="1E0828BE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0F7B">
              <w:rPr>
                <w:rFonts w:ascii="Times New Roman" w:hAnsi="Times New Roman" w:cs="Times New Roman"/>
                <w:b/>
                <w:bCs/>
              </w:rPr>
              <w:t>358, 551</w:t>
            </w:r>
          </w:p>
        </w:tc>
      </w:tr>
      <w:tr w:rsidR="009F0F7B" w:rsidRPr="007E5D33" w14:paraId="0A082908" w14:textId="77777777" w:rsidTr="00570035">
        <w:tc>
          <w:tcPr>
            <w:tcW w:w="279" w:type="dxa"/>
            <w:vMerge/>
          </w:tcPr>
          <w:p w14:paraId="0981FD9C" w14:textId="77777777" w:rsidR="009F0F7B" w:rsidRPr="009F0F7B" w:rsidRDefault="009F0F7B" w:rsidP="00DB400F"/>
        </w:tc>
        <w:tc>
          <w:tcPr>
            <w:tcW w:w="2074" w:type="dxa"/>
            <w:vMerge/>
          </w:tcPr>
          <w:p w14:paraId="5AEAF355" w14:textId="77777777" w:rsidR="009F0F7B" w:rsidRPr="009F0F7B" w:rsidRDefault="009F0F7B" w:rsidP="00570035"/>
        </w:tc>
        <w:tc>
          <w:tcPr>
            <w:tcW w:w="3118" w:type="dxa"/>
          </w:tcPr>
          <w:p w14:paraId="0285DD6C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648C2E08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70CED2C8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410" w:type="dxa"/>
          </w:tcPr>
          <w:p w14:paraId="49792663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8" w:type="dxa"/>
          </w:tcPr>
          <w:p w14:paraId="47C274D0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</w:tr>
      <w:tr w:rsidR="009F0F7B" w:rsidRPr="007E5D33" w14:paraId="0C741EC4" w14:textId="77777777" w:rsidTr="00570035">
        <w:tc>
          <w:tcPr>
            <w:tcW w:w="279" w:type="dxa"/>
            <w:vMerge/>
          </w:tcPr>
          <w:p w14:paraId="761AC6BC" w14:textId="77777777" w:rsidR="009F0F7B" w:rsidRPr="009F0F7B" w:rsidRDefault="009F0F7B" w:rsidP="00DB400F"/>
        </w:tc>
        <w:tc>
          <w:tcPr>
            <w:tcW w:w="2074" w:type="dxa"/>
            <w:vMerge/>
          </w:tcPr>
          <w:p w14:paraId="7C47084A" w14:textId="77777777" w:rsidR="009F0F7B" w:rsidRPr="009F0F7B" w:rsidRDefault="009F0F7B" w:rsidP="00570035"/>
        </w:tc>
        <w:tc>
          <w:tcPr>
            <w:tcW w:w="3118" w:type="dxa"/>
          </w:tcPr>
          <w:p w14:paraId="4C15F199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00E25806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920 1200120580 244</w:t>
            </w:r>
          </w:p>
        </w:tc>
        <w:tc>
          <w:tcPr>
            <w:tcW w:w="2551" w:type="dxa"/>
          </w:tcPr>
          <w:p w14:paraId="06577EB4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410" w:type="dxa"/>
          </w:tcPr>
          <w:p w14:paraId="65A46C6C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358,551</w:t>
            </w:r>
          </w:p>
        </w:tc>
        <w:tc>
          <w:tcPr>
            <w:tcW w:w="2268" w:type="dxa"/>
          </w:tcPr>
          <w:p w14:paraId="6FE056F0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358,551</w:t>
            </w:r>
          </w:p>
        </w:tc>
      </w:tr>
      <w:tr w:rsidR="009F0F7B" w:rsidRPr="007E5D33" w14:paraId="2B39C4EF" w14:textId="77777777" w:rsidTr="00570035">
        <w:tc>
          <w:tcPr>
            <w:tcW w:w="279" w:type="dxa"/>
            <w:vMerge w:val="restart"/>
          </w:tcPr>
          <w:p w14:paraId="5DCCF621" w14:textId="77777777" w:rsidR="009F0F7B" w:rsidRPr="009F0F7B" w:rsidRDefault="009F0F7B" w:rsidP="00DB400F">
            <w:r w:rsidRPr="009F0F7B">
              <w:t>2.</w:t>
            </w:r>
          </w:p>
        </w:tc>
        <w:tc>
          <w:tcPr>
            <w:tcW w:w="2074" w:type="dxa"/>
            <w:vMerge w:val="restart"/>
          </w:tcPr>
          <w:p w14:paraId="1B0B4148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Утепление зданий</w:t>
            </w:r>
          </w:p>
          <w:p w14:paraId="19D43336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7CBD601A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5" w:type="dxa"/>
          </w:tcPr>
          <w:p w14:paraId="081CBC36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516D1359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0F7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2410" w:type="dxa"/>
          </w:tcPr>
          <w:p w14:paraId="608C0BDB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0F7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2268" w:type="dxa"/>
          </w:tcPr>
          <w:p w14:paraId="77AFB82E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0F7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9F0F7B" w:rsidRPr="007E5D33" w14:paraId="6E1E6BFB" w14:textId="77777777" w:rsidTr="00570035">
        <w:tc>
          <w:tcPr>
            <w:tcW w:w="279" w:type="dxa"/>
            <w:vMerge/>
          </w:tcPr>
          <w:p w14:paraId="6244C0FD" w14:textId="77777777" w:rsidR="009F0F7B" w:rsidRPr="009F0F7B" w:rsidRDefault="009F0F7B" w:rsidP="00DB400F"/>
        </w:tc>
        <w:tc>
          <w:tcPr>
            <w:tcW w:w="2074" w:type="dxa"/>
            <w:vMerge/>
          </w:tcPr>
          <w:p w14:paraId="02ACA4A6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343515A6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738C54A0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69976E5E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410" w:type="dxa"/>
          </w:tcPr>
          <w:p w14:paraId="7171E9E2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8" w:type="dxa"/>
          </w:tcPr>
          <w:p w14:paraId="3A2665DC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</w:tr>
      <w:tr w:rsidR="009F0F7B" w:rsidRPr="007E5D33" w14:paraId="083326FC" w14:textId="77777777" w:rsidTr="00570035">
        <w:tc>
          <w:tcPr>
            <w:tcW w:w="279" w:type="dxa"/>
            <w:vMerge/>
          </w:tcPr>
          <w:p w14:paraId="20216BD4" w14:textId="77777777" w:rsidR="009F0F7B" w:rsidRPr="009F0F7B" w:rsidRDefault="009F0F7B" w:rsidP="00DB400F"/>
        </w:tc>
        <w:tc>
          <w:tcPr>
            <w:tcW w:w="2074" w:type="dxa"/>
            <w:vMerge/>
          </w:tcPr>
          <w:p w14:paraId="3D32705E" w14:textId="77777777" w:rsidR="009F0F7B" w:rsidRPr="009F0F7B" w:rsidRDefault="009F0F7B" w:rsidP="00570035"/>
        </w:tc>
        <w:tc>
          <w:tcPr>
            <w:tcW w:w="3118" w:type="dxa"/>
          </w:tcPr>
          <w:p w14:paraId="530DA382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4D469881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8556462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410" w:type="dxa"/>
          </w:tcPr>
          <w:p w14:paraId="6EF8BD12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8" w:type="dxa"/>
          </w:tcPr>
          <w:p w14:paraId="577A4197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</w:tr>
      <w:tr w:rsidR="009F0F7B" w:rsidRPr="007E5D33" w14:paraId="72B5F176" w14:textId="77777777" w:rsidTr="00570035">
        <w:tc>
          <w:tcPr>
            <w:tcW w:w="279" w:type="dxa"/>
            <w:vMerge w:val="restart"/>
          </w:tcPr>
          <w:p w14:paraId="2D6B3EF4" w14:textId="77777777" w:rsidR="009F0F7B" w:rsidRPr="009F0F7B" w:rsidRDefault="009F0F7B" w:rsidP="00DB400F">
            <w:r w:rsidRPr="009F0F7B">
              <w:t>3.</w:t>
            </w:r>
          </w:p>
        </w:tc>
        <w:tc>
          <w:tcPr>
            <w:tcW w:w="2074" w:type="dxa"/>
            <w:vMerge w:val="restart"/>
          </w:tcPr>
          <w:p w14:paraId="065AF355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Замена котельного оборудования на энергоэффективное</w:t>
            </w:r>
          </w:p>
          <w:p w14:paraId="6A35AB70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27FEE44C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5" w:type="dxa"/>
          </w:tcPr>
          <w:p w14:paraId="7888EDB4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38141823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0F7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2410" w:type="dxa"/>
          </w:tcPr>
          <w:p w14:paraId="75EED964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0F7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2268" w:type="dxa"/>
          </w:tcPr>
          <w:p w14:paraId="6716D9FF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0F7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9F0F7B" w:rsidRPr="007E5D33" w14:paraId="49B2261D" w14:textId="77777777" w:rsidTr="00570035">
        <w:tc>
          <w:tcPr>
            <w:tcW w:w="279" w:type="dxa"/>
            <w:vMerge/>
          </w:tcPr>
          <w:p w14:paraId="48FD364D" w14:textId="77777777" w:rsidR="009F0F7B" w:rsidRPr="009F0F7B" w:rsidRDefault="009F0F7B" w:rsidP="00DB400F"/>
        </w:tc>
        <w:tc>
          <w:tcPr>
            <w:tcW w:w="2074" w:type="dxa"/>
            <w:vMerge/>
          </w:tcPr>
          <w:p w14:paraId="3518FA52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1A47E72B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537C2C1F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5DB57062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410" w:type="dxa"/>
          </w:tcPr>
          <w:p w14:paraId="14A5589D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8" w:type="dxa"/>
          </w:tcPr>
          <w:p w14:paraId="26453FED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</w:tr>
      <w:tr w:rsidR="009F0F7B" w:rsidRPr="007E5D33" w14:paraId="3F76BFBD" w14:textId="77777777" w:rsidTr="00570035">
        <w:tc>
          <w:tcPr>
            <w:tcW w:w="279" w:type="dxa"/>
            <w:vMerge/>
          </w:tcPr>
          <w:p w14:paraId="526CF728" w14:textId="77777777" w:rsidR="009F0F7B" w:rsidRPr="009F0F7B" w:rsidRDefault="009F0F7B" w:rsidP="00DB400F"/>
        </w:tc>
        <w:tc>
          <w:tcPr>
            <w:tcW w:w="2074" w:type="dxa"/>
            <w:vMerge/>
          </w:tcPr>
          <w:p w14:paraId="3952A474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327BD7B3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540EB489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5330C2AF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410" w:type="dxa"/>
          </w:tcPr>
          <w:p w14:paraId="10A9A864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8" w:type="dxa"/>
          </w:tcPr>
          <w:p w14:paraId="57ADBE9F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</w:tr>
      <w:tr w:rsidR="009F0F7B" w:rsidRPr="007E5D33" w14:paraId="0BECDBE4" w14:textId="77777777" w:rsidTr="00570035">
        <w:tc>
          <w:tcPr>
            <w:tcW w:w="279" w:type="dxa"/>
            <w:vMerge w:val="restart"/>
          </w:tcPr>
          <w:p w14:paraId="49A697AB" w14:textId="77777777" w:rsidR="009F0F7B" w:rsidRPr="009F0F7B" w:rsidRDefault="009F0F7B" w:rsidP="00DB400F">
            <w:r w:rsidRPr="009F0F7B">
              <w:t>4.</w:t>
            </w:r>
          </w:p>
        </w:tc>
        <w:tc>
          <w:tcPr>
            <w:tcW w:w="2074" w:type="dxa"/>
            <w:vMerge w:val="restart"/>
          </w:tcPr>
          <w:p w14:paraId="17154514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Строительство котельных с использованием энергоэффективного оборудования</w:t>
            </w:r>
          </w:p>
          <w:p w14:paraId="2607CE75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14882F34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5" w:type="dxa"/>
          </w:tcPr>
          <w:p w14:paraId="4787A96B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3A7B4B4F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0F7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2410" w:type="dxa"/>
          </w:tcPr>
          <w:p w14:paraId="2704DC95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0F7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2268" w:type="dxa"/>
          </w:tcPr>
          <w:p w14:paraId="008F1387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0F7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9F0F7B" w:rsidRPr="007E5D33" w14:paraId="3DD7B170" w14:textId="77777777" w:rsidTr="00570035">
        <w:tc>
          <w:tcPr>
            <w:tcW w:w="279" w:type="dxa"/>
            <w:vMerge/>
          </w:tcPr>
          <w:p w14:paraId="18BC7600" w14:textId="77777777" w:rsidR="009F0F7B" w:rsidRPr="009F0F7B" w:rsidRDefault="009F0F7B" w:rsidP="00DB400F"/>
        </w:tc>
        <w:tc>
          <w:tcPr>
            <w:tcW w:w="2074" w:type="dxa"/>
            <w:vMerge/>
          </w:tcPr>
          <w:p w14:paraId="11079783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B4C2C94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645723DC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7E079B57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410" w:type="dxa"/>
          </w:tcPr>
          <w:p w14:paraId="04DF5271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8" w:type="dxa"/>
          </w:tcPr>
          <w:p w14:paraId="066A7A04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</w:tr>
      <w:tr w:rsidR="009F0F7B" w:rsidRPr="007E5D33" w14:paraId="551E402B" w14:textId="77777777" w:rsidTr="00570035">
        <w:tc>
          <w:tcPr>
            <w:tcW w:w="279" w:type="dxa"/>
            <w:vMerge/>
          </w:tcPr>
          <w:p w14:paraId="16BEE231" w14:textId="77777777" w:rsidR="009F0F7B" w:rsidRPr="009F0F7B" w:rsidRDefault="009F0F7B" w:rsidP="00DB400F"/>
        </w:tc>
        <w:tc>
          <w:tcPr>
            <w:tcW w:w="2074" w:type="dxa"/>
            <w:vMerge/>
          </w:tcPr>
          <w:p w14:paraId="33F836BC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5458A855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683E9D24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51F6D3B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410" w:type="dxa"/>
          </w:tcPr>
          <w:p w14:paraId="61AE53A3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8" w:type="dxa"/>
          </w:tcPr>
          <w:p w14:paraId="77CB80EF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</w:tr>
      <w:tr w:rsidR="009F0F7B" w:rsidRPr="007E5D33" w14:paraId="3B620329" w14:textId="77777777" w:rsidTr="00570035">
        <w:tc>
          <w:tcPr>
            <w:tcW w:w="279" w:type="dxa"/>
            <w:vMerge w:val="restart"/>
          </w:tcPr>
          <w:p w14:paraId="04908878" w14:textId="77777777" w:rsidR="009F0F7B" w:rsidRPr="009F0F7B" w:rsidRDefault="009F0F7B" w:rsidP="00DB400F">
            <w:r w:rsidRPr="009F0F7B">
              <w:t>5.</w:t>
            </w:r>
          </w:p>
        </w:tc>
        <w:tc>
          <w:tcPr>
            <w:tcW w:w="2074" w:type="dxa"/>
            <w:vMerge w:val="restart"/>
          </w:tcPr>
          <w:p w14:paraId="37D004B6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Проведение энергетических обследований</w:t>
            </w:r>
          </w:p>
        </w:tc>
        <w:tc>
          <w:tcPr>
            <w:tcW w:w="3118" w:type="dxa"/>
          </w:tcPr>
          <w:p w14:paraId="42519EE5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5" w:type="dxa"/>
          </w:tcPr>
          <w:p w14:paraId="50499CCB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3310FD46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0F7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2410" w:type="dxa"/>
          </w:tcPr>
          <w:p w14:paraId="2DD144FE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0F7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2268" w:type="dxa"/>
          </w:tcPr>
          <w:p w14:paraId="50508097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0F7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9F0F7B" w:rsidRPr="007E5D33" w14:paraId="7300352B" w14:textId="77777777" w:rsidTr="00570035">
        <w:tc>
          <w:tcPr>
            <w:tcW w:w="279" w:type="dxa"/>
            <w:vMerge/>
          </w:tcPr>
          <w:p w14:paraId="3A2021B9" w14:textId="77777777" w:rsidR="009F0F7B" w:rsidRPr="009F0F7B" w:rsidRDefault="009F0F7B" w:rsidP="00DB400F"/>
        </w:tc>
        <w:tc>
          <w:tcPr>
            <w:tcW w:w="2074" w:type="dxa"/>
            <w:vMerge/>
          </w:tcPr>
          <w:p w14:paraId="7DBA8A46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785797FC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536EA8CA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574E2C2A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410" w:type="dxa"/>
          </w:tcPr>
          <w:p w14:paraId="6D013ED7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8" w:type="dxa"/>
          </w:tcPr>
          <w:p w14:paraId="63D4BA69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</w:tr>
      <w:tr w:rsidR="009F0F7B" w:rsidRPr="007E5D33" w14:paraId="038406A4" w14:textId="77777777" w:rsidTr="00570035">
        <w:tc>
          <w:tcPr>
            <w:tcW w:w="279" w:type="dxa"/>
            <w:vMerge/>
          </w:tcPr>
          <w:p w14:paraId="6A04A975" w14:textId="77777777" w:rsidR="009F0F7B" w:rsidRPr="009F0F7B" w:rsidRDefault="009F0F7B" w:rsidP="00DB400F"/>
        </w:tc>
        <w:tc>
          <w:tcPr>
            <w:tcW w:w="2074" w:type="dxa"/>
            <w:vMerge/>
          </w:tcPr>
          <w:p w14:paraId="4FE5CAA4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3D9BC6F3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1C2C3C29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680CA93D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410" w:type="dxa"/>
          </w:tcPr>
          <w:p w14:paraId="48C579C7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8" w:type="dxa"/>
          </w:tcPr>
          <w:p w14:paraId="5ADDA15B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</w:tr>
      <w:tr w:rsidR="009F0F7B" w:rsidRPr="007E5D33" w14:paraId="368A7B04" w14:textId="77777777" w:rsidTr="00570035">
        <w:tc>
          <w:tcPr>
            <w:tcW w:w="279" w:type="dxa"/>
            <w:vMerge w:val="restart"/>
          </w:tcPr>
          <w:p w14:paraId="7AFF683D" w14:textId="77777777" w:rsidR="009F0F7B" w:rsidRPr="009F0F7B" w:rsidRDefault="009F0F7B" w:rsidP="00DB400F">
            <w:r w:rsidRPr="009F0F7B">
              <w:t>6.</w:t>
            </w:r>
          </w:p>
        </w:tc>
        <w:tc>
          <w:tcPr>
            <w:tcW w:w="2074" w:type="dxa"/>
            <w:vMerge w:val="restart"/>
          </w:tcPr>
          <w:p w14:paraId="334EE1E0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Ремонт сетей и внутренних систем теплоснабжения</w:t>
            </w:r>
          </w:p>
        </w:tc>
        <w:tc>
          <w:tcPr>
            <w:tcW w:w="3118" w:type="dxa"/>
          </w:tcPr>
          <w:p w14:paraId="743C0FA2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5" w:type="dxa"/>
          </w:tcPr>
          <w:p w14:paraId="3F30C212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C920F12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0F7B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2410" w:type="dxa"/>
          </w:tcPr>
          <w:p w14:paraId="1A58F9E9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0F7B">
              <w:rPr>
                <w:rFonts w:ascii="Times New Roman" w:hAnsi="Times New Roman" w:cs="Times New Roman"/>
                <w:b/>
                <w:bCs/>
              </w:rPr>
              <w:t>776,449</w:t>
            </w:r>
          </w:p>
        </w:tc>
        <w:tc>
          <w:tcPr>
            <w:tcW w:w="2268" w:type="dxa"/>
          </w:tcPr>
          <w:p w14:paraId="62782759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0F7B">
              <w:rPr>
                <w:rFonts w:ascii="Times New Roman" w:hAnsi="Times New Roman" w:cs="Times New Roman"/>
                <w:b/>
                <w:bCs/>
              </w:rPr>
              <w:t>706,4634</w:t>
            </w:r>
          </w:p>
        </w:tc>
      </w:tr>
      <w:tr w:rsidR="009F0F7B" w:rsidRPr="007E5D33" w14:paraId="6F93AAE0" w14:textId="77777777" w:rsidTr="00570035">
        <w:tc>
          <w:tcPr>
            <w:tcW w:w="279" w:type="dxa"/>
            <w:vMerge/>
          </w:tcPr>
          <w:p w14:paraId="799E21B1" w14:textId="77777777" w:rsidR="009F0F7B" w:rsidRPr="009F0F7B" w:rsidRDefault="009F0F7B" w:rsidP="00DB400F"/>
        </w:tc>
        <w:tc>
          <w:tcPr>
            <w:tcW w:w="2074" w:type="dxa"/>
            <w:vMerge/>
          </w:tcPr>
          <w:p w14:paraId="427F69F4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2D1089C9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6E82BD2F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8A093C2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410" w:type="dxa"/>
          </w:tcPr>
          <w:p w14:paraId="335151AB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8" w:type="dxa"/>
          </w:tcPr>
          <w:p w14:paraId="51B6DEF1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</w:tr>
      <w:tr w:rsidR="009F0F7B" w:rsidRPr="007E5D33" w14:paraId="11EC343C" w14:textId="77777777" w:rsidTr="00570035">
        <w:tc>
          <w:tcPr>
            <w:tcW w:w="279" w:type="dxa"/>
            <w:vMerge/>
          </w:tcPr>
          <w:p w14:paraId="0F0F3FBA" w14:textId="77777777" w:rsidR="009F0F7B" w:rsidRPr="009F0F7B" w:rsidRDefault="009F0F7B" w:rsidP="00DB400F"/>
        </w:tc>
        <w:tc>
          <w:tcPr>
            <w:tcW w:w="2074" w:type="dxa"/>
            <w:vMerge/>
          </w:tcPr>
          <w:p w14:paraId="570C68DC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121F92CC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604F4B8A" w14:textId="77777777" w:rsidR="009F0F7B" w:rsidRPr="009F0F7B" w:rsidRDefault="009F0F7B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5D11C625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410" w:type="dxa"/>
          </w:tcPr>
          <w:p w14:paraId="0DEB718E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776,449</w:t>
            </w:r>
          </w:p>
        </w:tc>
        <w:tc>
          <w:tcPr>
            <w:tcW w:w="2268" w:type="dxa"/>
          </w:tcPr>
          <w:p w14:paraId="1C700E95" w14:textId="77777777" w:rsidR="009F0F7B" w:rsidRPr="009F0F7B" w:rsidRDefault="009F0F7B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706,4634</w:t>
            </w:r>
          </w:p>
        </w:tc>
      </w:tr>
      <w:tr w:rsidR="00570035" w:rsidRPr="007E5D33" w14:paraId="4AE3B3D6" w14:textId="77777777" w:rsidTr="00570035">
        <w:tc>
          <w:tcPr>
            <w:tcW w:w="279" w:type="dxa"/>
            <w:vMerge w:val="restart"/>
          </w:tcPr>
          <w:p w14:paraId="1F11A977" w14:textId="6F2F902D" w:rsidR="00570035" w:rsidRPr="009F0F7B" w:rsidRDefault="00570035" w:rsidP="00570035">
            <w:r>
              <w:t>7.</w:t>
            </w:r>
          </w:p>
        </w:tc>
        <w:tc>
          <w:tcPr>
            <w:tcW w:w="2074" w:type="dxa"/>
            <w:vMerge w:val="restart"/>
          </w:tcPr>
          <w:p w14:paraId="039EFF9E" w14:textId="18154D92" w:rsidR="00570035" w:rsidRPr="009F0F7B" w:rsidRDefault="00570035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 xml:space="preserve">Выявление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организация постановки в установленном </w:t>
            </w:r>
            <w:r w:rsidRPr="009F0F7B">
              <w:rPr>
                <w:rFonts w:ascii="Times New Roman" w:hAnsi="Times New Roman" w:cs="Times New Roman"/>
              </w:rPr>
              <w:lastRenderedPageBreak/>
              <w:t>порядке таких объектов на учет в качестве бесхозяйных объектов недвижимого имущества и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3118" w:type="dxa"/>
          </w:tcPr>
          <w:p w14:paraId="05C10B85" w14:textId="024EC722" w:rsidR="00570035" w:rsidRPr="009F0F7B" w:rsidRDefault="00570035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1985" w:type="dxa"/>
          </w:tcPr>
          <w:p w14:paraId="59E3ACDB" w14:textId="77777777" w:rsidR="00570035" w:rsidRPr="009F0F7B" w:rsidRDefault="00570035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0E6B289A" w14:textId="469DC641" w:rsidR="00570035" w:rsidRPr="009F0F7B" w:rsidRDefault="00570035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2410" w:type="dxa"/>
          </w:tcPr>
          <w:p w14:paraId="400143A8" w14:textId="2DCB8A8D" w:rsidR="00570035" w:rsidRPr="009F0F7B" w:rsidRDefault="00570035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2268" w:type="dxa"/>
          </w:tcPr>
          <w:p w14:paraId="0B8D6837" w14:textId="748EFC04" w:rsidR="00570035" w:rsidRPr="009F0F7B" w:rsidRDefault="00570035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570035" w:rsidRPr="007E5D33" w14:paraId="4DD0E676" w14:textId="77777777" w:rsidTr="00570035">
        <w:tc>
          <w:tcPr>
            <w:tcW w:w="279" w:type="dxa"/>
            <w:vMerge/>
          </w:tcPr>
          <w:p w14:paraId="2D388BE9" w14:textId="77777777" w:rsidR="00570035" w:rsidRPr="009F0F7B" w:rsidRDefault="00570035" w:rsidP="00570035"/>
        </w:tc>
        <w:tc>
          <w:tcPr>
            <w:tcW w:w="2074" w:type="dxa"/>
            <w:vMerge/>
          </w:tcPr>
          <w:p w14:paraId="6D5C46EE" w14:textId="77777777" w:rsidR="00570035" w:rsidRPr="009F0F7B" w:rsidRDefault="00570035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0819F7C6" w14:textId="233A1A47" w:rsidR="00570035" w:rsidRPr="009F0F7B" w:rsidRDefault="00570035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67431C34" w14:textId="77777777" w:rsidR="00570035" w:rsidRPr="009F0F7B" w:rsidRDefault="00570035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149DD65A" w14:textId="2C671985" w:rsidR="00570035" w:rsidRPr="009F0F7B" w:rsidRDefault="00570035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410" w:type="dxa"/>
          </w:tcPr>
          <w:p w14:paraId="0634FDE9" w14:textId="0A4AC4BB" w:rsidR="00570035" w:rsidRPr="009F0F7B" w:rsidRDefault="00570035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8" w:type="dxa"/>
          </w:tcPr>
          <w:p w14:paraId="39FD8480" w14:textId="716A035C" w:rsidR="00570035" w:rsidRPr="009F0F7B" w:rsidRDefault="00570035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</w:tr>
      <w:tr w:rsidR="00570035" w:rsidRPr="007E5D33" w14:paraId="008532A8" w14:textId="77777777" w:rsidTr="00570035">
        <w:tc>
          <w:tcPr>
            <w:tcW w:w="279" w:type="dxa"/>
            <w:vMerge/>
          </w:tcPr>
          <w:p w14:paraId="2FF81261" w14:textId="77777777" w:rsidR="00570035" w:rsidRPr="009F0F7B" w:rsidRDefault="00570035" w:rsidP="00570035"/>
        </w:tc>
        <w:tc>
          <w:tcPr>
            <w:tcW w:w="2074" w:type="dxa"/>
            <w:vMerge/>
          </w:tcPr>
          <w:p w14:paraId="5AE5CFB4" w14:textId="77777777" w:rsidR="00570035" w:rsidRPr="009F0F7B" w:rsidRDefault="00570035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3D5E1CA2" w14:textId="070ECEBF" w:rsidR="00570035" w:rsidRPr="009F0F7B" w:rsidRDefault="00570035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5E7D506F" w14:textId="77777777" w:rsidR="00570035" w:rsidRPr="009F0F7B" w:rsidRDefault="00570035" w:rsidP="005700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0883AD83" w14:textId="0B0FE0ED" w:rsidR="00570035" w:rsidRPr="009F0F7B" w:rsidRDefault="00570035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410" w:type="dxa"/>
          </w:tcPr>
          <w:p w14:paraId="3EA41F61" w14:textId="7B34AB5A" w:rsidR="00570035" w:rsidRPr="009F0F7B" w:rsidRDefault="00570035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8" w:type="dxa"/>
          </w:tcPr>
          <w:p w14:paraId="3954AD32" w14:textId="2E9E91EF" w:rsidR="00570035" w:rsidRPr="009F0F7B" w:rsidRDefault="00570035" w:rsidP="00570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F0F7B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2D9CADED" w14:textId="77777777" w:rsidR="009F0F7B" w:rsidRPr="007E5D33" w:rsidRDefault="009F0F7B" w:rsidP="009F0F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EC9258D" w14:textId="77777777" w:rsidR="009F0F7B" w:rsidRPr="007E5D33" w:rsidRDefault="009F0F7B" w:rsidP="009F0F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5D33">
        <w:rPr>
          <w:rFonts w:ascii="Times New Roman" w:hAnsi="Times New Roman" w:cs="Times New Roman"/>
          <w:sz w:val="24"/>
          <w:szCs w:val="24"/>
        </w:rPr>
        <w:t>--------------------------------</w:t>
      </w:r>
    </w:p>
    <w:p w14:paraId="35B284DD" w14:textId="77777777" w:rsidR="009F0F7B" w:rsidRPr="009F0F7B" w:rsidRDefault="009F0F7B" w:rsidP="009F0F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7" w:name="P1238"/>
      <w:bookmarkEnd w:id="7"/>
      <w:r w:rsidRPr="009F0F7B">
        <w:rPr>
          <w:rFonts w:ascii="Times New Roman" w:hAnsi="Times New Roman" w:cs="Times New Roman"/>
        </w:rPr>
        <w:t xml:space="preserve">&lt;*&gt; - заполняется нарастающим итогом с начала года </w:t>
      </w:r>
      <w:bookmarkStart w:id="8" w:name="P1239"/>
      <w:bookmarkEnd w:id="8"/>
    </w:p>
    <w:p w14:paraId="1C9FE8D4" w14:textId="77777777" w:rsidR="009F0F7B" w:rsidRPr="009F0F7B" w:rsidRDefault="009F0F7B" w:rsidP="009F0F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F0F7B">
        <w:rPr>
          <w:rFonts w:ascii="Times New Roman" w:hAnsi="Times New Roman" w:cs="Times New Roman"/>
        </w:rPr>
        <w:t>&lt;**&gt; - заполняется нарастающим итогом с начала года.</w:t>
      </w:r>
    </w:p>
    <w:p w14:paraId="5EC5001D" w14:textId="77777777" w:rsidR="009F0F7B" w:rsidRPr="00B17C3B" w:rsidRDefault="009F0F7B" w:rsidP="00B17C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sectPr w:rsidR="009F0F7B" w:rsidRPr="00B17C3B" w:rsidSect="008B1A21">
      <w:pgSz w:w="16838" w:h="11906" w:orient="landscape"/>
      <w:pgMar w:top="709" w:right="851" w:bottom="709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AE2DC" w14:textId="77777777" w:rsidR="005C7B4C" w:rsidRDefault="005C7B4C" w:rsidP="00C56547">
      <w:r>
        <w:separator/>
      </w:r>
    </w:p>
  </w:endnote>
  <w:endnote w:type="continuationSeparator" w:id="0">
    <w:p w14:paraId="6A6D072A" w14:textId="77777777" w:rsidR="005C7B4C" w:rsidRDefault="005C7B4C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5E999" w14:textId="77777777" w:rsidR="005C7B4C" w:rsidRDefault="005C7B4C" w:rsidP="00C56547">
      <w:r>
        <w:separator/>
      </w:r>
    </w:p>
  </w:footnote>
  <w:footnote w:type="continuationSeparator" w:id="0">
    <w:p w14:paraId="30C014A2" w14:textId="77777777" w:rsidR="005C7B4C" w:rsidRDefault="005C7B4C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E6BEF" w14:textId="77777777" w:rsidR="009C3CF5" w:rsidRDefault="009C3CF5">
    <w:pPr>
      <w:pStyle w:val="a5"/>
      <w:jc w:val="center"/>
    </w:pPr>
  </w:p>
  <w:p w14:paraId="174FA5D7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4BC258E"/>
    <w:multiLevelType w:val="hybridMultilevel"/>
    <w:tmpl w:val="B642B326"/>
    <w:lvl w:ilvl="0" w:tplc="B7DE3B7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91265820">
    <w:abstractNumId w:val="10"/>
  </w:num>
  <w:num w:numId="2" w16cid:durableId="1889411417">
    <w:abstractNumId w:val="9"/>
  </w:num>
  <w:num w:numId="3" w16cid:durableId="1224484470">
    <w:abstractNumId w:val="8"/>
  </w:num>
  <w:num w:numId="4" w16cid:durableId="15169248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7785492">
    <w:abstractNumId w:val="11"/>
  </w:num>
  <w:num w:numId="6" w16cid:durableId="1002708403">
    <w:abstractNumId w:val="4"/>
  </w:num>
  <w:num w:numId="7" w16cid:durableId="1028677641">
    <w:abstractNumId w:val="6"/>
  </w:num>
  <w:num w:numId="8" w16cid:durableId="276523063">
    <w:abstractNumId w:val="3"/>
  </w:num>
  <w:num w:numId="9" w16cid:durableId="1402866021">
    <w:abstractNumId w:val="1"/>
  </w:num>
  <w:num w:numId="10" w16cid:durableId="1637373071">
    <w:abstractNumId w:val="2"/>
  </w:num>
  <w:num w:numId="11" w16cid:durableId="343633932">
    <w:abstractNumId w:val="5"/>
  </w:num>
  <w:num w:numId="12" w16cid:durableId="1729720620">
    <w:abstractNumId w:val="0"/>
  </w:num>
  <w:num w:numId="13" w16cid:durableId="1871141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7EFD"/>
    <w:rsid w:val="00013426"/>
    <w:rsid w:val="00013773"/>
    <w:rsid w:val="0001794C"/>
    <w:rsid w:val="00020076"/>
    <w:rsid w:val="00024409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0E8A"/>
    <w:rsid w:val="0006115F"/>
    <w:rsid w:val="0006152E"/>
    <w:rsid w:val="00066683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3B8C"/>
    <w:rsid w:val="000C4E66"/>
    <w:rsid w:val="000C5D35"/>
    <w:rsid w:val="000D1194"/>
    <w:rsid w:val="000F2DC4"/>
    <w:rsid w:val="000F50F1"/>
    <w:rsid w:val="000F5905"/>
    <w:rsid w:val="0010282E"/>
    <w:rsid w:val="001068FA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5D62"/>
    <w:rsid w:val="00157785"/>
    <w:rsid w:val="00163550"/>
    <w:rsid w:val="00175AB5"/>
    <w:rsid w:val="00176B7B"/>
    <w:rsid w:val="00181437"/>
    <w:rsid w:val="001815F0"/>
    <w:rsid w:val="00183165"/>
    <w:rsid w:val="001872A8"/>
    <w:rsid w:val="001942F2"/>
    <w:rsid w:val="001957BA"/>
    <w:rsid w:val="001971AF"/>
    <w:rsid w:val="001A71F0"/>
    <w:rsid w:val="001B1305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3574"/>
    <w:rsid w:val="002E5535"/>
    <w:rsid w:val="002E5995"/>
    <w:rsid w:val="002E6062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3AD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62833"/>
    <w:rsid w:val="0037244C"/>
    <w:rsid w:val="00372495"/>
    <w:rsid w:val="00375EB9"/>
    <w:rsid w:val="003761B8"/>
    <w:rsid w:val="003911B7"/>
    <w:rsid w:val="003A11FD"/>
    <w:rsid w:val="003B19AF"/>
    <w:rsid w:val="003B21F6"/>
    <w:rsid w:val="003C06A1"/>
    <w:rsid w:val="003C5B2D"/>
    <w:rsid w:val="003C685D"/>
    <w:rsid w:val="003D239B"/>
    <w:rsid w:val="003D7661"/>
    <w:rsid w:val="003E09EF"/>
    <w:rsid w:val="003E42EE"/>
    <w:rsid w:val="003E70BD"/>
    <w:rsid w:val="003F0A2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1459"/>
    <w:rsid w:val="004729BD"/>
    <w:rsid w:val="004752CC"/>
    <w:rsid w:val="0047626E"/>
    <w:rsid w:val="0048094C"/>
    <w:rsid w:val="0048688C"/>
    <w:rsid w:val="00487756"/>
    <w:rsid w:val="00490B37"/>
    <w:rsid w:val="004976BA"/>
    <w:rsid w:val="004A1050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0A27"/>
    <w:rsid w:val="004C4573"/>
    <w:rsid w:val="004C4A5D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5F73"/>
    <w:rsid w:val="00567723"/>
    <w:rsid w:val="00570035"/>
    <w:rsid w:val="00576E0F"/>
    <w:rsid w:val="005774BB"/>
    <w:rsid w:val="00581B0D"/>
    <w:rsid w:val="0058404D"/>
    <w:rsid w:val="00585258"/>
    <w:rsid w:val="0059643F"/>
    <w:rsid w:val="005B0229"/>
    <w:rsid w:val="005B28A9"/>
    <w:rsid w:val="005B2FF6"/>
    <w:rsid w:val="005B36AE"/>
    <w:rsid w:val="005B7375"/>
    <w:rsid w:val="005C0501"/>
    <w:rsid w:val="005C18C4"/>
    <w:rsid w:val="005C52FC"/>
    <w:rsid w:val="005C6043"/>
    <w:rsid w:val="005C7B4C"/>
    <w:rsid w:val="005D12B1"/>
    <w:rsid w:val="005D54D2"/>
    <w:rsid w:val="005D5C86"/>
    <w:rsid w:val="005E1A61"/>
    <w:rsid w:val="005E2029"/>
    <w:rsid w:val="005E7FDB"/>
    <w:rsid w:val="005F58B8"/>
    <w:rsid w:val="005F6C27"/>
    <w:rsid w:val="006010CD"/>
    <w:rsid w:val="0060196C"/>
    <w:rsid w:val="00604391"/>
    <w:rsid w:val="00605E65"/>
    <w:rsid w:val="006067DB"/>
    <w:rsid w:val="0060690D"/>
    <w:rsid w:val="0061006D"/>
    <w:rsid w:val="0061709E"/>
    <w:rsid w:val="00634292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D74E9"/>
    <w:rsid w:val="006E447E"/>
    <w:rsid w:val="006E7CFA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17B0"/>
    <w:rsid w:val="00731B75"/>
    <w:rsid w:val="00734F29"/>
    <w:rsid w:val="0074080A"/>
    <w:rsid w:val="007458FF"/>
    <w:rsid w:val="00746B56"/>
    <w:rsid w:val="007531DA"/>
    <w:rsid w:val="00754E53"/>
    <w:rsid w:val="007560DC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6B07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507D8"/>
    <w:rsid w:val="00860129"/>
    <w:rsid w:val="008621E9"/>
    <w:rsid w:val="008622BE"/>
    <w:rsid w:val="008675D1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B1A21"/>
    <w:rsid w:val="008C386C"/>
    <w:rsid w:val="008C40BD"/>
    <w:rsid w:val="008E25A5"/>
    <w:rsid w:val="008E6010"/>
    <w:rsid w:val="008F0C24"/>
    <w:rsid w:val="008F2EE7"/>
    <w:rsid w:val="008F4A8B"/>
    <w:rsid w:val="00903D7F"/>
    <w:rsid w:val="009055E2"/>
    <w:rsid w:val="00907214"/>
    <w:rsid w:val="0091190E"/>
    <w:rsid w:val="00913EAB"/>
    <w:rsid w:val="00915C9E"/>
    <w:rsid w:val="009160C3"/>
    <w:rsid w:val="00921A87"/>
    <w:rsid w:val="00923E38"/>
    <w:rsid w:val="00924E77"/>
    <w:rsid w:val="0092528E"/>
    <w:rsid w:val="00927249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31A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91850"/>
    <w:rsid w:val="00995C21"/>
    <w:rsid w:val="009A25C9"/>
    <w:rsid w:val="009A4B83"/>
    <w:rsid w:val="009A641A"/>
    <w:rsid w:val="009B19D9"/>
    <w:rsid w:val="009B1CEE"/>
    <w:rsid w:val="009B6749"/>
    <w:rsid w:val="009C015A"/>
    <w:rsid w:val="009C3CF5"/>
    <w:rsid w:val="009C3FA8"/>
    <w:rsid w:val="009C758E"/>
    <w:rsid w:val="009D7B64"/>
    <w:rsid w:val="009E3E4F"/>
    <w:rsid w:val="009E5BBB"/>
    <w:rsid w:val="009E7D13"/>
    <w:rsid w:val="009F0F7B"/>
    <w:rsid w:val="009F13EF"/>
    <w:rsid w:val="009F45F5"/>
    <w:rsid w:val="009F74F2"/>
    <w:rsid w:val="00A01254"/>
    <w:rsid w:val="00A074E5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372E"/>
    <w:rsid w:val="00A945A9"/>
    <w:rsid w:val="00A956CF"/>
    <w:rsid w:val="00A97CB4"/>
    <w:rsid w:val="00AA00D6"/>
    <w:rsid w:val="00AA03EA"/>
    <w:rsid w:val="00AA494D"/>
    <w:rsid w:val="00AA63CF"/>
    <w:rsid w:val="00AB2567"/>
    <w:rsid w:val="00AC1196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04C1"/>
    <w:rsid w:val="00B017F9"/>
    <w:rsid w:val="00B143C0"/>
    <w:rsid w:val="00B14EAC"/>
    <w:rsid w:val="00B17788"/>
    <w:rsid w:val="00B17C3B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90095"/>
    <w:rsid w:val="00B91025"/>
    <w:rsid w:val="00B94C6A"/>
    <w:rsid w:val="00B967A8"/>
    <w:rsid w:val="00BB1352"/>
    <w:rsid w:val="00BB5C07"/>
    <w:rsid w:val="00BC3770"/>
    <w:rsid w:val="00BC5F61"/>
    <w:rsid w:val="00BC7C70"/>
    <w:rsid w:val="00BD1932"/>
    <w:rsid w:val="00BD235D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2696"/>
    <w:rsid w:val="00C92DEC"/>
    <w:rsid w:val="00C94A1A"/>
    <w:rsid w:val="00C975CB"/>
    <w:rsid w:val="00CA020F"/>
    <w:rsid w:val="00CA19A0"/>
    <w:rsid w:val="00CA1E87"/>
    <w:rsid w:val="00CA4A63"/>
    <w:rsid w:val="00CA7CD6"/>
    <w:rsid w:val="00CB0923"/>
    <w:rsid w:val="00CB1ABD"/>
    <w:rsid w:val="00CC2787"/>
    <w:rsid w:val="00CC39E9"/>
    <w:rsid w:val="00CC444C"/>
    <w:rsid w:val="00CC6B40"/>
    <w:rsid w:val="00CD0CCD"/>
    <w:rsid w:val="00CD41B4"/>
    <w:rsid w:val="00CD6323"/>
    <w:rsid w:val="00CD75AA"/>
    <w:rsid w:val="00CE1528"/>
    <w:rsid w:val="00CE7732"/>
    <w:rsid w:val="00CE781E"/>
    <w:rsid w:val="00CF5132"/>
    <w:rsid w:val="00D12C38"/>
    <w:rsid w:val="00D17CBC"/>
    <w:rsid w:val="00D2076D"/>
    <w:rsid w:val="00D25A61"/>
    <w:rsid w:val="00D26668"/>
    <w:rsid w:val="00D279C6"/>
    <w:rsid w:val="00D34062"/>
    <w:rsid w:val="00D34B83"/>
    <w:rsid w:val="00D44A3C"/>
    <w:rsid w:val="00D500B9"/>
    <w:rsid w:val="00D529C2"/>
    <w:rsid w:val="00D5627D"/>
    <w:rsid w:val="00D5787C"/>
    <w:rsid w:val="00D63977"/>
    <w:rsid w:val="00D673AA"/>
    <w:rsid w:val="00D67C16"/>
    <w:rsid w:val="00D735A0"/>
    <w:rsid w:val="00D859DC"/>
    <w:rsid w:val="00D92FB7"/>
    <w:rsid w:val="00D949B5"/>
    <w:rsid w:val="00D94AB6"/>
    <w:rsid w:val="00DA14D0"/>
    <w:rsid w:val="00DA5DD3"/>
    <w:rsid w:val="00DC0189"/>
    <w:rsid w:val="00DC0C45"/>
    <w:rsid w:val="00DC435C"/>
    <w:rsid w:val="00DC4C51"/>
    <w:rsid w:val="00DC611A"/>
    <w:rsid w:val="00DE1E9E"/>
    <w:rsid w:val="00DE265C"/>
    <w:rsid w:val="00DE27CF"/>
    <w:rsid w:val="00DE3B94"/>
    <w:rsid w:val="00DE3E5D"/>
    <w:rsid w:val="00DE5F0E"/>
    <w:rsid w:val="00DE62AF"/>
    <w:rsid w:val="00DF166F"/>
    <w:rsid w:val="00DF1F64"/>
    <w:rsid w:val="00DF5BC1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64C5B"/>
    <w:rsid w:val="00E81734"/>
    <w:rsid w:val="00E839DB"/>
    <w:rsid w:val="00E8520C"/>
    <w:rsid w:val="00E85946"/>
    <w:rsid w:val="00E86F84"/>
    <w:rsid w:val="00E914CA"/>
    <w:rsid w:val="00E95367"/>
    <w:rsid w:val="00E9542B"/>
    <w:rsid w:val="00EA5068"/>
    <w:rsid w:val="00EA532E"/>
    <w:rsid w:val="00EA68D2"/>
    <w:rsid w:val="00EB221C"/>
    <w:rsid w:val="00EB43F3"/>
    <w:rsid w:val="00EC2BE1"/>
    <w:rsid w:val="00ED6560"/>
    <w:rsid w:val="00ED72BD"/>
    <w:rsid w:val="00EE78DB"/>
    <w:rsid w:val="00F02920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0E6F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6FBB6E"/>
  <w15:docId w15:val="{C838A1FB-F7A1-493A-B8A8-4763A893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749B7C422AEF00FB80B58ECC8BE2320D7ED92653EFE224D6A2B4E3B048F92620DCBB04A10A8F90721EDAD3BE1E28B2A38A2D0A28DB3B69B99A7C4B1P6YB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80BA0-C20A-4619-817A-D82712171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77</TotalTime>
  <Pages>11</Pages>
  <Words>2110</Words>
  <Characters>12028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14110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Белякова Галина Николаевна</dc:creator>
  <cp:lastModifiedBy>Ольга В. Бурдейная</cp:lastModifiedBy>
  <cp:revision>7</cp:revision>
  <cp:lastPrinted>2022-11-11T04:34:00Z</cp:lastPrinted>
  <dcterms:created xsi:type="dcterms:W3CDTF">2022-11-28T05:30:00Z</dcterms:created>
  <dcterms:modified xsi:type="dcterms:W3CDTF">2022-11-30T02:10:00Z</dcterms:modified>
</cp:coreProperties>
</file>