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4194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36E41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8D9FE4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 w14:paraId="20830FB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D2E61B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555718CE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E296C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793AC5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9C7FC72">
      <w:pPr>
        <w:ind w:firstLine="426"/>
        <w:jc w:val="center"/>
        <w:rPr>
          <w:sz w:val="28"/>
          <w:szCs w:val="28"/>
        </w:rPr>
      </w:pPr>
    </w:p>
    <w:p w14:paraId="642C854A">
      <w:pPr>
        <w:ind w:firstLine="1960" w:firstLineChars="70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2024г.  </w:t>
      </w:r>
      <w:r>
        <w:rPr>
          <w:sz w:val="28"/>
          <w:szCs w:val="28"/>
        </w:rPr>
        <w:t xml:space="preserve">                 с.Анучино                                      № </w:t>
      </w:r>
    </w:p>
    <w:p w14:paraId="1F58F7CF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 w14:paraId="217575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14:paraId="03F5B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 w14:paraId="4DAF56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76DF3D80">
      <w:pPr>
        <w:jc w:val="center"/>
        <w:rPr>
          <w:b/>
          <w:sz w:val="28"/>
          <w:szCs w:val="28"/>
        </w:rPr>
      </w:pPr>
    </w:p>
    <w:p w14:paraId="0B34F3A7"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27.03.2024 №546-НПА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56D0CCE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C822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 w14:paraId="78AAB8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 (прилагается)</w:t>
      </w:r>
      <w:r>
        <w:rPr>
          <w:sz w:val="28"/>
          <w:szCs w:val="28"/>
        </w:rPr>
        <w:t>.</w:t>
      </w:r>
    </w:p>
    <w:p w14:paraId="0416FE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 w14:paraId="327C46AB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15DF8F7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D3EB6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9309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DDD340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3243F461">
      <w:pPr>
        <w:jc w:val="both"/>
        <w:rPr>
          <w:sz w:val="28"/>
          <w:szCs w:val="28"/>
        </w:rPr>
      </w:pPr>
    </w:p>
    <w:p w14:paraId="511B832A">
      <w:pPr>
        <w:jc w:val="both"/>
        <w:rPr>
          <w:sz w:val="28"/>
          <w:szCs w:val="28"/>
        </w:rPr>
      </w:pPr>
    </w:p>
    <w:p w14:paraId="04E77EE2">
      <w:pPr>
        <w:jc w:val="both"/>
        <w:rPr>
          <w:sz w:val="28"/>
          <w:szCs w:val="28"/>
        </w:rPr>
      </w:pPr>
    </w:p>
    <w:p w14:paraId="1E89E649">
      <w:pPr>
        <w:jc w:val="both"/>
        <w:rPr>
          <w:sz w:val="28"/>
          <w:szCs w:val="28"/>
        </w:rPr>
      </w:pPr>
    </w:p>
    <w:p w14:paraId="0F3783B1">
      <w:pPr>
        <w:jc w:val="both"/>
        <w:rPr>
          <w:sz w:val="28"/>
          <w:szCs w:val="28"/>
        </w:rPr>
      </w:pPr>
    </w:p>
    <w:p w14:paraId="2067DF71">
      <w:pPr>
        <w:jc w:val="both"/>
        <w:rPr>
          <w:sz w:val="28"/>
          <w:szCs w:val="28"/>
        </w:rPr>
      </w:pPr>
    </w:p>
    <w:p w14:paraId="5DDD71FE">
      <w:pPr>
        <w:jc w:val="both"/>
        <w:rPr>
          <w:sz w:val="28"/>
          <w:szCs w:val="28"/>
        </w:rPr>
      </w:pPr>
    </w:p>
    <w:p w14:paraId="60C1CA5A">
      <w:pPr>
        <w:jc w:val="both"/>
        <w:rPr>
          <w:sz w:val="28"/>
          <w:szCs w:val="28"/>
        </w:rPr>
      </w:pPr>
    </w:p>
    <w:p w14:paraId="4B78E530">
      <w:pPr>
        <w:jc w:val="both"/>
        <w:rPr>
          <w:sz w:val="28"/>
          <w:szCs w:val="28"/>
        </w:rPr>
      </w:pPr>
    </w:p>
    <w:p w14:paraId="5CEE344D">
      <w:pPr>
        <w:jc w:val="both"/>
        <w:rPr>
          <w:sz w:val="28"/>
          <w:szCs w:val="28"/>
        </w:rPr>
      </w:pPr>
    </w:p>
    <w:p w14:paraId="65B9D8E7">
      <w:pPr>
        <w:jc w:val="both"/>
        <w:rPr>
          <w:sz w:val="28"/>
          <w:szCs w:val="28"/>
        </w:rPr>
      </w:pPr>
    </w:p>
    <w:p w14:paraId="376FDFCB">
      <w:pPr>
        <w:jc w:val="both"/>
        <w:rPr>
          <w:sz w:val="28"/>
          <w:szCs w:val="28"/>
        </w:rPr>
      </w:pPr>
    </w:p>
    <w:p w14:paraId="494F7F03">
      <w:pPr>
        <w:jc w:val="both"/>
        <w:rPr>
          <w:sz w:val="28"/>
          <w:szCs w:val="28"/>
        </w:rPr>
      </w:pPr>
    </w:p>
    <w:p w14:paraId="54F8CF54">
      <w:pPr>
        <w:jc w:val="both"/>
        <w:rPr>
          <w:sz w:val="28"/>
          <w:szCs w:val="28"/>
        </w:rPr>
      </w:pPr>
    </w:p>
    <w:p w14:paraId="7F658B40">
      <w:pPr>
        <w:jc w:val="both"/>
        <w:rPr>
          <w:sz w:val="28"/>
          <w:szCs w:val="28"/>
        </w:rPr>
      </w:pPr>
    </w:p>
    <w:p w14:paraId="5F7B4E65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 w14:paraId="6C8DBF6D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1ED83C3B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048414B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             2024г.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</w:p>
    <w:p w14:paraId="14DEA6F0">
      <w:pPr>
        <w:ind w:left="5940"/>
        <w:jc w:val="right"/>
      </w:pPr>
    </w:p>
    <w:p w14:paraId="0E27750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 w14:paraId="75C8BEF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7FEE1A4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 w14:paraId="6CCC204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 w14:paraId="30AA385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14:paraId="58C1533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53AD79FC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F3B733E"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4166D244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C71AA0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3643D3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EC79485"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A4D57A4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67EC020B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14:paraId="13406D93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3D5692E9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8856ABF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 w14:paraId="798840CF"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1F39F80"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C007A9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02A481D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8A1F86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6144EB2B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0AC634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410705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5FCD0B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1985314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7EE48B55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4A13C0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 w14:paraId="700F37C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86F2A6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270ECF37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28E87786"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 w14:paraId="026C08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5B5E6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14:paraId="630FFB69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AA9785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7FEDA6BD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3349A8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D4205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14:paraId="07EEEA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6E1C90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CDFC3A0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46AEBA40"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068B9AB9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151234"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77BD83C"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10EA9A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EAB902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5DD2BE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FF951E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2226FDE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73B080B9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 w14:paraId="665DFD9E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дминистрации, подписываемым главой округа.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 w14:paraId="30456724"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2E78A6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761644F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7FC7487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E1112C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5E5C1C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9B31A97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009EF11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51661C00"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B16F902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DE9C13F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169E66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59871B8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9AFD91D"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08CF513"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607F5D2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E67B7A"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4A02CE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F59F4F1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 w14:paraId="5CDDAED3"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D45CB7F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420AF2C3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4CB4A533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0894E1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6561831A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888B927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44D5221"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01BC59BA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4B25C45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20BA60B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44C1CF0C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 w14:paraId="347F84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3265C2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48CEA8F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7E5894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362E8B5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14:paraId="37CBD8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15453D6"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F60AA23"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 w14:paraId="341D9E57"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69E3BF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14:paraId="5CED2F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3CD7F2A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9E5B3C8"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5BD45E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14:paraId="40047F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8599A87"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CF8E16C"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2C033D32"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E839662"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1090DFCB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8F8171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92C6A86"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7D377F2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86E1">
    <w:pPr>
      <w:pStyle w:val="9"/>
      <w:jc w:val="center"/>
    </w:pPr>
  </w:p>
  <w:p w14:paraId="54CCDE3E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4B606EB"/>
    <w:rsid w:val="1888555D"/>
    <w:rsid w:val="1A165A94"/>
    <w:rsid w:val="1EF142F2"/>
    <w:rsid w:val="1EFF7169"/>
    <w:rsid w:val="277507B6"/>
    <w:rsid w:val="4BAB09EC"/>
    <w:rsid w:val="4C4A17B9"/>
    <w:rsid w:val="62C1711F"/>
    <w:rsid w:val="641F5878"/>
    <w:rsid w:val="65E56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qFormat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qFormat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qFormat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8</Pages>
  <Words>1587</Words>
  <Characters>9046</Characters>
  <Lines>75</Lines>
  <Paragraphs>21</Paragraphs>
  <TotalTime>8</TotalTime>
  <ScaleCrop>false</ScaleCrop>
  <LinksUpToDate>false</LinksUpToDate>
  <CharactersWithSpaces>10612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WPS_1706838892</cp:lastModifiedBy>
  <cp:lastPrinted>2023-11-02T01:55:00Z</cp:lastPrinted>
  <dcterms:modified xsi:type="dcterms:W3CDTF">2024-09-26T07:51:49Z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4A400AD4A5524521B62FBDF0980D948F</vt:lpwstr>
  </property>
</Properties>
</file>