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80AF" w14:textId="77777777" w:rsidR="00EB221C" w:rsidRPr="0043182A" w:rsidRDefault="00EB221C" w:rsidP="007A3D36">
      <w:pPr>
        <w:shd w:val="clear" w:color="auto" w:fill="FFFFFF"/>
        <w:ind w:firstLine="4395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2B8A172D" w:rsidR="005B2929" w:rsidRDefault="00EB221C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</w:t>
      </w:r>
      <w:proofErr w:type="gramStart"/>
      <w:r w:rsidRPr="0043182A">
        <w:rPr>
          <w:b/>
          <w:bCs/>
          <w:sz w:val="32"/>
        </w:rPr>
        <w:t xml:space="preserve">МУНИЦИПАЛЬНОГО </w:t>
      </w:r>
      <w:r w:rsidR="006C2706">
        <w:rPr>
          <w:b/>
          <w:bCs/>
          <w:sz w:val="32"/>
        </w:rPr>
        <w:t xml:space="preserve"> ОКРУГА</w:t>
      </w:r>
      <w:proofErr w:type="gramEnd"/>
    </w:p>
    <w:p w14:paraId="3A34FD91" w14:textId="4D3B2AB9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5B2929">
      <w:pPr>
        <w:keepNext/>
        <w:ind w:firstLine="426"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0C08FD7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779DEFB" w14:textId="2CFD385C" w:rsidR="000252D7" w:rsidRDefault="000252D7" w:rsidP="000252D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A6C4E">
        <w:rPr>
          <w:sz w:val="28"/>
          <w:szCs w:val="28"/>
        </w:rPr>
        <w:t>03.02.2022</w:t>
      </w:r>
      <w:r>
        <w:rPr>
          <w:sz w:val="28"/>
          <w:szCs w:val="28"/>
        </w:rPr>
        <w:t xml:space="preserve">                              </w:t>
      </w:r>
      <w:r w:rsidR="005249DE">
        <w:rPr>
          <w:sz w:val="28"/>
          <w:szCs w:val="28"/>
        </w:rPr>
        <w:t xml:space="preserve">        </w:t>
      </w:r>
      <w:r w:rsidR="007A3D36">
        <w:rPr>
          <w:sz w:val="28"/>
          <w:szCs w:val="28"/>
        </w:rPr>
        <w:t xml:space="preserve">   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</w:t>
      </w:r>
      <w:r w:rsidR="004A6C4E">
        <w:rPr>
          <w:sz w:val="28"/>
          <w:szCs w:val="28"/>
        </w:rPr>
        <w:t xml:space="preserve">                               № 93</w:t>
      </w:r>
    </w:p>
    <w:p w14:paraId="76DBDB25" w14:textId="37926D5A" w:rsidR="00EB221C" w:rsidRPr="00261315" w:rsidRDefault="00EB221C" w:rsidP="000252D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</w:t>
      </w:r>
    </w:p>
    <w:p w14:paraId="3AAF53A8" w14:textId="16A72ACE" w:rsidR="003203D2" w:rsidRDefault="00256343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77777777" w:rsidR="001F6EA5" w:rsidRPr="00A80E02" w:rsidRDefault="003203D2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5071AE42" w:rsidR="00E31334" w:rsidRPr="005B2929" w:rsidRDefault="00E31334" w:rsidP="001F6EA5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585FBD">
        <w:rPr>
          <w:b w:val="0"/>
          <w:sz w:val="28"/>
          <w:szCs w:val="28"/>
        </w:rPr>
        <w:t>П</w:t>
      </w:r>
      <w:r w:rsidR="00C6195C" w:rsidRPr="001F6EA5">
        <w:rPr>
          <w:b w:val="0"/>
          <w:sz w:val="28"/>
          <w:szCs w:val="28"/>
        </w:rPr>
        <w:t>орядк</w:t>
      </w:r>
      <w:r w:rsidR="00585FBD">
        <w:rPr>
          <w:b w:val="0"/>
          <w:sz w:val="28"/>
          <w:szCs w:val="28"/>
        </w:rPr>
        <w:t>а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proofErr w:type="spellStart"/>
      <w:r w:rsidR="005B2929" w:rsidRPr="005B2929">
        <w:rPr>
          <w:b w:val="0"/>
          <w:sz w:val="28"/>
          <w:szCs w:val="28"/>
        </w:rPr>
        <w:t>Анучинского</w:t>
      </w:r>
      <w:proofErr w:type="spellEnd"/>
      <w:r w:rsidR="005B2929" w:rsidRPr="005B2929">
        <w:rPr>
          <w:b w:val="0"/>
          <w:sz w:val="28"/>
          <w:szCs w:val="28"/>
        </w:rPr>
        <w:t xml:space="preserve">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>администрация Анучинского муниципального района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986D28F" w:rsidR="00EB221C" w:rsidRPr="003203D2" w:rsidRDefault="003203D2" w:rsidP="00F61F8D">
      <w:pPr>
        <w:pStyle w:val="a9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</w:t>
      </w:r>
      <w:r w:rsidR="00585FBD">
        <w:rPr>
          <w:sz w:val="28"/>
          <w:szCs w:val="28"/>
        </w:rPr>
        <w:t xml:space="preserve"> следующие</w:t>
      </w:r>
      <w:r w:rsidR="00585FBD" w:rsidRPr="00585FBD">
        <w:rPr>
          <w:color w:val="000000"/>
          <w:sz w:val="28"/>
          <w:szCs w:val="28"/>
        </w:rPr>
        <w:t xml:space="preserve"> </w:t>
      </w:r>
      <w:r w:rsidR="00585FBD" w:rsidRPr="003203D2">
        <w:rPr>
          <w:color w:val="000000"/>
          <w:sz w:val="28"/>
          <w:szCs w:val="28"/>
        </w:rPr>
        <w:t>изменения</w:t>
      </w:r>
      <w:r w:rsidRPr="003203D2">
        <w:rPr>
          <w:sz w:val="28"/>
          <w:szCs w:val="28"/>
        </w:rPr>
        <w:t>:</w:t>
      </w:r>
    </w:p>
    <w:p w14:paraId="51D02E55" w14:textId="04046186" w:rsidR="00B61B5A" w:rsidRPr="00B61B5A" w:rsidRDefault="003203D2" w:rsidP="00F61F8D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0116A">
        <w:rPr>
          <w:rFonts w:ascii="Times New Roman" w:hAnsi="Times New Roman" w:cs="Times New Roman"/>
          <w:sz w:val="28"/>
          <w:szCs w:val="28"/>
        </w:rPr>
        <w:t xml:space="preserve"> </w:t>
      </w:r>
      <w:r w:rsidR="00B61B5A">
        <w:rPr>
          <w:rFonts w:ascii="Times New Roman" w:hAnsi="Times New Roman" w:cs="Times New Roman"/>
          <w:sz w:val="28"/>
          <w:szCs w:val="28"/>
        </w:rPr>
        <w:t>Раздел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а на финансирование муниципальной программы и прогнозная оценка привлекаемых на реализацию ее целей средств федерального, краевого </w:t>
      </w:r>
      <w:r w:rsidR="00B61B5A" w:rsidRPr="00C742D0">
        <w:rPr>
          <w:rFonts w:ascii="Times New Roman" w:hAnsi="Times New Roman" w:cs="Times New Roman"/>
          <w:sz w:val="28"/>
          <w:szCs w:val="28"/>
        </w:rPr>
        <w:lastRenderedPageBreak/>
        <w:t>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13170466" w14:textId="5D2D76B1" w:rsidR="00375E24" w:rsidRPr="00375E24" w:rsidRDefault="00B61B5A" w:rsidP="005249D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составляет </w:t>
      </w:r>
      <w:r w:rsidR="00EA654A" w:rsidRPr="00375E24">
        <w:rPr>
          <w:rFonts w:ascii="Times New Roman" w:hAnsi="Times New Roman" w:cs="Times New Roman"/>
          <w:sz w:val="28"/>
          <w:szCs w:val="28"/>
        </w:rPr>
        <w:t>1</w:t>
      </w:r>
      <w:r w:rsidR="00375E24" w:rsidRPr="00375E24">
        <w:rPr>
          <w:rFonts w:ascii="Times New Roman" w:hAnsi="Times New Roman" w:cs="Times New Roman"/>
          <w:sz w:val="28"/>
          <w:szCs w:val="28"/>
        </w:rPr>
        <w:t>88 969</w:t>
      </w:r>
      <w:r w:rsidR="00FE47C0" w:rsidRPr="00375E24">
        <w:rPr>
          <w:rFonts w:ascii="Times New Roman" w:hAnsi="Times New Roman" w:cs="Times New Roman"/>
          <w:sz w:val="28"/>
          <w:szCs w:val="28"/>
        </w:rPr>
        <w:t>,</w:t>
      </w:r>
      <w:r w:rsidR="00375E24">
        <w:rPr>
          <w:rFonts w:ascii="Times New Roman" w:hAnsi="Times New Roman" w:cs="Times New Roman"/>
          <w:sz w:val="28"/>
          <w:szCs w:val="28"/>
        </w:rPr>
        <w:t>37474</w:t>
      </w:r>
      <w:r w:rsidR="00EA654A">
        <w:rPr>
          <w:rFonts w:ascii="Times New Roman" w:hAnsi="Times New Roman" w:cs="Times New Roman"/>
          <w:sz w:val="28"/>
          <w:szCs w:val="28"/>
        </w:rPr>
        <w:t xml:space="preserve">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</w:t>
      </w:r>
    </w:p>
    <w:p w14:paraId="3A8E4B85" w14:textId="49B455DC" w:rsidR="00B61B5A" w:rsidRPr="00623CAC" w:rsidRDefault="00375E24" w:rsidP="00375E2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75E24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75E24">
        <w:rPr>
          <w:rFonts w:ascii="Times New Roman" w:hAnsi="Times New Roman" w:cs="Times New Roman"/>
          <w:sz w:val="28"/>
          <w:szCs w:val="28"/>
        </w:rPr>
        <w:t xml:space="preserve">000,00 </w:t>
      </w:r>
      <w:proofErr w:type="spellStart"/>
      <w:r w:rsidRPr="00375E2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375E24">
        <w:rPr>
          <w:rFonts w:ascii="Times New Roman" w:hAnsi="Times New Roman" w:cs="Times New Roman"/>
          <w:sz w:val="28"/>
          <w:szCs w:val="28"/>
        </w:rPr>
        <w:t>.;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14739DDF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</w:t>
      </w:r>
      <w:r w:rsidR="00B81C85">
        <w:rPr>
          <w:rFonts w:ascii="Times New Roman" w:hAnsi="Times New Roman" w:cs="Times New Roman"/>
          <w:sz w:val="28"/>
          <w:szCs w:val="28"/>
        </w:rPr>
        <w:t>5 349, 4056</w:t>
      </w:r>
      <w:r w:rsidR="00EA654A">
        <w:rPr>
          <w:rFonts w:ascii="Times New Roman" w:hAnsi="Times New Roman" w:cs="Times New Roman"/>
          <w:sz w:val="28"/>
          <w:szCs w:val="28"/>
        </w:rPr>
        <w:t>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-8000,00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32B0B27" w14:textId="5D9984B4" w:rsidR="00B81C85" w:rsidRPr="00B81C85" w:rsidRDefault="00B61B5A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B81C85">
        <w:rPr>
          <w:rFonts w:ascii="Times New Roman" w:hAnsi="Times New Roman" w:cs="Times New Roman"/>
          <w:sz w:val="28"/>
          <w:szCs w:val="28"/>
        </w:rPr>
        <w:t>54 822</w:t>
      </w:r>
      <w:r>
        <w:rPr>
          <w:rFonts w:ascii="Times New Roman" w:hAnsi="Times New Roman" w:cs="Times New Roman"/>
          <w:sz w:val="28"/>
          <w:szCs w:val="28"/>
        </w:rPr>
        <w:t>,</w:t>
      </w:r>
      <w:r w:rsidR="00B81C85">
        <w:rPr>
          <w:rFonts w:ascii="Times New Roman" w:hAnsi="Times New Roman" w:cs="Times New Roman"/>
          <w:sz w:val="28"/>
          <w:szCs w:val="28"/>
        </w:rPr>
        <w:t>091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81C85">
        <w:rPr>
          <w:rFonts w:ascii="Times New Roman" w:hAnsi="Times New Roman" w:cs="Times New Roman"/>
          <w:sz w:val="28"/>
          <w:szCs w:val="28"/>
        </w:rPr>
        <w:t>,</w:t>
      </w:r>
      <w:r w:rsidR="00B81C85" w:rsidRPr="00B81C85">
        <w:rPr>
          <w:rFonts w:ascii="Times New Roman" w:hAnsi="Times New Roman" w:cs="Times New Roman"/>
          <w:sz w:val="28"/>
          <w:szCs w:val="28"/>
        </w:rPr>
        <w:t xml:space="preserve"> в том числе</w:t>
      </w:r>
    </w:p>
    <w:p w14:paraId="4DC77806" w14:textId="17D38F5A" w:rsidR="00B61B5A" w:rsidRPr="00623CAC" w:rsidRDefault="00B81C85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1C85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81C85">
        <w:rPr>
          <w:rFonts w:ascii="Times New Roman" w:hAnsi="Times New Roman" w:cs="Times New Roman"/>
          <w:sz w:val="28"/>
          <w:szCs w:val="28"/>
        </w:rPr>
        <w:t xml:space="preserve">000,00 </w:t>
      </w:r>
      <w:proofErr w:type="spellStart"/>
      <w:r w:rsidRPr="00B81C8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B81C85"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85462E1" w14:textId="3322FCCF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1C85">
        <w:rPr>
          <w:rFonts w:ascii="Times New Roman" w:hAnsi="Times New Roman" w:cs="Times New Roman"/>
          <w:sz w:val="28"/>
          <w:szCs w:val="28"/>
        </w:rPr>
        <w:t>6 169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86256BC" w14:textId="1A0016A3" w:rsidR="00B61B5A" w:rsidRDefault="00B61B5A" w:rsidP="003203D2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1C85">
        <w:rPr>
          <w:rFonts w:ascii="Times New Roman" w:hAnsi="Times New Roman" w:cs="Times New Roman"/>
          <w:sz w:val="28"/>
          <w:szCs w:val="28"/>
        </w:rPr>
        <w:t>8 192</w:t>
      </w:r>
      <w:r w:rsidR="00FE4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37DC">
        <w:rPr>
          <w:rFonts w:ascii="Times New Roman" w:hAnsi="Times New Roman" w:cs="Times New Roman"/>
          <w:sz w:val="28"/>
          <w:szCs w:val="28"/>
        </w:rPr>
        <w:t>.</w:t>
      </w:r>
    </w:p>
    <w:p w14:paraId="41CA4069" w14:textId="67AEFA3A" w:rsidR="00B61B5A" w:rsidRPr="005B059F" w:rsidRDefault="003203D2" w:rsidP="00F61F8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249DE">
        <w:rPr>
          <w:rFonts w:ascii="Times New Roman" w:hAnsi="Times New Roman" w:cs="Times New Roman"/>
          <w:sz w:val="28"/>
          <w:szCs w:val="28"/>
        </w:rPr>
        <w:t xml:space="preserve"> 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5E0480CE" w:rsidR="00EB221C" w:rsidRPr="00407414" w:rsidRDefault="003203D2" w:rsidP="00F61F8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</w:t>
      </w:r>
      <w:r w:rsidR="005249DE" w:rsidRPr="005249DE">
        <w:t xml:space="preserve"> </w:t>
      </w:r>
      <w:r w:rsidR="005249DE" w:rsidRPr="005249DE">
        <w:rPr>
          <w:sz w:val="28"/>
          <w:szCs w:val="28"/>
        </w:rPr>
        <w:t>Анучинского муниципального округа Приморского края</w:t>
      </w:r>
      <w:r w:rsidR="00EB221C" w:rsidRPr="00407414">
        <w:rPr>
          <w:sz w:val="28"/>
          <w:szCs w:val="28"/>
        </w:rPr>
        <w:t xml:space="preserve"> (</w:t>
      </w:r>
      <w:proofErr w:type="spellStart"/>
      <w:r w:rsidR="00EB221C" w:rsidRPr="00407414">
        <w:rPr>
          <w:sz w:val="28"/>
          <w:szCs w:val="28"/>
        </w:rPr>
        <w:t>Бурдейной</w:t>
      </w:r>
      <w:proofErr w:type="spellEnd"/>
      <w:r w:rsidR="00EB221C" w:rsidRPr="0040741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bookmarkStart w:id="0" w:name="_Hlk94521928"/>
      <w:r w:rsidR="00EB221C" w:rsidRPr="00407414">
        <w:rPr>
          <w:sz w:val="28"/>
          <w:szCs w:val="28"/>
        </w:rPr>
        <w:t xml:space="preserve">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bookmarkEnd w:id="0"/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7D1390DF" w14:textId="77777777" w:rsidR="005249DE" w:rsidRDefault="005249DE" w:rsidP="00EB221C">
      <w:pPr>
        <w:jc w:val="both"/>
        <w:rPr>
          <w:sz w:val="28"/>
          <w:szCs w:val="28"/>
        </w:rPr>
      </w:pPr>
    </w:p>
    <w:p w14:paraId="7388C9D9" w14:textId="77777777" w:rsidR="005249DE" w:rsidRDefault="005249DE" w:rsidP="00EB221C">
      <w:pPr>
        <w:jc w:val="both"/>
        <w:rPr>
          <w:sz w:val="28"/>
          <w:szCs w:val="28"/>
        </w:rPr>
      </w:pPr>
    </w:p>
    <w:p w14:paraId="2F216CAC" w14:textId="61B4736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</w:t>
      </w:r>
      <w:proofErr w:type="spellStart"/>
      <w:r w:rsidRPr="00261315">
        <w:rPr>
          <w:sz w:val="28"/>
          <w:szCs w:val="28"/>
        </w:rPr>
        <w:t>Понуровский</w:t>
      </w:r>
      <w:proofErr w:type="spellEnd"/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7A3D36">
          <w:headerReference w:type="default" r:id="rId10"/>
          <w:pgSz w:w="11906" w:h="16838"/>
          <w:pgMar w:top="1134" w:right="849" w:bottom="568" w:left="1701" w:header="709" w:footer="709" w:gutter="0"/>
          <w:cols w:space="708"/>
          <w:titlePg/>
          <w:docGrid w:linePitch="360"/>
        </w:sectPr>
      </w:pPr>
    </w:p>
    <w:p w14:paraId="76DD2988" w14:textId="1E0419A9" w:rsidR="000337DC" w:rsidRPr="00EB1455" w:rsidRDefault="007A3D36" w:rsidP="007A3D36">
      <w:pPr>
        <w:tabs>
          <w:tab w:val="left" w:pos="11640"/>
          <w:tab w:val="right" w:pos="14853"/>
        </w:tabs>
        <w:rPr>
          <w:kern w:val="1"/>
        </w:rPr>
      </w:pPr>
      <w:r>
        <w:rPr>
          <w:kern w:val="1"/>
          <w:sz w:val="24"/>
          <w:szCs w:val="24"/>
        </w:rPr>
        <w:lastRenderedPageBreak/>
        <w:tab/>
      </w:r>
      <w:r w:rsidR="000337DC" w:rsidRPr="00EB1455">
        <w:rPr>
          <w:kern w:val="1"/>
        </w:rPr>
        <w:t>Приложение № 3</w:t>
      </w:r>
    </w:p>
    <w:p w14:paraId="3B2D3D03" w14:textId="43ABE57E" w:rsidR="007A3D36" w:rsidRPr="00EB1455" w:rsidRDefault="00EB1455" w:rsidP="004A6C4E">
      <w:pPr>
        <w:tabs>
          <w:tab w:val="right" w:pos="14853"/>
        </w:tabs>
        <w:rPr>
          <w:kern w:val="1"/>
        </w:rPr>
      </w:pPr>
      <w:r>
        <w:rPr>
          <w:kern w:val="1"/>
        </w:rPr>
        <w:tab/>
      </w:r>
      <w:r w:rsidRPr="00EB1455">
        <w:rPr>
          <w:kern w:val="1"/>
        </w:rPr>
        <w:t>к</w:t>
      </w:r>
      <w:r w:rsidR="007A3D36" w:rsidRPr="00EB1455">
        <w:rPr>
          <w:kern w:val="1"/>
        </w:rPr>
        <w:t xml:space="preserve"> постановлению от </w:t>
      </w:r>
      <w:r w:rsidR="004A6C4E">
        <w:rPr>
          <w:kern w:val="1"/>
        </w:rPr>
        <w:t>«03.02</w:t>
      </w:r>
      <w:r w:rsidR="007B421E">
        <w:rPr>
          <w:kern w:val="1"/>
        </w:rPr>
        <w:t>.</w:t>
      </w:r>
      <w:r w:rsidR="007A3D36" w:rsidRPr="00EB1455">
        <w:rPr>
          <w:kern w:val="1"/>
        </w:rPr>
        <w:t>2022г</w:t>
      </w:r>
      <w:r w:rsidR="004A6C4E">
        <w:rPr>
          <w:kern w:val="1"/>
        </w:rPr>
        <w:t>.</w:t>
      </w:r>
      <w:r w:rsidR="007B421E">
        <w:rPr>
          <w:kern w:val="1"/>
        </w:rPr>
        <w:t xml:space="preserve"> </w:t>
      </w:r>
      <w:bookmarkStart w:id="1" w:name="_GoBack"/>
      <w:bookmarkEnd w:id="1"/>
      <w:r w:rsidR="004A6C4E">
        <w:rPr>
          <w:kern w:val="1"/>
        </w:rPr>
        <w:t>№</w:t>
      </w:r>
      <w:r w:rsidR="007B421E">
        <w:rPr>
          <w:kern w:val="1"/>
        </w:rPr>
        <w:t xml:space="preserve"> </w:t>
      </w:r>
      <w:r w:rsidR="004A6C4E">
        <w:rPr>
          <w:kern w:val="1"/>
        </w:rPr>
        <w:t>93</w:t>
      </w: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42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052"/>
        <w:gridCol w:w="10"/>
        <w:gridCol w:w="1826"/>
        <w:gridCol w:w="16"/>
        <w:gridCol w:w="1579"/>
        <w:gridCol w:w="9"/>
        <w:gridCol w:w="742"/>
        <w:gridCol w:w="9"/>
        <w:gridCol w:w="699"/>
        <w:gridCol w:w="9"/>
        <w:gridCol w:w="1209"/>
        <w:gridCol w:w="860"/>
        <w:gridCol w:w="1134"/>
        <w:gridCol w:w="1121"/>
        <w:gridCol w:w="9"/>
        <w:gridCol w:w="1125"/>
        <w:gridCol w:w="9"/>
        <w:gridCol w:w="1125"/>
        <w:gridCol w:w="9"/>
        <w:gridCol w:w="1033"/>
        <w:gridCol w:w="18"/>
        <w:gridCol w:w="12"/>
      </w:tblGrid>
      <w:tr w:rsidR="000337DC" w:rsidRPr="00C742D0" w14:paraId="6A12F4F2" w14:textId="77777777" w:rsidTr="00E76CFD">
        <w:tc>
          <w:tcPr>
            <w:tcW w:w="627" w:type="dxa"/>
            <w:vMerge w:val="restart"/>
          </w:tcPr>
          <w:p w14:paraId="7C6BA5F0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62" w:type="dxa"/>
            <w:gridSpan w:val="2"/>
            <w:vMerge w:val="restart"/>
          </w:tcPr>
          <w:p w14:paraId="48C9F58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42" w:type="dxa"/>
            <w:gridSpan w:val="2"/>
            <w:vMerge w:val="restart"/>
          </w:tcPr>
          <w:p w14:paraId="06DC1F86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79" w:type="dxa"/>
            <w:vMerge w:val="restart"/>
          </w:tcPr>
          <w:p w14:paraId="45B1F9FF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537" w:type="dxa"/>
            <w:gridSpan w:val="7"/>
          </w:tcPr>
          <w:p w14:paraId="57D08CD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95" w:type="dxa"/>
            <w:gridSpan w:val="10"/>
            <w:shd w:val="clear" w:color="auto" w:fill="auto"/>
          </w:tcPr>
          <w:p w14:paraId="76B71E51" w14:textId="77777777" w:rsidR="000337DC" w:rsidRPr="002F2775" w:rsidRDefault="000337DC" w:rsidP="004F6BE0">
            <w:pPr>
              <w:jc w:val="center"/>
            </w:pPr>
            <w:r w:rsidRPr="002F2775">
              <w:t>Оценка расходов</w:t>
            </w:r>
          </w:p>
        </w:tc>
      </w:tr>
      <w:tr w:rsidR="000337DC" w:rsidRPr="00C742D0" w14:paraId="6F657E85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744BDAED" w14:textId="77777777" w:rsidR="000337DC" w:rsidRPr="002F2775" w:rsidRDefault="000337DC" w:rsidP="004F6BE0"/>
        </w:tc>
        <w:tc>
          <w:tcPr>
            <w:tcW w:w="2062" w:type="dxa"/>
            <w:gridSpan w:val="2"/>
            <w:vMerge/>
          </w:tcPr>
          <w:p w14:paraId="1D1AAF56" w14:textId="77777777" w:rsidR="000337DC" w:rsidRPr="002F2775" w:rsidRDefault="000337DC" w:rsidP="004F6BE0"/>
        </w:tc>
        <w:tc>
          <w:tcPr>
            <w:tcW w:w="1842" w:type="dxa"/>
            <w:gridSpan w:val="2"/>
            <w:vMerge/>
          </w:tcPr>
          <w:p w14:paraId="23C525D3" w14:textId="77777777" w:rsidR="000337DC" w:rsidRPr="002F2775" w:rsidRDefault="000337DC" w:rsidP="004F6BE0"/>
        </w:tc>
        <w:tc>
          <w:tcPr>
            <w:tcW w:w="1579" w:type="dxa"/>
            <w:vMerge/>
          </w:tcPr>
          <w:p w14:paraId="5D48D03D" w14:textId="77777777" w:rsidR="000337DC" w:rsidRPr="002F2775" w:rsidRDefault="000337DC" w:rsidP="004F6BE0"/>
        </w:tc>
        <w:tc>
          <w:tcPr>
            <w:tcW w:w="751" w:type="dxa"/>
            <w:gridSpan w:val="2"/>
          </w:tcPr>
          <w:p w14:paraId="4D69A40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8" w:type="dxa"/>
            <w:gridSpan w:val="2"/>
          </w:tcPr>
          <w:p w14:paraId="68C681A6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1218" w:type="dxa"/>
            <w:gridSpan w:val="2"/>
          </w:tcPr>
          <w:p w14:paraId="2268A6BB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860" w:type="dxa"/>
          </w:tcPr>
          <w:p w14:paraId="23D11D3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285A932F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1130" w:type="dxa"/>
            <w:gridSpan w:val="2"/>
            <w:shd w:val="clear" w:color="auto" w:fill="auto"/>
          </w:tcPr>
          <w:p w14:paraId="35CD418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E5693A9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6B6ACC" w14:textId="77777777" w:rsidR="000337DC" w:rsidRPr="002F2775" w:rsidRDefault="000337DC" w:rsidP="00CC4BE5">
            <w:r>
              <w:t>т</w:t>
            </w:r>
            <w:r w:rsidRPr="002F2775">
              <w:t>ретий год планового периода (2023)</w:t>
            </w:r>
          </w:p>
        </w:tc>
        <w:tc>
          <w:tcPr>
            <w:tcW w:w="1051" w:type="dxa"/>
            <w:gridSpan w:val="2"/>
          </w:tcPr>
          <w:p w14:paraId="05ECFAFD" w14:textId="77777777" w:rsidR="000337DC" w:rsidRPr="002F2775" w:rsidRDefault="000337DC" w:rsidP="00CC4BE5">
            <w:r>
              <w:t>ч</w:t>
            </w:r>
            <w:r w:rsidRPr="002F2775">
              <w:t>етвертый год планового периода (2024)</w:t>
            </w:r>
          </w:p>
        </w:tc>
      </w:tr>
      <w:tr w:rsidR="000337DC" w:rsidRPr="00C742D0" w14:paraId="71CDEFE7" w14:textId="77777777" w:rsidTr="00E76CFD">
        <w:trPr>
          <w:gridAfter w:val="1"/>
          <w:wAfter w:w="12" w:type="dxa"/>
        </w:trPr>
        <w:tc>
          <w:tcPr>
            <w:tcW w:w="627" w:type="dxa"/>
          </w:tcPr>
          <w:p w14:paraId="23B3A084" w14:textId="77777777" w:rsidR="000337DC" w:rsidRPr="002F2775" w:rsidRDefault="000337DC" w:rsidP="00CC4B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2" w:type="dxa"/>
            <w:gridSpan w:val="2"/>
          </w:tcPr>
          <w:p w14:paraId="3D21A685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2" w:type="dxa"/>
            <w:gridSpan w:val="2"/>
          </w:tcPr>
          <w:p w14:paraId="4EFE097E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79" w:type="dxa"/>
          </w:tcPr>
          <w:p w14:paraId="02BF041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51" w:type="dxa"/>
            <w:gridSpan w:val="2"/>
          </w:tcPr>
          <w:p w14:paraId="750B92C1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8" w:type="dxa"/>
            <w:gridSpan w:val="2"/>
          </w:tcPr>
          <w:p w14:paraId="5809F81D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18" w:type="dxa"/>
            <w:gridSpan w:val="2"/>
          </w:tcPr>
          <w:p w14:paraId="1180670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60" w:type="dxa"/>
          </w:tcPr>
          <w:p w14:paraId="05FC2526" w14:textId="77777777" w:rsidR="000337DC" w:rsidRPr="002F2775" w:rsidRDefault="000337DC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529D47C" w14:textId="77777777" w:rsidR="000337DC" w:rsidRPr="002F2775" w:rsidRDefault="000337DC" w:rsidP="00CC4BE5">
            <w:pPr>
              <w:jc w:val="center"/>
            </w:pPr>
            <w:r w:rsidRPr="002F2775">
              <w:t>9</w:t>
            </w:r>
          </w:p>
        </w:tc>
        <w:tc>
          <w:tcPr>
            <w:tcW w:w="1130" w:type="dxa"/>
            <w:gridSpan w:val="2"/>
            <w:shd w:val="clear" w:color="auto" w:fill="auto"/>
          </w:tcPr>
          <w:p w14:paraId="20C95CEF" w14:textId="77777777" w:rsidR="000337DC" w:rsidRPr="002F2775" w:rsidRDefault="000337DC" w:rsidP="00CC4BE5">
            <w:pPr>
              <w:jc w:val="center"/>
            </w:pPr>
            <w:r w:rsidRPr="002F2775"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FF0607" w14:textId="77777777" w:rsidR="000337DC" w:rsidRPr="002F2775" w:rsidRDefault="000337DC" w:rsidP="00CC4BE5">
            <w:pPr>
              <w:jc w:val="center"/>
            </w:pPr>
            <w:r w:rsidRPr="002F2775"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D972624" w14:textId="77777777" w:rsidR="000337DC" w:rsidRPr="002F2775" w:rsidRDefault="000337DC" w:rsidP="00CC4BE5">
            <w:pPr>
              <w:jc w:val="center"/>
            </w:pPr>
            <w:r w:rsidRPr="002F2775">
              <w:t>12</w:t>
            </w:r>
          </w:p>
        </w:tc>
        <w:tc>
          <w:tcPr>
            <w:tcW w:w="1051" w:type="dxa"/>
            <w:gridSpan w:val="2"/>
          </w:tcPr>
          <w:p w14:paraId="6A9F069F" w14:textId="77777777" w:rsidR="000337DC" w:rsidRPr="002F2775" w:rsidRDefault="00CC4BE5" w:rsidP="00CC4BE5">
            <w:pPr>
              <w:jc w:val="center"/>
            </w:pPr>
            <w:r>
              <w:t>13</w:t>
            </w:r>
          </w:p>
        </w:tc>
      </w:tr>
      <w:tr w:rsidR="000337DC" w:rsidRPr="00C742D0" w14:paraId="71FEA8F9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04797193" w14:textId="77777777" w:rsidR="000337DC" w:rsidRPr="002F2775" w:rsidRDefault="000337DC" w:rsidP="003E3BAE">
            <w:pPr>
              <w:pStyle w:val="ConsPlusNormal"/>
              <w:ind w:left="-73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62" w:type="dxa"/>
            <w:gridSpan w:val="2"/>
            <w:vMerge w:val="restart"/>
          </w:tcPr>
          <w:p w14:paraId="4206C33C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7F89F44F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6A6E7E6C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BF4DBAA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B9BC7D8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524EA76C" w14:textId="77777777" w:rsidR="000337DC" w:rsidRPr="002F2775" w:rsidRDefault="007B5985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860" w:type="dxa"/>
          </w:tcPr>
          <w:p w14:paraId="2E79C11D" w14:textId="77777777" w:rsidR="000337DC" w:rsidRPr="002F2775" w:rsidRDefault="007B5985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FF23813" w14:textId="371A319B" w:rsidR="000337DC" w:rsidRPr="00E76CFD" w:rsidRDefault="00EA654A" w:rsidP="007B598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27 326,32299</w:t>
            </w:r>
          </w:p>
        </w:tc>
        <w:tc>
          <w:tcPr>
            <w:tcW w:w="1130" w:type="dxa"/>
            <w:gridSpan w:val="2"/>
            <w:shd w:val="clear" w:color="auto" w:fill="auto"/>
          </w:tcPr>
          <w:p w14:paraId="5A5DEFC4" w14:textId="543CA32C" w:rsidR="000337DC" w:rsidRPr="00E76CFD" w:rsidRDefault="00873398" w:rsidP="00873398">
            <w:pPr>
              <w:ind w:right="-16"/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31 466,014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0C41B40" w14:textId="10D75D7D" w:rsidR="000337DC" w:rsidRPr="00E76CFD" w:rsidRDefault="003B1E2C" w:rsidP="007B59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577DBE">
              <w:rPr>
                <w:b/>
                <w:bCs/>
              </w:rPr>
              <w:t>3 014</w:t>
            </w:r>
            <w:r w:rsidR="00FE47C0" w:rsidRPr="00E76CFD">
              <w:rPr>
                <w:b/>
                <w:bCs/>
              </w:rPr>
              <w:t>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E56596A" w14:textId="563DF494" w:rsidR="000337DC" w:rsidRPr="00E76CFD" w:rsidRDefault="00577DBE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25 069,00</w:t>
            </w:r>
          </w:p>
        </w:tc>
        <w:tc>
          <w:tcPr>
            <w:tcW w:w="1051" w:type="dxa"/>
            <w:gridSpan w:val="2"/>
          </w:tcPr>
          <w:p w14:paraId="31B11851" w14:textId="0846F8A0" w:rsidR="000337DC" w:rsidRPr="00E76CFD" w:rsidRDefault="00577DBE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27 092,00</w:t>
            </w:r>
          </w:p>
        </w:tc>
      </w:tr>
      <w:tr w:rsidR="000709C6" w:rsidRPr="00C742D0" w14:paraId="0966FDD5" w14:textId="77777777" w:rsidTr="00E76CFD">
        <w:trPr>
          <w:gridAfter w:val="1"/>
          <w:wAfter w:w="12" w:type="dxa"/>
          <w:trHeight w:val="11"/>
        </w:trPr>
        <w:tc>
          <w:tcPr>
            <w:tcW w:w="627" w:type="dxa"/>
            <w:vMerge/>
          </w:tcPr>
          <w:p w14:paraId="51A55895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F443D5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07F2446B" w14:textId="77777777" w:rsidR="000709C6" w:rsidRPr="002F2775" w:rsidRDefault="000709C6" w:rsidP="004F6BE0"/>
        </w:tc>
        <w:tc>
          <w:tcPr>
            <w:tcW w:w="1579" w:type="dxa"/>
          </w:tcPr>
          <w:p w14:paraId="7437827A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51" w:type="dxa"/>
            <w:gridSpan w:val="2"/>
          </w:tcPr>
          <w:p w14:paraId="109578B6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144914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4E86C668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860" w:type="dxa"/>
          </w:tcPr>
          <w:p w14:paraId="23766DA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15992C3" w14:textId="323F3F06" w:rsidR="000709C6" w:rsidRPr="002F2775" w:rsidRDefault="000709C6" w:rsidP="00CC4BE5">
            <w:pPr>
              <w:jc w:val="center"/>
            </w:pPr>
            <w:r w:rsidRPr="002F2775">
              <w:t>12</w:t>
            </w:r>
            <w:r w:rsidR="00C66A88">
              <w:t xml:space="preserve"> </w:t>
            </w:r>
            <w:r w:rsidRPr="002F2775">
              <w:t>000,0</w:t>
            </w:r>
            <w:r w:rsidR="00EA654A">
              <w:t>0</w:t>
            </w:r>
          </w:p>
        </w:tc>
        <w:tc>
          <w:tcPr>
            <w:tcW w:w="1130" w:type="dxa"/>
            <w:gridSpan w:val="2"/>
          </w:tcPr>
          <w:p w14:paraId="345FF651" w14:textId="618479BD" w:rsidR="000709C6" w:rsidRPr="002F2775" w:rsidRDefault="000C3B0C" w:rsidP="00CC4BE5">
            <w:pPr>
              <w:jc w:val="center"/>
            </w:pPr>
            <w:r>
              <w:rPr>
                <w:lang w:val="en-US"/>
              </w:rPr>
              <w:t>8</w:t>
            </w:r>
            <w:r w:rsidR="00C66A88">
              <w:t xml:space="preserve"> </w:t>
            </w:r>
            <w:r>
              <w:rPr>
                <w:lang w:val="en-US"/>
              </w:rPr>
              <w:t>00</w:t>
            </w:r>
            <w:r w:rsidR="000709C6" w:rsidRPr="002F2775">
              <w:t>0,</w:t>
            </w:r>
            <w:r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0795319" w14:textId="6813FAAC" w:rsidR="000709C6" w:rsidRPr="002F2775" w:rsidRDefault="00C66A88" w:rsidP="00CC4BE5">
            <w:pPr>
              <w:jc w:val="center"/>
            </w:pPr>
            <w:r>
              <w:t>2</w:t>
            </w:r>
            <w:r w:rsidR="000709C6" w:rsidRPr="002F2775">
              <w:t>0</w:t>
            </w:r>
            <w:r>
              <w:t xml:space="preserve"> 000</w:t>
            </w:r>
            <w:r w:rsidR="000709C6" w:rsidRPr="002F2775">
              <w:t>,</w:t>
            </w:r>
            <w:r w:rsidR="000C3B0C"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75BF79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53F532F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</w:tr>
      <w:tr w:rsidR="000709C6" w:rsidRPr="00C742D0" w14:paraId="3D316EB5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4F2479FE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568E62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6452610C" w14:textId="77777777" w:rsidR="000709C6" w:rsidRPr="002F2775" w:rsidRDefault="000709C6" w:rsidP="004F6BE0"/>
        </w:tc>
        <w:tc>
          <w:tcPr>
            <w:tcW w:w="1579" w:type="dxa"/>
          </w:tcPr>
          <w:p w14:paraId="4762055E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674B23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5E63510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3B8E600F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10001120470</w:t>
            </w:r>
          </w:p>
        </w:tc>
        <w:tc>
          <w:tcPr>
            <w:tcW w:w="860" w:type="dxa"/>
          </w:tcPr>
          <w:p w14:paraId="6007F09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BA5EC8F" w14:textId="7AA21759" w:rsidR="000709C6" w:rsidRPr="002F2775" w:rsidRDefault="00EA654A" w:rsidP="007B5985">
            <w:pPr>
              <w:jc w:val="center"/>
            </w:pPr>
            <w:r>
              <w:t>15336,32299</w:t>
            </w:r>
          </w:p>
        </w:tc>
        <w:tc>
          <w:tcPr>
            <w:tcW w:w="1130" w:type="dxa"/>
            <w:gridSpan w:val="2"/>
          </w:tcPr>
          <w:p w14:paraId="1770EEA9" w14:textId="575057A5" w:rsidR="000709C6" w:rsidRPr="000C3B0C" w:rsidRDefault="00873398" w:rsidP="007B5985">
            <w:pPr>
              <w:jc w:val="center"/>
            </w:pPr>
            <w:r w:rsidRPr="00873398">
              <w:t>23 466,014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809286" w14:textId="0DD4F195" w:rsidR="000709C6" w:rsidRPr="002F2775" w:rsidRDefault="00FE47C0" w:rsidP="007B5985">
            <w:pPr>
              <w:jc w:val="center"/>
            </w:pPr>
            <w:r>
              <w:t>2</w:t>
            </w:r>
            <w:r w:rsidR="00577DBE">
              <w:t>3 014</w:t>
            </w:r>
            <w:r>
              <w:t>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982034E" w14:textId="055AF11A" w:rsidR="000709C6" w:rsidRPr="002F2775" w:rsidRDefault="00577DBE" w:rsidP="00CC4BE5">
            <w:pPr>
              <w:jc w:val="center"/>
            </w:pPr>
            <w:r>
              <w:t>25069,00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BC5C55E" w14:textId="45F88A4D" w:rsidR="000709C6" w:rsidRPr="002F2775" w:rsidRDefault="00FE47C0" w:rsidP="00CC4BE5">
            <w:pPr>
              <w:jc w:val="center"/>
            </w:pPr>
            <w:r>
              <w:t>2</w:t>
            </w:r>
            <w:r w:rsidR="00577DBE">
              <w:t>7092</w:t>
            </w:r>
            <w:r>
              <w:t>,0</w:t>
            </w:r>
            <w:r w:rsidR="000709C6" w:rsidRPr="002F2775">
              <w:t>0</w:t>
            </w:r>
          </w:p>
        </w:tc>
      </w:tr>
      <w:tr w:rsidR="000709C6" w:rsidRPr="00C742D0" w14:paraId="7766EC17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2C70DB24" w14:textId="77777777" w:rsidR="000709C6" w:rsidRPr="002F2775" w:rsidRDefault="000709C6" w:rsidP="003E3BAE">
            <w:pPr>
              <w:pStyle w:val="ConsPlusNormal"/>
              <w:ind w:left="-67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62" w:type="dxa"/>
            <w:gridSpan w:val="2"/>
            <w:vMerge w:val="restart"/>
          </w:tcPr>
          <w:p w14:paraId="0093AF33" w14:textId="77777777" w:rsidR="000709C6" w:rsidRPr="002F2775" w:rsidRDefault="000709C6" w:rsidP="00D60052"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CB4F711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05772238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46687185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FD7D77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06724D3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6A0843E3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60" w:type="dxa"/>
          </w:tcPr>
          <w:p w14:paraId="5A215BAA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CC680CB" w14:textId="69E57250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713,1864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0" w:type="dxa"/>
            <w:gridSpan w:val="2"/>
          </w:tcPr>
          <w:p w14:paraId="7647C522" w14:textId="69B055E7" w:rsidR="000709C6" w:rsidRPr="00E76CFD" w:rsidRDefault="00873398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 xml:space="preserve">880, </w:t>
            </w:r>
            <w:r w:rsidR="000C3B0C"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629DF1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51F24D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6C96651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</w:tr>
      <w:tr w:rsidR="000709C6" w:rsidRPr="00C742D0" w14:paraId="07432E91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427C372D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25D86E6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90CFF52" w14:textId="77777777" w:rsidR="000709C6" w:rsidRPr="002F2775" w:rsidRDefault="000709C6" w:rsidP="004F6BE0"/>
        </w:tc>
        <w:tc>
          <w:tcPr>
            <w:tcW w:w="1579" w:type="dxa"/>
          </w:tcPr>
          <w:p w14:paraId="12ABB77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0AB3A48" w14:textId="77777777" w:rsidR="000709C6" w:rsidRPr="002F2775" w:rsidRDefault="000709C6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3E7D05F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F319BC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60" w:type="dxa"/>
          </w:tcPr>
          <w:p w14:paraId="7D324E99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DFE48F5" w14:textId="138D46C2" w:rsidR="000709C6" w:rsidRPr="002F2775" w:rsidRDefault="00EA654A" w:rsidP="00CC4BE5">
            <w:pPr>
              <w:jc w:val="center"/>
            </w:pPr>
            <w:r>
              <w:t>713,18640</w:t>
            </w:r>
          </w:p>
        </w:tc>
        <w:tc>
          <w:tcPr>
            <w:tcW w:w="1130" w:type="dxa"/>
            <w:gridSpan w:val="2"/>
          </w:tcPr>
          <w:p w14:paraId="6F419EC4" w14:textId="12CC6A36" w:rsidR="000709C6" w:rsidRPr="002F2775" w:rsidRDefault="00E76CFD" w:rsidP="00CC4BE5">
            <w:pPr>
              <w:jc w:val="center"/>
            </w:pPr>
            <w:r>
              <w:t>88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374B525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F5634AA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92F50FF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116AFF6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375E21AE" w14:textId="33061FDC" w:rsidR="000709C6" w:rsidRPr="002F2775" w:rsidRDefault="003E3BAE" w:rsidP="00E76CFD">
            <w:pPr>
              <w:pStyle w:val="ConsPlusNormal"/>
              <w:ind w:left="-348" w:firstLine="1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F149E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3</w:t>
            </w:r>
            <w:r w:rsidR="00E76CFD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62" w:type="dxa"/>
            <w:gridSpan w:val="2"/>
            <w:vMerge w:val="restart"/>
          </w:tcPr>
          <w:p w14:paraId="313EE21C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Разработка, проверка </w:t>
            </w: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проектно-сметной документации, проведение инженерных изысканий</w:t>
            </w:r>
          </w:p>
        </w:tc>
        <w:tc>
          <w:tcPr>
            <w:tcW w:w="1842" w:type="dxa"/>
            <w:gridSpan w:val="2"/>
            <w:vMerge w:val="restart"/>
          </w:tcPr>
          <w:p w14:paraId="5475141A" w14:textId="77777777" w:rsidR="000709C6" w:rsidRPr="002F2775" w:rsidRDefault="000709C6" w:rsidP="004F6BE0">
            <w:r w:rsidRPr="002F2775">
              <w:lastRenderedPageBreak/>
              <w:t xml:space="preserve">Отдел </w:t>
            </w:r>
            <w:r w:rsidRPr="002F2775">
              <w:lastRenderedPageBreak/>
              <w:t xml:space="preserve">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2A9111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51" w:type="dxa"/>
            <w:gridSpan w:val="2"/>
          </w:tcPr>
          <w:p w14:paraId="1A5FC05D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6637132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FFA7AF6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60" w:type="dxa"/>
          </w:tcPr>
          <w:p w14:paraId="174BE325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555C99F" w14:textId="2E334246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0" w:type="dxa"/>
            <w:gridSpan w:val="2"/>
          </w:tcPr>
          <w:p w14:paraId="5724C807" w14:textId="25E7049C" w:rsidR="000709C6" w:rsidRPr="00E76CFD" w:rsidRDefault="000C3B0C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91AAAA1" w14:textId="4D16914C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F10C684" w14:textId="6271EEBF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19CA299" w14:textId="1AF9963A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</w:tr>
      <w:tr w:rsidR="000709C6" w:rsidRPr="00C742D0" w14:paraId="569595B2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5E6924D1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02B64577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25939583" w14:textId="77777777" w:rsidR="000709C6" w:rsidRPr="002F2775" w:rsidRDefault="000709C6" w:rsidP="004F6BE0"/>
        </w:tc>
        <w:tc>
          <w:tcPr>
            <w:tcW w:w="1579" w:type="dxa"/>
          </w:tcPr>
          <w:p w14:paraId="29DB8D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6D6CA1C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914911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50E7E3E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60" w:type="dxa"/>
          </w:tcPr>
          <w:p w14:paraId="180DB910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181588D" w14:textId="365AE33C" w:rsidR="000709C6" w:rsidRPr="002F2775" w:rsidRDefault="00EA654A" w:rsidP="00CC4BE5">
            <w:pPr>
              <w:jc w:val="center"/>
            </w:pPr>
            <w:r>
              <w:t>70,00</w:t>
            </w:r>
          </w:p>
        </w:tc>
        <w:tc>
          <w:tcPr>
            <w:tcW w:w="1130" w:type="dxa"/>
            <w:gridSpan w:val="2"/>
          </w:tcPr>
          <w:p w14:paraId="3A2F0CD6" w14:textId="71D1D81A" w:rsidR="000709C6" w:rsidRPr="002F2775" w:rsidRDefault="000C3B0C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  <w: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0C51FF" w14:textId="7DA441CD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5B27ED4" w14:textId="5D55C1BC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BB840AA" w14:textId="29B9C457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</w:tr>
      <w:tr w:rsidR="000709C6" w:rsidRPr="00C742D0" w14:paraId="3937D2F8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29AB3249" w14:textId="77777777" w:rsidR="00F149ED" w:rsidRDefault="003E3BAE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C5307F" w14:textId="77777777" w:rsidR="00F149ED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</w:p>
          <w:p w14:paraId="439CA2A2" w14:textId="479233F1" w:rsidR="000709C6" w:rsidRPr="002F2775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62" w:type="dxa"/>
            <w:gridSpan w:val="2"/>
            <w:vMerge w:val="restart"/>
          </w:tcPr>
          <w:p w14:paraId="6B17F9F0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842" w:type="dxa"/>
            <w:gridSpan w:val="2"/>
            <w:vMerge w:val="restart"/>
          </w:tcPr>
          <w:p w14:paraId="11DC6B45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500BEBF0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74674707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391CC68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1FF869E1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60" w:type="dxa"/>
          </w:tcPr>
          <w:p w14:paraId="1802B1DC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A6E0596" w14:textId="7DC64492" w:rsidR="000709C6" w:rsidRPr="00C133A3" w:rsidRDefault="00EA654A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16027,17469</w:t>
            </w:r>
          </w:p>
        </w:tc>
        <w:tc>
          <w:tcPr>
            <w:tcW w:w="1130" w:type="dxa"/>
            <w:gridSpan w:val="2"/>
          </w:tcPr>
          <w:p w14:paraId="29D91BF8" w14:textId="1C4BF5F9" w:rsidR="000709C6" w:rsidRPr="00C133A3" w:rsidRDefault="00C133A3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120</w:t>
            </w:r>
            <w:r w:rsidR="000709C6" w:rsidRPr="00C133A3">
              <w:rPr>
                <w:b/>
                <w:bCs/>
              </w:rPr>
              <w:t>,0</w:t>
            </w:r>
            <w:r w:rsidR="000C3B0C" w:rsidRPr="00C133A3">
              <w:rPr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12AFB8" w14:textId="25951044" w:rsidR="000709C6" w:rsidRPr="00C133A3" w:rsidRDefault="00FE47C0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CEBE948" w14:textId="77777777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716134E9" w14:textId="370FE3FB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</w:t>
            </w:r>
            <w:r w:rsidR="00FE47C0" w:rsidRPr="00C133A3">
              <w:rPr>
                <w:b/>
                <w:bCs/>
              </w:rPr>
              <w:t>0</w:t>
            </w:r>
            <w:r w:rsidRPr="00C133A3">
              <w:rPr>
                <w:b/>
                <w:bCs/>
              </w:rPr>
              <w:t>0</w:t>
            </w:r>
          </w:p>
        </w:tc>
      </w:tr>
      <w:tr w:rsidR="000709C6" w:rsidRPr="00C742D0" w14:paraId="712D4DCB" w14:textId="77777777" w:rsidTr="00E76CFD">
        <w:trPr>
          <w:gridAfter w:val="1"/>
          <w:wAfter w:w="12" w:type="dxa"/>
        </w:trPr>
        <w:tc>
          <w:tcPr>
            <w:tcW w:w="627" w:type="dxa"/>
            <w:vMerge/>
          </w:tcPr>
          <w:p w14:paraId="2DA5458B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869A9FB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8AADCC6" w14:textId="77777777" w:rsidR="000709C6" w:rsidRPr="002F2775" w:rsidRDefault="000709C6" w:rsidP="004F6BE0"/>
        </w:tc>
        <w:tc>
          <w:tcPr>
            <w:tcW w:w="1579" w:type="dxa"/>
          </w:tcPr>
          <w:p w14:paraId="5DE4628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DA5DE7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F5559B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218" w:type="dxa"/>
            <w:gridSpan w:val="2"/>
          </w:tcPr>
          <w:p w14:paraId="0860C34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60" w:type="dxa"/>
          </w:tcPr>
          <w:p w14:paraId="0330ABB4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D37C63E" w14:textId="4F11BCC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1130" w:type="dxa"/>
            <w:gridSpan w:val="2"/>
          </w:tcPr>
          <w:p w14:paraId="5FBD3F05" w14:textId="02EFACDB" w:rsidR="000709C6" w:rsidRPr="002F2775" w:rsidRDefault="00C133A3" w:rsidP="00CC4BE5">
            <w:pPr>
              <w:jc w:val="center"/>
            </w:pPr>
            <w:r>
              <w:t>12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279561" w14:textId="547D9AB1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9AA006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5F9F4B3" w14:textId="1A3054B5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F149ED" w:rsidRPr="00C742D0" w14:paraId="53512BBE" w14:textId="77777777" w:rsidTr="00E76CFD">
        <w:trPr>
          <w:gridAfter w:val="1"/>
          <w:wAfter w:w="12" w:type="dxa"/>
        </w:trPr>
        <w:tc>
          <w:tcPr>
            <w:tcW w:w="627" w:type="dxa"/>
            <w:vMerge w:val="restart"/>
          </w:tcPr>
          <w:p w14:paraId="720E4B9F" w14:textId="4EDF72DA" w:rsidR="00F149ED" w:rsidRPr="002F2775" w:rsidRDefault="00F149ED" w:rsidP="00F149ED">
            <w:r>
              <w:t xml:space="preserve"> 5.</w:t>
            </w:r>
          </w:p>
        </w:tc>
        <w:tc>
          <w:tcPr>
            <w:tcW w:w="2062" w:type="dxa"/>
            <w:gridSpan w:val="2"/>
            <w:vMerge w:val="restart"/>
          </w:tcPr>
          <w:p w14:paraId="2977FBBD" w14:textId="11A9F030" w:rsidR="00F149ED" w:rsidRPr="00F149ED" w:rsidRDefault="00F149ED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 xml:space="preserve">Демонтаж моста через реку Арсеньевка с </w:t>
            </w:r>
            <w:proofErr w:type="spellStart"/>
            <w:r w:rsidRPr="00F149ED">
              <w:rPr>
                <w:rFonts w:ascii="Times New Roman" w:hAnsi="Times New Roman" w:cs="Times New Roman"/>
                <w:bCs/>
                <w:szCs w:val="22"/>
              </w:rPr>
              <w:t>Шекляево</w:t>
            </w:r>
            <w:proofErr w:type="spellEnd"/>
          </w:p>
        </w:tc>
        <w:tc>
          <w:tcPr>
            <w:tcW w:w="1842" w:type="dxa"/>
            <w:gridSpan w:val="2"/>
            <w:vMerge w:val="restart"/>
          </w:tcPr>
          <w:p w14:paraId="50F1A805" w14:textId="65F3BB1E" w:rsidR="00F149ED" w:rsidRPr="00F149ED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79" w:type="dxa"/>
          </w:tcPr>
          <w:p w14:paraId="1524A017" w14:textId="6006729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3C5369D1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014791" w14:textId="533BE880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B237192" w14:textId="37D557E8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218" w:type="dxa"/>
            <w:gridSpan w:val="2"/>
          </w:tcPr>
          <w:p w14:paraId="19C8DD76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60" w:type="dxa"/>
          </w:tcPr>
          <w:p w14:paraId="49E4AF3D" w14:textId="70D2A23E" w:rsidR="00F149ED" w:rsidRPr="00886032" w:rsidRDefault="000C3B0C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52399EA" w14:textId="67F22B33" w:rsidR="00F149ED" w:rsidRPr="00C133A3" w:rsidRDefault="00C30C50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290,194</w:t>
            </w:r>
          </w:p>
        </w:tc>
        <w:tc>
          <w:tcPr>
            <w:tcW w:w="1130" w:type="dxa"/>
            <w:gridSpan w:val="2"/>
          </w:tcPr>
          <w:p w14:paraId="21D48F49" w14:textId="7AB15B7F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2899EDC" w14:textId="79308A3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A058BB" w14:textId="0F3DB348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3678CCAF" w14:textId="6B08D9F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</w:tr>
      <w:tr w:rsidR="00F149ED" w:rsidRPr="00C742D0" w14:paraId="67050569" w14:textId="77777777" w:rsidTr="000A11E7">
        <w:trPr>
          <w:gridAfter w:val="1"/>
          <w:wAfter w:w="12" w:type="dxa"/>
        </w:trPr>
        <w:tc>
          <w:tcPr>
            <w:tcW w:w="627" w:type="dxa"/>
            <w:vMerge/>
          </w:tcPr>
          <w:p w14:paraId="6DCDEC39" w14:textId="77777777" w:rsidR="00F149ED" w:rsidRDefault="00F149ED" w:rsidP="00F149ED"/>
        </w:tc>
        <w:tc>
          <w:tcPr>
            <w:tcW w:w="2062" w:type="dxa"/>
            <w:gridSpan w:val="2"/>
            <w:vMerge/>
          </w:tcPr>
          <w:p w14:paraId="0FEC4138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842" w:type="dxa"/>
            <w:gridSpan w:val="2"/>
            <w:vMerge/>
          </w:tcPr>
          <w:p w14:paraId="11EE8D4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79" w:type="dxa"/>
          </w:tcPr>
          <w:p w14:paraId="07152A4F" w14:textId="68E1D12B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4EFC7F02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8EB438" w14:textId="670F3F4E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EA4AEFE" w14:textId="0E9A31B5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218" w:type="dxa"/>
            <w:gridSpan w:val="2"/>
          </w:tcPr>
          <w:p w14:paraId="0EDA40C9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60" w:type="dxa"/>
            <w:vAlign w:val="center"/>
          </w:tcPr>
          <w:p w14:paraId="65F411E5" w14:textId="5BA71151" w:rsidR="00F149ED" w:rsidRPr="00886032" w:rsidRDefault="000C3B0C" w:rsidP="000A11E7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F5F64D7" w14:textId="319D14E8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1130" w:type="dxa"/>
            <w:gridSpan w:val="2"/>
          </w:tcPr>
          <w:p w14:paraId="69AC8676" w14:textId="4A52344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AF4E76" w14:textId="4F0759AD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61C66E" w14:textId="5836FF10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C064155" w14:textId="4E40FD1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0A11E7" w:rsidRPr="00C742D0" w14:paraId="7DAA80AA" w14:textId="77777777" w:rsidTr="000A11E7">
        <w:trPr>
          <w:gridAfter w:val="2"/>
          <w:wAfter w:w="30" w:type="dxa"/>
          <w:trHeight w:val="492"/>
        </w:trPr>
        <w:tc>
          <w:tcPr>
            <w:tcW w:w="627" w:type="dxa"/>
            <w:vMerge w:val="restart"/>
          </w:tcPr>
          <w:p w14:paraId="6570FA77" w14:textId="4436D759" w:rsidR="000A11E7" w:rsidRPr="002F2775" w:rsidRDefault="000A11E7" w:rsidP="000A11E7">
            <w:r>
              <w:t>6.</w:t>
            </w:r>
          </w:p>
        </w:tc>
        <w:tc>
          <w:tcPr>
            <w:tcW w:w="2052" w:type="dxa"/>
            <w:vMerge w:val="restart"/>
          </w:tcPr>
          <w:p w14:paraId="3A458DF5" w14:textId="0FC72C2B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Капитальный </w:t>
            </w:r>
            <w:proofErr w:type="gramStart"/>
            <w:r w:rsidRPr="000A11E7">
              <w:rPr>
                <w:rFonts w:ascii="Times New Roman" w:hAnsi="Times New Roman" w:cs="Times New Roman"/>
                <w:bCs/>
                <w:szCs w:val="22"/>
              </w:rPr>
              <w:t>ремонт</w:t>
            </w:r>
            <w:r w:rsidR="0019059D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2"/>
              </w:rPr>
              <w:t xml:space="preserve"> ремонт</w:t>
            </w:r>
            <w:proofErr w:type="gramEnd"/>
            <w:r>
              <w:rPr>
                <w:rFonts w:ascii="Times New Roman" w:hAnsi="Times New Roman" w:cs="Times New Roman"/>
                <w:bCs/>
                <w:szCs w:val="22"/>
              </w:rPr>
              <w:t xml:space="preserve"> дорог</w:t>
            </w:r>
          </w:p>
        </w:tc>
        <w:tc>
          <w:tcPr>
            <w:tcW w:w="1836" w:type="dxa"/>
            <w:gridSpan w:val="2"/>
            <w:vMerge w:val="restart"/>
          </w:tcPr>
          <w:p w14:paraId="6F08DB6D" w14:textId="45A25370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0A11E7"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04" w:type="dxa"/>
            <w:gridSpan w:val="3"/>
          </w:tcPr>
          <w:p w14:paraId="07D8298B" w14:textId="3B70498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6B08F9DB" w14:textId="77777777" w:rsidR="000A11E7" w:rsidRDefault="000A11E7" w:rsidP="000A11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963CAF8" w14:textId="41CBB047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46E5334" w14:textId="37AD047C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209" w:type="dxa"/>
          </w:tcPr>
          <w:p w14:paraId="377AB3D4" w14:textId="7777777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0" w:type="dxa"/>
            <w:vAlign w:val="center"/>
          </w:tcPr>
          <w:p w14:paraId="79519FDB" w14:textId="2534D131" w:rsidR="000A11E7" w:rsidRPr="000A11E7" w:rsidRDefault="000A11E7" w:rsidP="000A11E7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B6E9E93" w14:textId="4ACE1D58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</w:t>
            </w:r>
          </w:p>
        </w:tc>
        <w:tc>
          <w:tcPr>
            <w:tcW w:w="1121" w:type="dxa"/>
          </w:tcPr>
          <w:p w14:paraId="6DC65DB8" w14:textId="210248EA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2783,39142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E064065" w14:textId="2B765A77" w:rsidR="000A11E7" w:rsidRPr="003B1E2C" w:rsidRDefault="003B1E2C" w:rsidP="000A11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10 708,091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E159E8" w14:textId="519356EF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  <w:tc>
          <w:tcPr>
            <w:tcW w:w="1042" w:type="dxa"/>
            <w:gridSpan w:val="2"/>
            <w:shd w:val="clear" w:color="auto" w:fill="auto"/>
          </w:tcPr>
          <w:p w14:paraId="6042CC75" w14:textId="3E5838E9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</w:tr>
      <w:tr w:rsidR="003B1E2C" w:rsidRPr="00C742D0" w14:paraId="09D1B8CD" w14:textId="77777777" w:rsidTr="000A11E7">
        <w:trPr>
          <w:gridAfter w:val="2"/>
          <w:wAfter w:w="30" w:type="dxa"/>
          <w:trHeight w:val="888"/>
        </w:trPr>
        <w:tc>
          <w:tcPr>
            <w:tcW w:w="627" w:type="dxa"/>
            <w:vMerge/>
          </w:tcPr>
          <w:p w14:paraId="5DE163C4" w14:textId="77777777" w:rsidR="003B1E2C" w:rsidRDefault="003B1E2C" w:rsidP="003B1E2C"/>
        </w:tc>
        <w:tc>
          <w:tcPr>
            <w:tcW w:w="2052" w:type="dxa"/>
            <w:vMerge/>
          </w:tcPr>
          <w:p w14:paraId="2ABD342A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836" w:type="dxa"/>
            <w:gridSpan w:val="2"/>
            <w:vMerge/>
          </w:tcPr>
          <w:p w14:paraId="3787008E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04" w:type="dxa"/>
            <w:gridSpan w:val="3"/>
          </w:tcPr>
          <w:p w14:paraId="512D247F" w14:textId="47C1C0CE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r w:rsidRPr="003B1E2C">
              <w:rPr>
                <w:rFonts w:ascii="Times New Roman" w:hAnsi="Times New Roman" w:cs="Times New Roman"/>
                <w:szCs w:val="22"/>
              </w:rPr>
              <w:t>Анучинского муниципального округа</w:t>
            </w:r>
          </w:p>
        </w:tc>
        <w:tc>
          <w:tcPr>
            <w:tcW w:w="751" w:type="dxa"/>
            <w:gridSpan w:val="2"/>
          </w:tcPr>
          <w:p w14:paraId="0B5C6CEE" w14:textId="77777777" w:rsidR="003B1E2C" w:rsidRDefault="003B1E2C" w:rsidP="003B1E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DDFEF7" w14:textId="48ED93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E8B39FA" w14:textId="0591A974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2390</w:t>
            </w:r>
          </w:p>
        </w:tc>
        <w:tc>
          <w:tcPr>
            <w:tcW w:w="1209" w:type="dxa"/>
          </w:tcPr>
          <w:p w14:paraId="5E3BE30A" w14:textId="77777777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0" w:type="dxa"/>
            <w:vAlign w:val="center"/>
          </w:tcPr>
          <w:p w14:paraId="3A81F1D1" w14:textId="2E4A68AF" w:rsidR="003B1E2C" w:rsidRPr="000A11E7" w:rsidRDefault="003B1E2C" w:rsidP="003B1E2C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626AA15" w14:textId="30C2A0CF" w:rsidR="003B1E2C" w:rsidRPr="003B1E2C" w:rsidRDefault="003B1E2C" w:rsidP="003B1E2C">
            <w:pPr>
              <w:jc w:val="center"/>
            </w:pPr>
            <w:r w:rsidRPr="003B1E2C">
              <w:t>0,0</w:t>
            </w:r>
          </w:p>
        </w:tc>
        <w:tc>
          <w:tcPr>
            <w:tcW w:w="1121" w:type="dxa"/>
          </w:tcPr>
          <w:p w14:paraId="3457A239" w14:textId="359FF1B4" w:rsidR="003B1E2C" w:rsidRPr="003B1E2C" w:rsidRDefault="003B1E2C" w:rsidP="003B1E2C">
            <w:pPr>
              <w:jc w:val="center"/>
            </w:pPr>
            <w:r w:rsidRPr="003B1E2C">
              <w:t>2783,39142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0F74032" w14:textId="540856D3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8668FB0" w14:textId="5EF7C94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042" w:type="dxa"/>
            <w:gridSpan w:val="2"/>
            <w:shd w:val="clear" w:color="auto" w:fill="auto"/>
          </w:tcPr>
          <w:p w14:paraId="21A31E64" w14:textId="62F250F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</w:tr>
      <w:tr w:rsidR="00577DBE" w:rsidRPr="00C742D0" w14:paraId="63B27E18" w14:textId="77777777" w:rsidTr="00E25448">
        <w:trPr>
          <w:gridAfter w:val="2"/>
          <w:wAfter w:w="30" w:type="dxa"/>
        </w:trPr>
        <w:tc>
          <w:tcPr>
            <w:tcW w:w="627" w:type="dxa"/>
          </w:tcPr>
          <w:p w14:paraId="16633883" w14:textId="77777777" w:rsidR="00577DBE" w:rsidRPr="002F2775" w:rsidRDefault="00577DBE" w:rsidP="00577DBE"/>
        </w:tc>
        <w:tc>
          <w:tcPr>
            <w:tcW w:w="5492" w:type="dxa"/>
            <w:gridSpan w:val="6"/>
          </w:tcPr>
          <w:p w14:paraId="777BB827" w14:textId="63C07EE9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51" w:type="dxa"/>
            <w:gridSpan w:val="2"/>
          </w:tcPr>
          <w:p w14:paraId="6054A3B5" w14:textId="77777777" w:rsidR="00577DBE" w:rsidRPr="002F2775" w:rsidRDefault="00577DBE" w:rsidP="00577DBE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gridSpan w:val="2"/>
          </w:tcPr>
          <w:p w14:paraId="2A193431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09" w:type="dxa"/>
          </w:tcPr>
          <w:p w14:paraId="23F402AF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60" w:type="dxa"/>
          </w:tcPr>
          <w:p w14:paraId="6317C6F8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238F84E" w14:textId="6AD1A4EE" w:rsidR="00577DBE" w:rsidRDefault="00577DBE" w:rsidP="00577D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44 436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87808</w:t>
            </w:r>
          </w:p>
        </w:tc>
        <w:tc>
          <w:tcPr>
            <w:tcW w:w="1121" w:type="dxa"/>
          </w:tcPr>
          <w:p w14:paraId="7E9A8480" w14:textId="0790BA59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35 349,405</w:t>
            </w:r>
            <w:r w:rsidR="00E72F0E">
              <w:rPr>
                <w:b/>
              </w:rPr>
              <w:t>66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8DA1D3C" w14:textId="138D74C1" w:rsidR="00577DBE" w:rsidRPr="002F2775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54 822,091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2A04EA7" w14:textId="045EC7AE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26 169,00</w:t>
            </w:r>
          </w:p>
        </w:tc>
        <w:tc>
          <w:tcPr>
            <w:tcW w:w="1042" w:type="dxa"/>
            <w:gridSpan w:val="2"/>
          </w:tcPr>
          <w:p w14:paraId="4AF63DED" w14:textId="1A04BDF7" w:rsidR="00577DBE" w:rsidRPr="002F2775" w:rsidRDefault="00577DBE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28 192,00</w:t>
            </w:r>
          </w:p>
        </w:tc>
      </w:tr>
    </w:tbl>
    <w:p w14:paraId="6C07ED84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233DCC8" w14:textId="77777777" w:rsidR="00CD0CCD" w:rsidRDefault="00CD0CCD" w:rsidP="001F6EA5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4CE6E0D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DE6" w14:textId="77777777" w:rsidR="001F6EA5" w:rsidRPr="001216DC" w:rsidRDefault="001F6EA5" w:rsidP="004F6BE0">
            <w:pPr>
              <w:rPr>
                <w:rFonts w:ascii="Calibri" w:hAnsi="Calibri"/>
                <w:color w:val="000000"/>
              </w:rPr>
            </w:pPr>
          </w:p>
        </w:tc>
      </w:tr>
    </w:tbl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AA4ADC">
      <w:pgSz w:w="16838" w:h="11906" w:orient="landscape"/>
      <w:pgMar w:top="993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3F171" w14:textId="77777777" w:rsidR="006F3EDD" w:rsidRDefault="006F3EDD" w:rsidP="00C56547">
      <w:r>
        <w:separator/>
      </w:r>
    </w:p>
  </w:endnote>
  <w:endnote w:type="continuationSeparator" w:id="0">
    <w:p w14:paraId="3D9FF240" w14:textId="77777777" w:rsidR="006F3EDD" w:rsidRDefault="006F3EDD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00780" w14:textId="77777777" w:rsidR="006F3EDD" w:rsidRDefault="006F3EDD" w:rsidP="00C56547">
      <w:r>
        <w:separator/>
      </w:r>
    </w:p>
  </w:footnote>
  <w:footnote w:type="continuationSeparator" w:id="0">
    <w:p w14:paraId="5AE1EE4E" w14:textId="77777777" w:rsidR="006F3EDD" w:rsidRDefault="006F3EDD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52D7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A11E7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7422"/>
    <w:rsid w:val="00137C09"/>
    <w:rsid w:val="001414E2"/>
    <w:rsid w:val="00144870"/>
    <w:rsid w:val="00151D1D"/>
    <w:rsid w:val="00156A0C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059D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2603"/>
    <w:rsid w:val="001F384A"/>
    <w:rsid w:val="001F4E9D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6778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5E24"/>
    <w:rsid w:val="003761B8"/>
    <w:rsid w:val="003B19AF"/>
    <w:rsid w:val="003B1E2C"/>
    <w:rsid w:val="003B21F6"/>
    <w:rsid w:val="003C5B2D"/>
    <w:rsid w:val="003C685D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C4E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249DE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77DBE"/>
    <w:rsid w:val="00581B0D"/>
    <w:rsid w:val="00585258"/>
    <w:rsid w:val="00585FBD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1A0A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2706"/>
    <w:rsid w:val="006D11D4"/>
    <w:rsid w:val="006D4C81"/>
    <w:rsid w:val="006E447E"/>
    <w:rsid w:val="006F0906"/>
    <w:rsid w:val="006F0EB1"/>
    <w:rsid w:val="006F2780"/>
    <w:rsid w:val="006F3EDD"/>
    <w:rsid w:val="006F4116"/>
    <w:rsid w:val="006F76CE"/>
    <w:rsid w:val="00700F50"/>
    <w:rsid w:val="00702156"/>
    <w:rsid w:val="00715B4E"/>
    <w:rsid w:val="0072049E"/>
    <w:rsid w:val="0072268F"/>
    <w:rsid w:val="007252A3"/>
    <w:rsid w:val="00727DCF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7180C"/>
    <w:rsid w:val="00774DF9"/>
    <w:rsid w:val="00785579"/>
    <w:rsid w:val="0079158A"/>
    <w:rsid w:val="00792117"/>
    <w:rsid w:val="007959D0"/>
    <w:rsid w:val="00795BC1"/>
    <w:rsid w:val="007A1F27"/>
    <w:rsid w:val="007A2097"/>
    <w:rsid w:val="007A3D36"/>
    <w:rsid w:val="007B2209"/>
    <w:rsid w:val="007B2582"/>
    <w:rsid w:val="007B3B68"/>
    <w:rsid w:val="007B421E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7DE5"/>
    <w:rsid w:val="00860129"/>
    <w:rsid w:val="008621E9"/>
    <w:rsid w:val="008622BE"/>
    <w:rsid w:val="008673BC"/>
    <w:rsid w:val="008675D1"/>
    <w:rsid w:val="00873398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117E"/>
    <w:rsid w:val="008C386C"/>
    <w:rsid w:val="008C40BD"/>
    <w:rsid w:val="008E25A5"/>
    <w:rsid w:val="008F0C24"/>
    <w:rsid w:val="008F2EE7"/>
    <w:rsid w:val="008F4A8B"/>
    <w:rsid w:val="0090116A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81C85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33A3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0AA2"/>
    <w:rsid w:val="00C6195C"/>
    <w:rsid w:val="00C66A88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73AA"/>
    <w:rsid w:val="00D67C16"/>
    <w:rsid w:val="00D92FB7"/>
    <w:rsid w:val="00D93072"/>
    <w:rsid w:val="00D949B5"/>
    <w:rsid w:val="00D94AB6"/>
    <w:rsid w:val="00DA14D0"/>
    <w:rsid w:val="00DA5DD3"/>
    <w:rsid w:val="00DC0189"/>
    <w:rsid w:val="00DC0C45"/>
    <w:rsid w:val="00DC4C51"/>
    <w:rsid w:val="00DC611A"/>
    <w:rsid w:val="00DD4E93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F66"/>
    <w:rsid w:val="00E4796F"/>
    <w:rsid w:val="00E55C85"/>
    <w:rsid w:val="00E57B41"/>
    <w:rsid w:val="00E72F0E"/>
    <w:rsid w:val="00E74296"/>
    <w:rsid w:val="00E76CFD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1455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45D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F730-6CB6-4BCD-BE22-78830202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261</TotalTime>
  <Pages>5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44</cp:revision>
  <cp:lastPrinted>2022-02-02T00:56:00Z</cp:lastPrinted>
  <dcterms:created xsi:type="dcterms:W3CDTF">2019-12-24T05:58:00Z</dcterms:created>
  <dcterms:modified xsi:type="dcterms:W3CDTF">2022-02-04T03:58:00Z</dcterms:modified>
</cp:coreProperties>
</file>