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C076" w14:textId="21E4E62B" w:rsidR="00A25A51" w:rsidRDefault="005C7D63" w:rsidP="00DD3DBF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7216" behindDoc="0" locked="0" layoutInCell="1" allowOverlap="1" wp14:anchorId="1FD69F65" wp14:editId="390E87B4">
            <wp:simplePos x="0" y="0"/>
            <wp:positionH relativeFrom="column">
              <wp:posOffset>2620010</wp:posOffset>
            </wp:positionH>
            <wp:positionV relativeFrom="paragraph">
              <wp:posOffset>106045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sz w:val="18"/>
        </w:rPr>
        <w:br w:type="textWrapping" w:clear="all"/>
      </w:r>
    </w:p>
    <w:p w14:paraId="51497417" w14:textId="77777777" w:rsidR="00A25A51" w:rsidRDefault="005C7D63" w:rsidP="00DD3DBF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9F76EB3" w14:textId="655EB831" w:rsidR="00A25A51" w:rsidRDefault="005C7D63" w:rsidP="00DD3DBF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745E826B" w14:textId="0AEEC6D8" w:rsidR="00A25A51" w:rsidRPr="00DD3DBF" w:rsidRDefault="00DD3DBF" w:rsidP="00DD3DB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32"/>
          <w:szCs w:val="32"/>
        </w:rPr>
      </w:pPr>
      <w:r w:rsidRPr="00DD3DBF">
        <w:rPr>
          <w:rFonts w:eastAsia="Calibri"/>
          <w:b/>
          <w:bCs/>
          <w:sz w:val="32"/>
          <w:szCs w:val="32"/>
        </w:rPr>
        <w:t>ПРИМОРСКОГО КРАЯ</w:t>
      </w:r>
    </w:p>
    <w:p w14:paraId="45081E34" w14:textId="77777777" w:rsidR="00DD3DBF" w:rsidRDefault="00DD3DBF" w:rsidP="00DD3DB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68BE4851" w14:textId="77777777" w:rsidR="00A25A51" w:rsidRDefault="005C7D63" w:rsidP="00DD3DBF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66E93898" w14:textId="77777777" w:rsidR="00A25A51" w:rsidRDefault="00A25A5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4B971CF" w14:textId="7C2F6B84" w:rsidR="00C9590B" w:rsidRDefault="004B6FE1" w:rsidP="00DD3DBF">
      <w:pPr>
        <w:rPr>
          <w:sz w:val="28"/>
          <w:szCs w:val="28"/>
        </w:rPr>
      </w:pPr>
      <w:r>
        <w:rPr>
          <w:sz w:val="28"/>
          <w:szCs w:val="28"/>
        </w:rPr>
        <w:t>05.06.2025г.</w:t>
      </w:r>
      <w:r w:rsidR="00D407B6">
        <w:rPr>
          <w:sz w:val="28"/>
          <w:szCs w:val="28"/>
        </w:rPr>
        <w:t xml:space="preserve">     </w:t>
      </w:r>
      <w:r w:rsidR="005C7D63">
        <w:rPr>
          <w:sz w:val="28"/>
          <w:szCs w:val="28"/>
        </w:rPr>
        <w:t xml:space="preserve">                                </w:t>
      </w:r>
      <w:r w:rsidR="0093235D">
        <w:rPr>
          <w:sz w:val="28"/>
          <w:szCs w:val="28"/>
        </w:rPr>
        <w:t xml:space="preserve">           </w:t>
      </w:r>
      <w:r w:rsidR="005C7D63">
        <w:rPr>
          <w:sz w:val="28"/>
          <w:szCs w:val="28"/>
        </w:rPr>
        <w:t xml:space="preserve">с.Анучино                                </w:t>
      </w:r>
      <w:r w:rsidR="00666D78">
        <w:rPr>
          <w:sz w:val="28"/>
          <w:szCs w:val="28"/>
        </w:rPr>
        <w:t xml:space="preserve"> </w:t>
      </w:r>
      <w:r w:rsidR="005C7D63">
        <w:rPr>
          <w:sz w:val="28"/>
          <w:szCs w:val="28"/>
        </w:rPr>
        <w:t xml:space="preserve"> </w:t>
      </w:r>
      <w:r w:rsidR="00DD3DBF">
        <w:rPr>
          <w:sz w:val="28"/>
          <w:szCs w:val="28"/>
        </w:rPr>
        <w:t>№</w:t>
      </w:r>
      <w:r>
        <w:rPr>
          <w:sz w:val="28"/>
          <w:szCs w:val="28"/>
        </w:rPr>
        <w:t xml:space="preserve"> 478</w:t>
      </w:r>
    </w:p>
    <w:p w14:paraId="013C0E20" w14:textId="77777777" w:rsidR="004B6FE1" w:rsidRDefault="004B6FE1" w:rsidP="00DD3DBF">
      <w:pPr>
        <w:rPr>
          <w:sz w:val="28"/>
          <w:szCs w:val="28"/>
          <w:u w:val="single"/>
        </w:rPr>
      </w:pPr>
    </w:p>
    <w:p w14:paraId="7BDA5EA7" w14:textId="60258FBF" w:rsidR="00D407B6" w:rsidRPr="00D407B6" w:rsidRDefault="00D407B6" w:rsidP="0093235D">
      <w:pPr>
        <w:ind w:left="284"/>
        <w:jc w:val="center"/>
        <w:rPr>
          <w:b/>
          <w:sz w:val="28"/>
          <w:szCs w:val="28"/>
        </w:rPr>
      </w:pPr>
      <w:r w:rsidRPr="00D407B6">
        <w:rPr>
          <w:b/>
          <w:sz w:val="28"/>
          <w:szCs w:val="28"/>
        </w:rPr>
        <w:t xml:space="preserve">О внесении изменений в </w:t>
      </w:r>
      <w:bookmarkStart w:id="0" w:name="_Hlk186115684"/>
      <w:r w:rsidRPr="00D407B6">
        <w:rPr>
          <w:b/>
          <w:sz w:val="28"/>
          <w:szCs w:val="28"/>
        </w:rPr>
        <w:t xml:space="preserve">муниципальную программу, утвержденную </w:t>
      </w:r>
      <w:r>
        <w:rPr>
          <w:b/>
          <w:sz w:val="28"/>
          <w:szCs w:val="28"/>
        </w:rPr>
        <w:t xml:space="preserve">  </w:t>
      </w:r>
      <w:r w:rsidRPr="00D407B6">
        <w:rPr>
          <w:b/>
          <w:sz w:val="28"/>
          <w:szCs w:val="28"/>
        </w:rPr>
        <w:t>постановлением администрации Анучинского муниципального округа от</w:t>
      </w:r>
      <w:r>
        <w:rPr>
          <w:b/>
          <w:sz w:val="28"/>
          <w:szCs w:val="28"/>
        </w:rPr>
        <w:t xml:space="preserve"> 01</w:t>
      </w:r>
      <w:r w:rsidRPr="00D407B6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7</w:t>
      </w:r>
      <w:r w:rsidRPr="00D407B6">
        <w:rPr>
          <w:b/>
          <w:sz w:val="28"/>
          <w:szCs w:val="28"/>
        </w:rPr>
        <w:t>.2024г.</w:t>
      </w:r>
      <w:r>
        <w:rPr>
          <w:b/>
          <w:sz w:val="28"/>
          <w:szCs w:val="28"/>
        </w:rPr>
        <w:t xml:space="preserve"> </w:t>
      </w:r>
      <w:r w:rsidRPr="00D407B6">
        <w:rPr>
          <w:b/>
          <w:sz w:val="28"/>
          <w:szCs w:val="28"/>
        </w:rPr>
        <w:t>№ 6</w:t>
      </w:r>
      <w:r>
        <w:rPr>
          <w:b/>
          <w:sz w:val="28"/>
          <w:szCs w:val="28"/>
        </w:rPr>
        <w:t>19</w:t>
      </w:r>
      <w:r w:rsidRPr="00D407B6">
        <w:rPr>
          <w:b/>
          <w:sz w:val="28"/>
          <w:szCs w:val="28"/>
        </w:rPr>
        <w:t xml:space="preserve"> </w:t>
      </w:r>
      <w:bookmarkStart w:id="1" w:name="_Hlk186209141"/>
      <w:r w:rsidRPr="00D407B6">
        <w:rPr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bookmarkEnd w:id="1"/>
    </w:p>
    <w:bookmarkEnd w:id="0"/>
    <w:p w14:paraId="695C7E24" w14:textId="77777777" w:rsidR="00A25A51" w:rsidRDefault="00A25A51">
      <w:pPr>
        <w:jc w:val="center"/>
        <w:rPr>
          <w:b/>
          <w:sz w:val="28"/>
          <w:szCs w:val="28"/>
        </w:rPr>
      </w:pPr>
    </w:p>
    <w:p w14:paraId="4F7EA110" w14:textId="13C2C21F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</w:t>
      </w:r>
      <w:r w:rsidR="00DD3DBF" w:rsidRPr="00DD3DBF">
        <w:rPr>
          <w:b w:val="0"/>
          <w:bCs w:val="0"/>
          <w:sz w:val="28"/>
          <w:szCs w:val="28"/>
        </w:rPr>
        <w:t xml:space="preserve"> </w:t>
      </w:r>
      <w:r w:rsidR="00DD3DBF" w:rsidRPr="00B5367E">
        <w:rPr>
          <w:b w:val="0"/>
          <w:bCs w:val="0"/>
          <w:sz w:val="28"/>
          <w:szCs w:val="28"/>
        </w:rPr>
        <w:t>Приморского края</w:t>
      </w:r>
      <w:r w:rsidRPr="00B5367E"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края</w:t>
      </w:r>
    </w:p>
    <w:p w14:paraId="47F5B3E2" w14:textId="77777777" w:rsidR="001E62F8" w:rsidRDefault="001E62F8" w:rsidP="001E62F8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3802D379" w14:textId="77777777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ПОСТАНОВЛЯЕТ:</w:t>
      </w:r>
    </w:p>
    <w:p w14:paraId="5F7791C9" w14:textId="77777777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0920BB24" w14:textId="00809FC4" w:rsidR="001E62F8" w:rsidRPr="00B5367E" w:rsidRDefault="001E62F8" w:rsidP="001E62F8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Pr="00B5367E">
        <w:rPr>
          <w:b w:val="0"/>
          <w:bCs w:val="0"/>
          <w:sz w:val="28"/>
          <w:szCs w:val="28"/>
        </w:rPr>
        <w:t>. Внести в паспорт муниципальной программы</w:t>
      </w:r>
      <w:r>
        <w:rPr>
          <w:b w:val="0"/>
          <w:bCs w:val="0"/>
          <w:sz w:val="28"/>
          <w:szCs w:val="28"/>
        </w:rPr>
        <w:t xml:space="preserve"> </w:t>
      </w:r>
      <w:r w:rsidRPr="001E62F8">
        <w:rPr>
          <w:b w:val="0"/>
          <w:bCs w:val="0"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r w:rsidR="00DD3DBF">
        <w:rPr>
          <w:b w:val="0"/>
          <w:bCs w:val="0"/>
          <w:sz w:val="28"/>
          <w:szCs w:val="28"/>
        </w:rPr>
        <w:t>, утвержденную постановлением администрации Анучинского муниципального округа на 2025-2029 годы</w:t>
      </w:r>
      <w:r w:rsidR="00C9590B">
        <w:rPr>
          <w:b w:val="0"/>
          <w:bCs w:val="0"/>
          <w:sz w:val="28"/>
          <w:szCs w:val="28"/>
        </w:rPr>
        <w:t xml:space="preserve"> от 01.07.2024г. №619</w:t>
      </w:r>
      <w:r w:rsidR="00DD3DBF">
        <w:rPr>
          <w:b w:val="0"/>
          <w:bCs w:val="0"/>
          <w:sz w:val="28"/>
          <w:szCs w:val="28"/>
        </w:rPr>
        <w:t>,</w:t>
      </w:r>
      <w:r>
        <w:rPr>
          <w:b w:val="0"/>
          <w:bCs w:val="0"/>
          <w:sz w:val="28"/>
          <w:szCs w:val="28"/>
        </w:rPr>
        <w:t xml:space="preserve"> </w:t>
      </w:r>
      <w:r w:rsidRPr="00B5367E">
        <w:rPr>
          <w:b w:val="0"/>
          <w:bCs w:val="0"/>
          <w:sz w:val="28"/>
          <w:szCs w:val="28"/>
        </w:rPr>
        <w:t xml:space="preserve">следующие изменения: </w:t>
      </w:r>
    </w:p>
    <w:p w14:paraId="47B815DD" w14:textId="77777777" w:rsidR="001E62F8" w:rsidRDefault="001E62F8" w:rsidP="001E62F8">
      <w:pPr>
        <w:pStyle w:val="ConsPlusTitle"/>
        <w:spacing w:line="360" w:lineRule="auto"/>
        <w:ind w:firstLineChars="214" w:firstLine="599"/>
        <w:rPr>
          <w:sz w:val="28"/>
          <w:szCs w:val="28"/>
        </w:rPr>
      </w:pPr>
      <w:r w:rsidRPr="00B5367E"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>
        <w:rPr>
          <w:b w:val="0"/>
          <w:sz w:val="28"/>
          <w:szCs w:val="28"/>
        </w:rPr>
        <w:t>:</w:t>
      </w:r>
      <w:r w:rsidRPr="001232D1">
        <w:rPr>
          <w:sz w:val="28"/>
          <w:szCs w:val="28"/>
        </w:rPr>
        <w:t xml:space="preserve"> </w:t>
      </w:r>
    </w:p>
    <w:p w14:paraId="43572781" w14:textId="3C63C4CA" w:rsidR="00C165C4" w:rsidRPr="00C165C4" w:rsidRDefault="00C9590B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</w:t>
      </w:r>
      <w:r w:rsidR="001E62F8" w:rsidRPr="001232D1">
        <w:rPr>
          <w:b w:val="0"/>
          <w:bCs w:val="0"/>
          <w:sz w:val="28"/>
          <w:szCs w:val="28"/>
        </w:rPr>
        <w:t xml:space="preserve">Объем средств бюджетных ассигнований на реализацию программы </w:t>
      </w:r>
      <w:r w:rsidR="001E62F8" w:rsidRPr="001232D1">
        <w:rPr>
          <w:b w:val="0"/>
          <w:bCs w:val="0"/>
          <w:sz w:val="28"/>
          <w:szCs w:val="28"/>
        </w:rPr>
        <w:lastRenderedPageBreak/>
        <w:t xml:space="preserve">составляет </w:t>
      </w:r>
      <w:r w:rsidR="00C165C4" w:rsidRPr="00C165C4">
        <w:rPr>
          <w:b w:val="0"/>
          <w:bCs w:val="0"/>
          <w:sz w:val="28"/>
          <w:szCs w:val="28"/>
        </w:rPr>
        <w:t>2</w:t>
      </w:r>
      <w:r w:rsidR="00666D78">
        <w:rPr>
          <w:b w:val="0"/>
          <w:bCs w:val="0"/>
          <w:sz w:val="28"/>
          <w:szCs w:val="28"/>
        </w:rPr>
        <w:t>1</w:t>
      </w:r>
      <w:r w:rsidR="009531DC">
        <w:rPr>
          <w:b w:val="0"/>
          <w:bCs w:val="0"/>
          <w:sz w:val="28"/>
          <w:szCs w:val="28"/>
        </w:rPr>
        <w:t>8</w:t>
      </w:r>
      <w:r w:rsidR="00666D78">
        <w:rPr>
          <w:b w:val="0"/>
          <w:bCs w:val="0"/>
          <w:sz w:val="28"/>
          <w:szCs w:val="28"/>
        </w:rPr>
        <w:t> 608 464,84</w:t>
      </w:r>
      <w:r w:rsidR="00C165C4" w:rsidRPr="00C165C4">
        <w:rPr>
          <w:b w:val="0"/>
          <w:bCs w:val="0"/>
          <w:sz w:val="28"/>
          <w:szCs w:val="28"/>
        </w:rPr>
        <w:t xml:space="preserve"> тыс. рублей, в том числе:</w:t>
      </w:r>
    </w:p>
    <w:p w14:paraId="0C584667" w14:textId="5A81540B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 xml:space="preserve">2025 год – </w:t>
      </w:r>
      <w:r w:rsidR="00666D78">
        <w:rPr>
          <w:b w:val="0"/>
          <w:bCs w:val="0"/>
          <w:sz w:val="28"/>
          <w:szCs w:val="28"/>
        </w:rPr>
        <w:t xml:space="preserve">55 350, 46484 </w:t>
      </w:r>
      <w:r w:rsidRPr="00C165C4">
        <w:rPr>
          <w:b w:val="0"/>
          <w:bCs w:val="0"/>
          <w:sz w:val="28"/>
          <w:szCs w:val="28"/>
        </w:rPr>
        <w:t>тыс. рублей;</w:t>
      </w:r>
    </w:p>
    <w:p w14:paraId="31919A90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2026 год – 39 895,00 тыс. рублей;</w:t>
      </w:r>
    </w:p>
    <w:p w14:paraId="39E34DAF" w14:textId="4D2387A0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2027 год -  5</w:t>
      </w:r>
      <w:r w:rsidR="00666D78">
        <w:rPr>
          <w:b w:val="0"/>
          <w:bCs w:val="0"/>
          <w:sz w:val="28"/>
          <w:szCs w:val="28"/>
        </w:rPr>
        <w:t>3</w:t>
      </w:r>
      <w:r w:rsidRPr="00C165C4">
        <w:rPr>
          <w:b w:val="0"/>
          <w:bCs w:val="0"/>
          <w:sz w:val="28"/>
          <w:szCs w:val="28"/>
        </w:rPr>
        <w:t xml:space="preserve"> 641,00 тыс. рублей;</w:t>
      </w:r>
    </w:p>
    <w:p w14:paraId="6027F9B8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2028 год -  36 861,00 тыс. рублей;</w:t>
      </w:r>
    </w:p>
    <w:p w14:paraId="78A3E068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2029 год -  32 861,00 тыс. рублей</w:t>
      </w:r>
    </w:p>
    <w:p w14:paraId="41E4EA72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0602EA37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2025 год – 0,0 тыс. рублей;</w:t>
      </w:r>
    </w:p>
    <w:p w14:paraId="38DFE871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2026 год - 0,0 тыс. рублей;</w:t>
      </w:r>
    </w:p>
    <w:p w14:paraId="00E51431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2027 год - 0,0 тыс. рублей;</w:t>
      </w:r>
    </w:p>
    <w:p w14:paraId="6F4446CF" w14:textId="77777777" w:rsidR="00C165C4" w:rsidRPr="00C165C4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2028 год - 0,0 тыс. рублей;</w:t>
      </w:r>
    </w:p>
    <w:p w14:paraId="0C0FA25F" w14:textId="295D5715" w:rsidR="001E62F8" w:rsidRDefault="00C165C4" w:rsidP="00C165C4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C165C4">
        <w:rPr>
          <w:b w:val="0"/>
          <w:bCs w:val="0"/>
          <w:sz w:val="28"/>
          <w:szCs w:val="28"/>
        </w:rPr>
        <w:t>2029 год -  0,0 тыс. рублей</w:t>
      </w:r>
    </w:p>
    <w:p w14:paraId="11AA3792" w14:textId="61F3D340" w:rsidR="001E62F8" w:rsidRDefault="00C165C4" w:rsidP="001E62F8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1E62F8" w:rsidRPr="00E4477E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</w:rPr>
        <w:t>2.</w:t>
      </w:r>
      <w:r w:rsidR="001E62F8" w:rsidRPr="00E4477E">
        <w:rPr>
          <w:b w:val="0"/>
          <w:bCs w:val="0"/>
          <w:sz w:val="28"/>
          <w:szCs w:val="28"/>
        </w:rPr>
        <w:t xml:space="preserve">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</w:t>
      </w:r>
      <w:r w:rsidR="001275E5" w:rsidRPr="001275E5">
        <w:rPr>
          <w:b w:val="0"/>
          <w:bCs w:val="0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r w:rsidR="001275E5">
        <w:rPr>
          <w:b w:val="0"/>
          <w:bCs w:val="0"/>
          <w:sz w:val="28"/>
          <w:szCs w:val="28"/>
        </w:rPr>
        <w:t xml:space="preserve">, </w:t>
      </w:r>
      <w:r w:rsidR="001E62F8" w:rsidRPr="00E4477E">
        <w:rPr>
          <w:b w:val="0"/>
          <w:bCs w:val="0"/>
          <w:sz w:val="28"/>
          <w:szCs w:val="28"/>
        </w:rPr>
        <w:t>изложить в новой редакции (прилагается).</w:t>
      </w:r>
    </w:p>
    <w:p w14:paraId="4A228E17" w14:textId="645F75E7" w:rsidR="001E62F8" w:rsidRPr="00E4477E" w:rsidRDefault="001E62F8" w:rsidP="001E62F8">
      <w:pPr>
        <w:pStyle w:val="ConsPlusTitle"/>
        <w:numPr>
          <w:ilvl w:val="0"/>
          <w:numId w:val="4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Аппарату администрации</w:t>
      </w:r>
      <w:r w:rsidR="00C9590B"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</w:t>
      </w:r>
      <w:r w:rsidRPr="00E4477E">
        <w:rPr>
          <w:b w:val="0"/>
          <w:bCs w:val="0"/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 w:rsidR="00C9590B">
        <w:rPr>
          <w:b w:val="0"/>
          <w:bCs w:val="0"/>
          <w:sz w:val="28"/>
          <w:szCs w:val="28"/>
        </w:rPr>
        <w:t xml:space="preserve"> Приморского края</w:t>
      </w:r>
      <w:r w:rsidRPr="00E4477E">
        <w:rPr>
          <w:b w:val="0"/>
          <w:bCs w:val="0"/>
          <w:sz w:val="28"/>
          <w:szCs w:val="28"/>
        </w:rPr>
        <w:t>.</w:t>
      </w:r>
    </w:p>
    <w:p w14:paraId="072DD398" w14:textId="15BA5B49" w:rsidR="001E62F8" w:rsidRDefault="00C165C4" w:rsidP="001E62F8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="00666D78">
        <w:rPr>
          <w:b w:val="0"/>
          <w:bCs w:val="0"/>
          <w:sz w:val="28"/>
          <w:szCs w:val="28"/>
        </w:rPr>
        <w:t>3</w:t>
      </w:r>
      <w:r w:rsidR="001E62F8" w:rsidRPr="00E4477E">
        <w:rPr>
          <w:b w:val="0"/>
          <w:bCs w:val="0"/>
          <w:sz w:val="28"/>
          <w:szCs w:val="28"/>
        </w:rPr>
        <w:t>. Контроль за исполнением настоящего постановления возложить на</w:t>
      </w:r>
      <w:r w:rsidR="00C9590B">
        <w:rPr>
          <w:b w:val="0"/>
          <w:bCs w:val="0"/>
          <w:sz w:val="28"/>
          <w:szCs w:val="28"/>
        </w:rPr>
        <w:t xml:space="preserve"> первого </w:t>
      </w:r>
      <w:r w:rsidR="001E62F8" w:rsidRPr="00E4477E">
        <w:rPr>
          <w:b w:val="0"/>
          <w:bCs w:val="0"/>
          <w:sz w:val="28"/>
          <w:szCs w:val="28"/>
        </w:rPr>
        <w:t>заместителя главы администрации Анучинского муниципального округа И. В. Дубовцева.</w:t>
      </w:r>
    </w:p>
    <w:p w14:paraId="62BDA294" w14:textId="77777777" w:rsidR="00D407B6" w:rsidRDefault="00D407B6">
      <w:pPr>
        <w:jc w:val="center"/>
        <w:rPr>
          <w:b/>
          <w:sz w:val="28"/>
          <w:szCs w:val="28"/>
        </w:rPr>
      </w:pPr>
    </w:p>
    <w:p w14:paraId="6D8CE9B6" w14:textId="3D3AFE74" w:rsidR="001E62F8" w:rsidRDefault="001E62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53D8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2E53D8">
        <w:rPr>
          <w:sz w:val="28"/>
          <w:szCs w:val="28"/>
        </w:rPr>
        <w:t>а</w:t>
      </w:r>
    </w:p>
    <w:p w14:paraId="637433A9" w14:textId="2DB79125" w:rsidR="00A25A51" w:rsidRDefault="005C7D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Анучинского </w:t>
      </w:r>
      <w:r w:rsidR="001E62F8">
        <w:rPr>
          <w:sz w:val="28"/>
          <w:szCs w:val="28"/>
        </w:rPr>
        <w:t>му</w:t>
      </w:r>
      <w:r>
        <w:rPr>
          <w:sz w:val="28"/>
          <w:szCs w:val="28"/>
        </w:rPr>
        <w:t xml:space="preserve">ниципального округа                                          </w:t>
      </w:r>
      <w:r w:rsidR="001E62F8">
        <w:rPr>
          <w:sz w:val="28"/>
          <w:szCs w:val="28"/>
        </w:rPr>
        <w:t xml:space="preserve">      А.Я.Янчук</w:t>
      </w:r>
    </w:p>
    <w:p w14:paraId="324A5ADD" w14:textId="77777777" w:rsidR="00623D85" w:rsidRDefault="00623D85" w:rsidP="00623D85">
      <w:pPr>
        <w:shd w:val="clear" w:color="auto" w:fill="FFFFFF"/>
        <w:tabs>
          <w:tab w:val="left" w:pos="7425"/>
        </w:tabs>
        <w:rPr>
          <w:sz w:val="28"/>
          <w:szCs w:val="28"/>
        </w:rPr>
      </w:pPr>
    </w:p>
    <w:p w14:paraId="69D33679" w14:textId="77777777" w:rsidR="002E53D8" w:rsidRDefault="002E53D8" w:rsidP="00623D85">
      <w:pPr>
        <w:shd w:val="clear" w:color="auto" w:fill="FFFFFF"/>
        <w:tabs>
          <w:tab w:val="left" w:pos="7425"/>
        </w:tabs>
        <w:jc w:val="right"/>
        <w:rPr>
          <w:b/>
          <w:bCs/>
          <w:color w:val="000000"/>
          <w:sz w:val="24"/>
          <w:szCs w:val="24"/>
        </w:rPr>
      </w:pPr>
    </w:p>
    <w:p w14:paraId="39F6D8E6" w14:textId="4DEBBEFB" w:rsidR="00623D85" w:rsidRDefault="00623D85">
      <w:pPr>
        <w:jc w:val="right"/>
        <w:rPr>
          <w:kern w:val="1"/>
          <w:sz w:val="24"/>
          <w:szCs w:val="24"/>
        </w:rPr>
      </w:pPr>
    </w:p>
    <w:p w14:paraId="680A76CD" w14:textId="77777777" w:rsidR="00623D85" w:rsidRDefault="00623D85">
      <w:pPr>
        <w:jc w:val="right"/>
        <w:rPr>
          <w:kern w:val="1"/>
          <w:sz w:val="24"/>
          <w:szCs w:val="24"/>
        </w:rPr>
      </w:pPr>
    </w:p>
    <w:p w14:paraId="6573F549" w14:textId="77777777" w:rsidR="00A25A51" w:rsidRDefault="00A25A51">
      <w:pPr>
        <w:jc w:val="right"/>
        <w:rPr>
          <w:kern w:val="1"/>
          <w:sz w:val="24"/>
          <w:szCs w:val="24"/>
        </w:rPr>
      </w:pPr>
    </w:p>
    <w:p w14:paraId="2C95F10D" w14:textId="77777777" w:rsidR="00A25A51" w:rsidRDefault="00A25A51">
      <w:pPr>
        <w:jc w:val="right"/>
        <w:rPr>
          <w:kern w:val="1"/>
          <w:sz w:val="24"/>
          <w:szCs w:val="24"/>
        </w:rPr>
      </w:pPr>
    </w:p>
    <w:p w14:paraId="52425C09" w14:textId="77777777" w:rsidR="00623D85" w:rsidRDefault="00623D85">
      <w:pPr>
        <w:jc w:val="right"/>
        <w:rPr>
          <w:kern w:val="1"/>
          <w:sz w:val="24"/>
          <w:szCs w:val="24"/>
        </w:rPr>
        <w:sectPr w:rsidR="00623D85" w:rsidSect="00C9590B">
          <w:pgSz w:w="11905" w:h="16838"/>
          <w:pgMar w:top="1134" w:right="850" w:bottom="567" w:left="1701" w:header="0" w:footer="0" w:gutter="0"/>
          <w:cols w:space="720"/>
          <w:docGrid w:linePitch="272"/>
        </w:sectPr>
      </w:pPr>
    </w:p>
    <w:p w14:paraId="0F4D390C" w14:textId="6903CFA8" w:rsidR="00A25A51" w:rsidRDefault="005C7D63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07D49D6C" w14:textId="3B8584BC" w:rsidR="00C9590B" w:rsidRDefault="00C9590B" w:rsidP="00C9590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 xml:space="preserve"> К постановлению администрации </w:t>
      </w:r>
    </w:p>
    <w:p w14:paraId="2092331D" w14:textId="64CC2C84" w:rsidR="00A25A51" w:rsidRPr="00C9590B" w:rsidRDefault="00C9590B" w:rsidP="00C9590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Анучинского муниципального округа</w:t>
      </w:r>
    </w:p>
    <w:p w14:paraId="00C891B2" w14:textId="3106ABAF" w:rsidR="00C9590B" w:rsidRPr="00C9590B" w:rsidRDefault="00C9590B" w:rsidP="00C9590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«__»____202_г.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14:paraId="23BFAA64" w14:textId="454B9CBB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AF8836A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7AD63F1D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084031ED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21C80447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1158CD98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16D403BB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E9FE9A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1973"/>
        <w:gridCol w:w="1713"/>
        <w:gridCol w:w="1702"/>
        <w:gridCol w:w="441"/>
        <w:gridCol w:w="1276"/>
        <w:gridCol w:w="732"/>
        <w:gridCol w:w="668"/>
        <w:gridCol w:w="1276"/>
        <w:gridCol w:w="1134"/>
        <w:gridCol w:w="1134"/>
        <w:gridCol w:w="1134"/>
        <w:gridCol w:w="834"/>
        <w:gridCol w:w="6"/>
      </w:tblGrid>
      <w:tr w:rsidR="00A25A51" w14:paraId="437F5BA5" w14:textId="77777777" w:rsidTr="00666D78">
        <w:tc>
          <w:tcPr>
            <w:tcW w:w="1338" w:type="dxa"/>
            <w:vMerge w:val="restart"/>
          </w:tcPr>
          <w:p w14:paraId="37D3D23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</w:tcPr>
          <w:p w14:paraId="5435197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13" w:type="dxa"/>
            <w:vMerge w:val="restart"/>
          </w:tcPr>
          <w:p w14:paraId="141EE9F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2" w:type="dxa"/>
            <w:vMerge w:val="restart"/>
          </w:tcPr>
          <w:p w14:paraId="010336C7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17" w:type="dxa"/>
            <w:gridSpan w:val="4"/>
          </w:tcPr>
          <w:p w14:paraId="735915AE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18" w:type="dxa"/>
            <w:gridSpan w:val="6"/>
            <w:shd w:val="clear" w:color="auto" w:fill="auto"/>
          </w:tcPr>
          <w:p w14:paraId="3BA1A68E" w14:textId="77777777" w:rsidR="00A25A51" w:rsidRDefault="005C7D63">
            <w:pPr>
              <w:jc w:val="center"/>
            </w:pPr>
            <w:r>
              <w:t>Оценка расходов</w:t>
            </w:r>
          </w:p>
        </w:tc>
      </w:tr>
      <w:tr w:rsidR="00A25A51" w14:paraId="0E813F5D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07EB9C6A" w14:textId="77777777" w:rsidR="00A25A51" w:rsidRDefault="00A25A51"/>
        </w:tc>
        <w:tc>
          <w:tcPr>
            <w:tcW w:w="1973" w:type="dxa"/>
            <w:vMerge/>
          </w:tcPr>
          <w:p w14:paraId="74DC4F51" w14:textId="77777777" w:rsidR="00A25A51" w:rsidRDefault="00A25A51"/>
        </w:tc>
        <w:tc>
          <w:tcPr>
            <w:tcW w:w="1713" w:type="dxa"/>
            <w:vMerge/>
          </w:tcPr>
          <w:p w14:paraId="42DBDB33" w14:textId="77777777" w:rsidR="00A25A51" w:rsidRDefault="00A25A51"/>
        </w:tc>
        <w:tc>
          <w:tcPr>
            <w:tcW w:w="1702" w:type="dxa"/>
            <w:vMerge/>
          </w:tcPr>
          <w:p w14:paraId="07750846" w14:textId="77777777" w:rsidR="00A25A51" w:rsidRDefault="00A25A51"/>
        </w:tc>
        <w:tc>
          <w:tcPr>
            <w:tcW w:w="441" w:type="dxa"/>
          </w:tcPr>
          <w:p w14:paraId="2FCB299E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1276" w:type="dxa"/>
          </w:tcPr>
          <w:p w14:paraId="3269187A" w14:textId="77777777" w:rsidR="00C165C4" w:rsidRDefault="00C165C4" w:rsidP="00C165C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2008511E" w14:textId="24B42B3C" w:rsidR="00A25A51" w:rsidRDefault="005C7D63" w:rsidP="00C165C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Рз </w:t>
            </w:r>
            <w:r w:rsidR="00C165C4">
              <w:rPr>
                <w:rFonts w:ascii="Times New Roman" w:hAnsi="Times New Roman" w:cs="Times New Roman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Cs w:val="22"/>
              </w:rPr>
              <w:t>Пр</w:t>
            </w:r>
          </w:p>
        </w:tc>
        <w:tc>
          <w:tcPr>
            <w:tcW w:w="732" w:type="dxa"/>
          </w:tcPr>
          <w:p w14:paraId="7A1CA0A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668" w:type="dxa"/>
          </w:tcPr>
          <w:p w14:paraId="374BD559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  <w:shd w:val="clear" w:color="auto" w:fill="auto"/>
          </w:tcPr>
          <w:p w14:paraId="73449776" w14:textId="77777777" w:rsidR="00A25A51" w:rsidRDefault="005C7D63" w:rsidP="005C7D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29738BCB" w14:textId="77777777" w:rsidR="00A25A51" w:rsidRDefault="005C7D63" w:rsidP="005C7D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50C6C363" w14:textId="77777777" w:rsidR="00A25A51" w:rsidRDefault="005C7D63" w:rsidP="005C7D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7442823B" w14:textId="77777777" w:rsidR="00A25A51" w:rsidRDefault="005C7D63">
            <w:r>
              <w:t>третий год планового периода (2028)</w:t>
            </w:r>
          </w:p>
        </w:tc>
        <w:tc>
          <w:tcPr>
            <w:tcW w:w="834" w:type="dxa"/>
          </w:tcPr>
          <w:p w14:paraId="368B0666" w14:textId="77777777" w:rsidR="00A25A51" w:rsidRDefault="005C7D63">
            <w:r>
              <w:t>четвертый год планового периода (2029)</w:t>
            </w:r>
          </w:p>
        </w:tc>
      </w:tr>
      <w:tr w:rsidR="00A25A51" w14:paraId="08238F4D" w14:textId="77777777" w:rsidTr="00666D78">
        <w:trPr>
          <w:gridAfter w:val="1"/>
          <w:wAfter w:w="6" w:type="dxa"/>
        </w:trPr>
        <w:tc>
          <w:tcPr>
            <w:tcW w:w="1338" w:type="dxa"/>
          </w:tcPr>
          <w:p w14:paraId="0F68912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</w:tcPr>
          <w:p w14:paraId="39945743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13" w:type="dxa"/>
          </w:tcPr>
          <w:p w14:paraId="0AE468A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2" w:type="dxa"/>
          </w:tcPr>
          <w:p w14:paraId="778EA04F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41" w:type="dxa"/>
          </w:tcPr>
          <w:p w14:paraId="35A8DCE7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</w:tcPr>
          <w:p w14:paraId="2A2F5A7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14:paraId="75AE6B2F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68" w:type="dxa"/>
          </w:tcPr>
          <w:p w14:paraId="3F52CFC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6F8E552" w14:textId="77777777" w:rsidR="00A25A51" w:rsidRDefault="005C7D63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</w:tcPr>
          <w:p w14:paraId="75825C31" w14:textId="77777777" w:rsidR="00A25A51" w:rsidRDefault="005C7D63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14:paraId="2517C91A" w14:textId="77777777" w:rsidR="00A25A51" w:rsidRDefault="005C7D63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</w:tcPr>
          <w:p w14:paraId="1C8AA352" w14:textId="77777777" w:rsidR="00A25A51" w:rsidRDefault="005C7D63">
            <w:pPr>
              <w:jc w:val="center"/>
            </w:pPr>
            <w:r>
              <w:t>12</w:t>
            </w:r>
          </w:p>
        </w:tc>
        <w:tc>
          <w:tcPr>
            <w:tcW w:w="834" w:type="dxa"/>
          </w:tcPr>
          <w:p w14:paraId="0DA82F19" w14:textId="77777777" w:rsidR="00A25A51" w:rsidRDefault="005C7D63">
            <w:pPr>
              <w:jc w:val="center"/>
            </w:pPr>
            <w:r>
              <w:t>13</w:t>
            </w:r>
          </w:p>
        </w:tc>
      </w:tr>
      <w:tr w:rsidR="00A25A51" w14:paraId="421B19D5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573D3FCF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</w:tcPr>
          <w:p w14:paraId="63C5C2EF" w14:textId="77777777" w:rsidR="00A25A51" w:rsidRDefault="005C7D63" w:rsidP="001E62F8">
            <w:pPr>
              <w:pStyle w:val="ConsPlusNormal"/>
              <w:ind w:firstLine="6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34D449C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4F1E3F6A" w14:textId="77777777" w:rsidR="00A25A51" w:rsidRDefault="005C7D63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5673983A" w14:textId="638936F2" w:rsidR="00A25A51" w:rsidRDefault="005C7D63" w:rsidP="005C7D63">
            <w:pPr>
              <w:pStyle w:val="ConsPlusNormal"/>
              <w:ind w:hanging="6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всего</w:t>
            </w:r>
          </w:p>
        </w:tc>
        <w:tc>
          <w:tcPr>
            <w:tcW w:w="441" w:type="dxa"/>
          </w:tcPr>
          <w:p w14:paraId="2BA3D74B" w14:textId="77777777" w:rsidR="00A25A51" w:rsidRDefault="005C7D63" w:rsidP="001E62F8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1276" w:type="dxa"/>
          </w:tcPr>
          <w:p w14:paraId="4787132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3F61D1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3C6494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8F70249" w14:textId="5D726F8B" w:rsidR="00A25A51" w:rsidRPr="00B7399C" w:rsidRDefault="002E53D8">
            <w:pPr>
              <w:rPr>
                <w:b/>
                <w:bCs/>
              </w:rPr>
            </w:pPr>
            <w:r>
              <w:rPr>
                <w:b/>
                <w:bCs/>
              </w:rPr>
              <w:t>52739864,84</w:t>
            </w:r>
          </w:p>
        </w:tc>
        <w:tc>
          <w:tcPr>
            <w:tcW w:w="1134" w:type="dxa"/>
            <w:shd w:val="clear" w:color="auto" w:fill="auto"/>
          </w:tcPr>
          <w:p w14:paraId="171F9944" w14:textId="15408B75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</w:t>
            </w:r>
            <w:r w:rsidR="00B7399C" w:rsidRPr="00B7399C">
              <w:rPr>
                <w:b/>
                <w:bCs/>
              </w:rPr>
              <w:t xml:space="preserve">9 </w:t>
            </w:r>
            <w:r w:rsidR="004A1B26">
              <w:rPr>
                <w:b/>
                <w:bCs/>
              </w:rPr>
              <w:t>8</w:t>
            </w:r>
            <w:r w:rsidRPr="00B7399C">
              <w:rPr>
                <w:b/>
                <w:bCs/>
              </w:rPr>
              <w:t>95,00</w:t>
            </w:r>
          </w:p>
        </w:tc>
        <w:tc>
          <w:tcPr>
            <w:tcW w:w="1134" w:type="dxa"/>
            <w:shd w:val="clear" w:color="auto" w:fill="auto"/>
          </w:tcPr>
          <w:p w14:paraId="32478B03" w14:textId="4FAC9718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5</w:t>
            </w:r>
            <w:r w:rsidR="00666D78">
              <w:rPr>
                <w:b/>
                <w:bCs/>
              </w:rPr>
              <w:t>3</w:t>
            </w:r>
            <w:r w:rsidR="00B7399C">
              <w:rPr>
                <w:b/>
                <w:bCs/>
              </w:rPr>
              <w:t xml:space="preserve"> </w:t>
            </w:r>
            <w:r w:rsidR="00666D78">
              <w:rPr>
                <w:b/>
                <w:bCs/>
              </w:rPr>
              <w:t>6</w:t>
            </w:r>
            <w:r w:rsidRPr="00B7399C">
              <w:rPr>
                <w:b/>
                <w:bCs/>
              </w:rPr>
              <w:t>41,00</w:t>
            </w:r>
          </w:p>
        </w:tc>
        <w:tc>
          <w:tcPr>
            <w:tcW w:w="1134" w:type="dxa"/>
            <w:shd w:val="clear" w:color="auto" w:fill="auto"/>
          </w:tcPr>
          <w:p w14:paraId="7DACCC9A" w14:textId="48E5BD01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36</w:t>
            </w:r>
            <w:r w:rsidR="00B7399C"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  <w:tc>
          <w:tcPr>
            <w:tcW w:w="834" w:type="dxa"/>
          </w:tcPr>
          <w:p w14:paraId="693219F7" w14:textId="3090A36F" w:rsidR="00A25A51" w:rsidRPr="00B7399C" w:rsidRDefault="005C7D63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32</w:t>
            </w:r>
            <w:r w:rsidR="00B7399C"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</w:tr>
      <w:tr w:rsidR="00A25A51" w14:paraId="14CB647D" w14:textId="77777777" w:rsidTr="00666D78">
        <w:trPr>
          <w:gridAfter w:val="1"/>
          <w:wAfter w:w="6" w:type="dxa"/>
          <w:trHeight w:val="11"/>
        </w:trPr>
        <w:tc>
          <w:tcPr>
            <w:tcW w:w="1338" w:type="dxa"/>
            <w:vMerge/>
          </w:tcPr>
          <w:p w14:paraId="24BAD8F2" w14:textId="77777777" w:rsidR="00A25A51" w:rsidRDefault="00A25A51"/>
        </w:tc>
        <w:tc>
          <w:tcPr>
            <w:tcW w:w="1973" w:type="dxa"/>
            <w:vMerge/>
          </w:tcPr>
          <w:p w14:paraId="2F218A37" w14:textId="77777777" w:rsidR="00A25A51" w:rsidRDefault="00A25A51"/>
        </w:tc>
        <w:tc>
          <w:tcPr>
            <w:tcW w:w="1713" w:type="dxa"/>
            <w:vMerge/>
          </w:tcPr>
          <w:p w14:paraId="34C032B4" w14:textId="77777777" w:rsidR="00A25A51" w:rsidRDefault="00A25A51"/>
        </w:tc>
        <w:tc>
          <w:tcPr>
            <w:tcW w:w="1702" w:type="dxa"/>
          </w:tcPr>
          <w:p w14:paraId="4C65EB3F" w14:textId="77777777" w:rsidR="00A25A51" w:rsidRDefault="005C7D63" w:rsidP="005C7D63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441" w:type="dxa"/>
          </w:tcPr>
          <w:p w14:paraId="7CFEB124" w14:textId="77777777" w:rsidR="00A25A51" w:rsidRDefault="005C7D63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1DEA970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617152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E93C02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4068F9" w14:textId="77777777" w:rsidR="00A25A51" w:rsidRDefault="005C7D63">
            <w:r>
              <w:t>0,0</w:t>
            </w:r>
          </w:p>
        </w:tc>
        <w:tc>
          <w:tcPr>
            <w:tcW w:w="1134" w:type="dxa"/>
          </w:tcPr>
          <w:p w14:paraId="3307DE24" w14:textId="77777777" w:rsidR="00A25A51" w:rsidRDefault="005C7D63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FE1E212" w14:textId="77777777" w:rsidR="00A25A51" w:rsidRDefault="005C7D63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AAA1F6" w14:textId="77777777" w:rsidR="00A25A51" w:rsidRDefault="005C7D63">
            <w:r>
              <w:t>0,0</w:t>
            </w:r>
          </w:p>
        </w:tc>
        <w:tc>
          <w:tcPr>
            <w:tcW w:w="834" w:type="dxa"/>
            <w:shd w:val="clear" w:color="auto" w:fill="auto"/>
          </w:tcPr>
          <w:p w14:paraId="5814108A" w14:textId="77777777" w:rsidR="00A25A51" w:rsidRDefault="005C7D63">
            <w:r>
              <w:t>0,0</w:t>
            </w:r>
          </w:p>
        </w:tc>
      </w:tr>
      <w:tr w:rsidR="00B7399C" w:rsidRPr="00B7399C" w14:paraId="1789F927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59DAC788" w14:textId="77777777" w:rsidR="00B7399C" w:rsidRDefault="00B7399C" w:rsidP="00B7399C"/>
        </w:tc>
        <w:tc>
          <w:tcPr>
            <w:tcW w:w="1973" w:type="dxa"/>
            <w:vMerge/>
          </w:tcPr>
          <w:p w14:paraId="3925881F" w14:textId="77777777" w:rsidR="00B7399C" w:rsidRDefault="00B7399C" w:rsidP="00B7399C"/>
        </w:tc>
        <w:tc>
          <w:tcPr>
            <w:tcW w:w="1713" w:type="dxa"/>
            <w:vMerge/>
          </w:tcPr>
          <w:p w14:paraId="6FE3CD53" w14:textId="77777777" w:rsidR="00B7399C" w:rsidRDefault="00B7399C" w:rsidP="00B7399C"/>
        </w:tc>
        <w:tc>
          <w:tcPr>
            <w:tcW w:w="1702" w:type="dxa"/>
          </w:tcPr>
          <w:p w14:paraId="1148CE9C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312AE80D" w14:textId="77777777" w:rsidR="00B7399C" w:rsidRDefault="00B7399C" w:rsidP="00B7399C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6150919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000ADDC7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BEAB8A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6BB3364" w14:textId="61077E81" w:rsidR="00B7399C" w:rsidRPr="00B7399C" w:rsidRDefault="00666D78" w:rsidP="00B7399C">
            <w:r>
              <w:t>52739</w:t>
            </w:r>
            <w:r w:rsidR="005607A8">
              <w:t>,</w:t>
            </w:r>
            <w:r>
              <w:t>86484</w:t>
            </w:r>
          </w:p>
        </w:tc>
        <w:tc>
          <w:tcPr>
            <w:tcW w:w="1134" w:type="dxa"/>
            <w:shd w:val="clear" w:color="auto" w:fill="auto"/>
          </w:tcPr>
          <w:p w14:paraId="46AF5E71" w14:textId="3969E595" w:rsidR="00B7399C" w:rsidRPr="00B7399C" w:rsidRDefault="00B7399C" w:rsidP="00B7399C">
            <w:r w:rsidRPr="00B7399C">
              <w:t>39 795,00</w:t>
            </w:r>
          </w:p>
        </w:tc>
        <w:tc>
          <w:tcPr>
            <w:tcW w:w="1134" w:type="dxa"/>
            <w:shd w:val="clear" w:color="auto" w:fill="auto"/>
          </w:tcPr>
          <w:p w14:paraId="50C6EA18" w14:textId="071E94EE" w:rsidR="00B7399C" w:rsidRPr="00B7399C" w:rsidRDefault="00B7399C" w:rsidP="00B7399C">
            <w:r w:rsidRPr="00B7399C">
              <w:t>5</w:t>
            </w:r>
            <w:r w:rsidR="00666D78">
              <w:t>3</w:t>
            </w:r>
            <w:r w:rsidRPr="00B7399C">
              <w:t xml:space="preserve"> </w:t>
            </w:r>
            <w:r w:rsidR="00666D78">
              <w:t>6</w:t>
            </w:r>
            <w:r w:rsidRPr="00B7399C">
              <w:t>41,00</w:t>
            </w:r>
          </w:p>
        </w:tc>
        <w:tc>
          <w:tcPr>
            <w:tcW w:w="1134" w:type="dxa"/>
            <w:shd w:val="clear" w:color="auto" w:fill="auto"/>
          </w:tcPr>
          <w:p w14:paraId="7A0F7AC6" w14:textId="48F4CEC5" w:rsidR="00B7399C" w:rsidRPr="00B7399C" w:rsidRDefault="00B7399C" w:rsidP="00B7399C">
            <w:r w:rsidRPr="00B7399C">
              <w:t>36 861,0</w:t>
            </w:r>
          </w:p>
        </w:tc>
        <w:tc>
          <w:tcPr>
            <w:tcW w:w="834" w:type="dxa"/>
          </w:tcPr>
          <w:p w14:paraId="3EE5F8E3" w14:textId="72AD43A4" w:rsidR="00B7399C" w:rsidRPr="00B7399C" w:rsidRDefault="00B7399C" w:rsidP="00B7399C">
            <w:r w:rsidRPr="00B7399C">
              <w:t>32 861,0</w:t>
            </w:r>
          </w:p>
        </w:tc>
      </w:tr>
      <w:tr w:rsidR="00030F2E" w14:paraId="5BC9B033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23281B1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</w:tcPr>
          <w:p w14:paraId="54A43DF6" w14:textId="77777777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BE9E2D4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16AFBE67" w14:textId="77777777" w:rsidR="00030F2E" w:rsidRDefault="00030F2E" w:rsidP="00030F2E">
            <w:r>
              <w:t xml:space="preserve">Отдел жизнеобеспечения администрации Анучинского </w:t>
            </w:r>
            <w:r>
              <w:lastRenderedPageBreak/>
              <w:t>муниципального округа</w:t>
            </w:r>
          </w:p>
        </w:tc>
        <w:tc>
          <w:tcPr>
            <w:tcW w:w="1702" w:type="dxa"/>
          </w:tcPr>
          <w:p w14:paraId="6F2831A8" w14:textId="77777777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441" w:type="dxa"/>
          </w:tcPr>
          <w:p w14:paraId="7405FBBB" w14:textId="77777777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24971EF6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48B77BE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57D8C9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874B28" w14:textId="5F0D3BC0" w:rsidR="00030F2E" w:rsidRDefault="00030F2E" w:rsidP="00030F2E">
            <w:r>
              <w:t>1000,00</w:t>
            </w:r>
          </w:p>
        </w:tc>
        <w:tc>
          <w:tcPr>
            <w:tcW w:w="1134" w:type="dxa"/>
          </w:tcPr>
          <w:p w14:paraId="2D5B1041" w14:textId="64569793" w:rsidR="00030F2E" w:rsidRDefault="00030F2E" w:rsidP="00030F2E">
            <w:r w:rsidRPr="000C6FFB">
              <w:t>1000,00</w:t>
            </w:r>
          </w:p>
        </w:tc>
        <w:tc>
          <w:tcPr>
            <w:tcW w:w="1134" w:type="dxa"/>
            <w:shd w:val="clear" w:color="auto" w:fill="auto"/>
          </w:tcPr>
          <w:p w14:paraId="198B5579" w14:textId="083CA789" w:rsidR="00030F2E" w:rsidRDefault="00030F2E" w:rsidP="00030F2E">
            <w:r w:rsidRPr="000C6FFB">
              <w:t>1000,00</w:t>
            </w:r>
          </w:p>
        </w:tc>
        <w:tc>
          <w:tcPr>
            <w:tcW w:w="1134" w:type="dxa"/>
            <w:shd w:val="clear" w:color="auto" w:fill="auto"/>
          </w:tcPr>
          <w:p w14:paraId="115ABDDB" w14:textId="3E6CFE32" w:rsidR="00030F2E" w:rsidRDefault="00030F2E" w:rsidP="00030F2E">
            <w:r w:rsidRPr="000C6FFB">
              <w:t>1000,00</w:t>
            </w:r>
          </w:p>
        </w:tc>
        <w:tc>
          <w:tcPr>
            <w:tcW w:w="834" w:type="dxa"/>
            <w:shd w:val="clear" w:color="auto" w:fill="auto"/>
          </w:tcPr>
          <w:p w14:paraId="61322531" w14:textId="72136F9F" w:rsidR="00030F2E" w:rsidRDefault="00030F2E" w:rsidP="00030F2E">
            <w:r w:rsidRPr="000C6FFB">
              <w:t>1000,00</w:t>
            </w:r>
          </w:p>
        </w:tc>
      </w:tr>
      <w:tr w:rsidR="00030F2E" w14:paraId="0125AA9D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637987D7" w14:textId="77777777" w:rsidR="00030F2E" w:rsidRDefault="00030F2E" w:rsidP="00030F2E"/>
        </w:tc>
        <w:tc>
          <w:tcPr>
            <w:tcW w:w="1973" w:type="dxa"/>
            <w:vMerge/>
          </w:tcPr>
          <w:p w14:paraId="485D31D9" w14:textId="77777777" w:rsidR="00030F2E" w:rsidRDefault="00030F2E" w:rsidP="00030F2E"/>
        </w:tc>
        <w:tc>
          <w:tcPr>
            <w:tcW w:w="1713" w:type="dxa"/>
            <w:vMerge/>
          </w:tcPr>
          <w:p w14:paraId="3A4E3D81" w14:textId="77777777" w:rsidR="00030F2E" w:rsidRDefault="00030F2E" w:rsidP="00030F2E"/>
        </w:tc>
        <w:tc>
          <w:tcPr>
            <w:tcW w:w="1702" w:type="dxa"/>
          </w:tcPr>
          <w:p w14:paraId="669A5860" w14:textId="77777777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округа</w:t>
            </w:r>
          </w:p>
        </w:tc>
        <w:tc>
          <w:tcPr>
            <w:tcW w:w="441" w:type="dxa"/>
          </w:tcPr>
          <w:p w14:paraId="4A3D44E6" w14:textId="77777777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920</w:t>
            </w:r>
          </w:p>
        </w:tc>
        <w:tc>
          <w:tcPr>
            <w:tcW w:w="1276" w:type="dxa"/>
          </w:tcPr>
          <w:p w14:paraId="2B89063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2C063F1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9C6E6F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E97B0CE" w14:textId="5701119B" w:rsidR="00030F2E" w:rsidRDefault="00030F2E" w:rsidP="00030F2E">
            <w:r>
              <w:t>1000,00</w:t>
            </w:r>
          </w:p>
        </w:tc>
        <w:tc>
          <w:tcPr>
            <w:tcW w:w="1134" w:type="dxa"/>
          </w:tcPr>
          <w:p w14:paraId="6C669A36" w14:textId="46D08A16" w:rsidR="00030F2E" w:rsidRDefault="00030F2E" w:rsidP="00030F2E">
            <w:r w:rsidRPr="00030F2E">
              <w:t>1000,00</w:t>
            </w:r>
          </w:p>
        </w:tc>
        <w:tc>
          <w:tcPr>
            <w:tcW w:w="1134" w:type="dxa"/>
            <w:shd w:val="clear" w:color="auto" w:fill="auto"/>
          </w:tcPr>
          <w:p w14:paraId="3736FF7B" w14:textId="2A249249" w:rsidR="00030F2E" w:rsidRDefault="00030F2E" w:rsidP="00030F2E">
            <w:r w:rsidRPr="004879F9">
              <w:t>1000,00</w:t>
            </w:r>
          </w:p>
        </w:tc>
        <w:tc>
          <w:tcPr>
            <w:tcW w:w="1134" w:type="dxa"/>
            <w:shd w:val="clear" w:color="auto" w:fill="auto"/>
          </w:tcPr>
          <w:p w14:paraId="53F3E0E2" w14:textId="580CC8D2" w:rsidR="00030F2E" w:rsidRDefault="00030F2E" w:rsidP="00030F2E">
            <w:r w:rsidRPr="004879F9">
              <w:t>1000,00</w:t>
            </w:r>
          </w:p>
        </w:tc>
        <w:tc>
          <w:tcPr>
            <w:tcW w:w="834" w:type="dxa"/>
            <w:shd w:val="clear" w:color="auto" w:fill="auto"/>
          </w:tcPr>
          <w:p w14:paraId="4E0717B7" w14:textId="7D80F302" w:rsidR="00030F2E" w:rsidRDefault="00030F2E" w:rsidP="00030F2E">
            <w:r w:rsidRPr="004879F9">
              <w:t>1000,00</w:t>
            </w:r>
          </w:p>
        </w:tc>
      </w:tr>
      <w:tr w:rsidR="00B7399C" w14:paraId="61A1ADD1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D0F086D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</w:tcPr>
          <w:p w14:paraId="64C30AB3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713" w:type="dxa"/>
            <w:vMerge w:val="restart"/>
          </w:tcPr>
          <w:p w14:paraId="297E56D9" w14:textId="77777777" w:rsidR="00B7399C" w:rsidRDefault="00B7399C" w:rsidP="00B7399C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6ED68E82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3825FC9A" w14:textId="77777777" w:rsidR="00B7399C" w:rsidRDefault="00B7399C" w:rsidP="00B7399C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24585EA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D345481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B9AD446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DCE3B33" w14:textId="1EE71F87" w:rsidR="00B7399C" w:rsidRDefault="00B7399C" w:rsidP="00B7399C">
            <w:r>
              <w:t>1</w:t>
            </w:r>
            <w:r w:rsidR="005607A8">
              <w:t xml:space="preserve"> 3</w:t>
            </w:r>
            <w:r>
              <w:t>00,0</w:t>
            </w:r>
            <w:r w:rsidR="00030F2E">
              <w:t>0</w:t>
            </w:r>
          </w:p>
        </w:tc>
        <w:tc>
          <w:tcPr>
            <w:tcW w:w="1134" w:type="dxa"/>
          </w:tcPr>
          <w:p w14:paraId="7BC1EF16" w14:textId="56F781F2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1134" w:type="dxa"/>
            <w:shd w:val="clear" w:color="auto" w:fill="auto"/>
          </w:tcPr>
          <w:p w14:paraId="59FE1DD8" w14:textId="7041023E" w:rsidR="00B7399C" w:rsidRDefault="00B7399C" w:rsidP="00B7399C">
            <w:r>
              <w:t>100,</w:t>
            </w:r>
            <w:r w:rsidR="00030F2E">
              <w:t>0</w:t>
            </w: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04CBD53E" w14:textId="090002DB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834" w:type="dxa"/>
            <w:shd w:val="clear" w:color="auto" w:fill="auto"/>
          </w:tcPr>
          <w:p w14:paraId="1AC062F9" w14:textId="607A48A0" w:rsidR="00B7399C" w:rsidRDefault="00B7399C" w:rsidP="00B7399C">
            <w:r>
              <w:t>100,</w:t>
            </w:r>
            <w:r w:rsidR="00030F2E">
              <w:t>0</w:t>
            </w:r>
            <w:r>
              <w:t>0</w:t>
            </w:r>
          </w:p>
        </w:tc>
      </w:tr>
      <w:tr w:rsidR="00B7399C" w14:paraId="3FDF1AA1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12961015" w14:textId="77777777" w:rsidR="00B7399C" w:rsidRDefault="00B7399C" w:rsidP="00B7399C"/>
        </w:tc>
        <w:tc>
          <w:tcPr>
            <w:tcW w:w="1973" w:type="dxa"/>
            <w:vMerge/>
          </w:tcPr>
          <w:p w14:paraId="21F3B159" w14:textId="77777777" w:rsidR="00B7399C" w:rsidRDefault="00B7399C" w:rsidP="00B7399C"/>
        </w:tc>
        <w:tc>
          <w:tcPr>
            <w:tcW w:w="1713" w:type="dxa"/>
            <w:vMerge/>
          </w:tcPr>
          <w:p w14:paraId="1CE77442" w14:textId="77777777" w:rsidR="00B7399C" w:rsidRDefault="00B7399C" w:rsidP="00B7399C"/>
        </w:tc>
        <w:tc>
          <w:tcPr>
            <w:tcW w:w="1702" w:type="dxa"/>
          </w:tcPr>
          <w:p w14:paraId="7663C20B" w14:textId="77777777" w:rsidR="00B7399C" w:rsidRDefault="00B7399C" w:rsidP="00B7399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6C18176E" w14:textId="77777777" w:rsidR="00B7399C" w:rsidRDefault="00B7399C" w:rsidP="00B7399C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347C57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36FD687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485C09A" w14:textId="77777777" w:rsidR="00B7399C" w:rsidRDefault="00B7399C" w:rsidP="00B739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A3A9954" w14:textId="755531E8" w:rsidR="00B7399C" w:rsidRDefault="00B7399C" w:rsidP="00B7399C">
            <w:r>
              <w:t>1</w:t>
            </w:r>
            <w:r w:rsidR="005607A8">
              <w:t xml:space="preserve"> 3</w:t>
            </w:r>
            <w:r>
              <w:t>00,</w:t>
            </w:r>
            <w:r w:rsidR="00030F2E">
              <w:t>0</w:t>
            </w:r>
            <w:r>
              <w:t>0</w:t>
            </w:r>
          </w:p>
        </w:tc>
        <w:tc>
          <w:tcPr>
            <w:tcW w:w="1134" w:type="dxa"/>
          </w:tcPr>
          <w:p w14:paraId="65190CFF" w14:textId="4E40FD63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1134" w:type="dxa"/>
            <w:shd w:val="clear" w:color="auto" w:fill="auto"/>
          </w:tcPr>
          <w:p w14:paraId="0D14788B" w14:textId="2E45A1F2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1134" w:type="dxa"/>
            <w:shd w:val="clear" w:color="auto" w:fill="auto"/>
          </w:tcPr>
          <w:p w14:paraId="6561212B" w14:textId="406298BB" w:rsidR="00B7399C" w:rsidRDefault="00B7399C" w:rsidP="00B7399C">
            <w:r>
              <w:t>100,0</w:t>
            </w:r>
            <w:r w:rsidR="00030F2E">
              <w:t>0</w:t>
            </w:r>
          </w:p>
        </w:tc>
        <w:tc>
          <w:tcPr>
            <w:tcW w:w="834" w:type="dxa"/>
            <w:shd w:val="clear" w:color="auto" w:fill="auto"/>
          </w:tcPr>
          <w:p w14:paraId="5A42630F" w14:textId="218A1347" w:rsidR="00B7399C" w:rsidRDefault="00B7399C" w:rsidP="00B7399C">
            <w:r>
              <w:t>100,0</w:t>
            </w:r>
            <w:r w:rsidR="00030F2E">
              <w:t>0</w:t>
            </w:r>
          </w:p>
        </w:tc>
      </w:tr>
      <w:tr w:rsidR="00030F2E" w14:paraId="6E463078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256F2F7A" w14:textId="053F9726" w:rsidR="00030F2E" w:rsidRDefault="00030F2E" w:rsidP="00030F2E">
            <w:r>
              <w:rPr>
                <w:szCs w:val="22"/>
              </w:rPr>
              <w:t xml:space="preserve">             4.</w:t>
            </w:r>
          </w:p>
        </w:tc>
        <w:tc>
          <w:tcPr>
            <w:tcW w:w="1973" w:type="dxa"/>
            <w:vMerge w:val="restart"/>
          </w:tcPr>
          <w:p w14:paraId="357D31B7" w14:textId="50EF3D94" w:rsidR="00030F2E" w:rsidRDefault="00030F2E" w:rsidP="00030F2E">
            <w:r>
              <w:rPr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713" w:type="dxa"/>
            <w:vMerge w:val="restart"/>
          </w:tcPr>
          <w:p w14:paraId="1EE8FD85" w14:textId="051A3794" w:rsidR="00030F2E" w:rsidRDefault="00030F2E" w:rsidP="00030F2E">
            <w:r>
              <w:rPr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6B528818" w14:textId="07809D69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583BE413" w14:textId="2592978F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0CA9815A" w14:textId="03CD16CE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DD40201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295DD5ED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FE4BEB7" w14:textId="78791873" w:rsidR="00030F2E" w:rsidRDefault="00030F2E" w:rsidP="00030F2E">
            <w:r>
              <w:t>0,00</w:t>
            </w:r>
          </w:p>
        </w:tc>
        <w:tc>
          <w:tcPr>
            <w:tcW w:w="1134" w:type="dxa"/>
          </w:tcPr>
          <w:p w14:paraId="55752F3F" w14:textId="4912605C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0BA269A5" w14:textId="610793E5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70BB85AD" w14:textId="7AC1964C" w:rsidR="00030F2E" w:rsidRDefault="00030F2E" w:rsidP="00030F2E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65043A87" w14:textId="6FAFE734" w:rsidR="00030F2E" w:rsidRDefault="00030F2E" w:rsidP="00030F2E">
            <w:r>
              <w:t>4000,00</w:t>
            </w:r>
          </w:p>
        </w:tc>
      </w:tr>
      <w:tr w:rsidR="00030F2E" w14:paraId="4077E787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390F6AA2" w14:textId="77777777" w:rsidR="00030F2E" w:rsidRDefault="00030F2E" w:rsidP="00030F2E"/>
        </w:tc>
        <w:tc>
          <w:tcPr>
            <w:tcW w:w="1973" w:type="dxa"/>
            <w:vMerge/>
          </w:tcPr>
          <w:p w14:paraId="1F7AA65D" w14:textId="77777777" w:rsidR="00030F2E" w:rsidRDefault="00030F2E" w:rsidP="00030F2E"/>
        </w:tc>
        <w:tc>
          <w:tcPr>
            <w:tcW w:w="1713" w:type="dxa"/>
            <w:vMerge/>
          </w:tcPr>
          <w:p w14:paraId="3F4D0BA3" w14:textId="77777777" w:rsidR="00030F2E" w:rsidRDefault="00030F2E" w:rsidP="00030F2E"/>
        </w:tc>
        <w:tc>
          <w:tcPr>
            <w:tcW w:w="1702" w:type="dxa"/>
          </w:tcPr>
          <w:p w14:paraId="09C43B7E" w14:textId="535521A6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482B0AFE" w14:textId="77D33565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6519149" w14:textId="7CB459A0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23F5D48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3EA831A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B43E4E" w14:textId="7AA0736D" w:rsidR="00030F2E" w:rsidRDefault="00030F2E" w:rsidP="00030F2E">
            <w:r>
              <w:t>0,00</w:t>
            </w:r>
          </w:p>
        </w:tc>
        <w:tc>
          <w:tcPr>
            <w:tcW w:w="1134" w:type="dxa"/>
          </w:tcPr>
          <w:p w14:paraId="5BC72993" w14:textId="6EA41142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0292D42F" w14:textId="2736FD06" w:rsidR="00030F2E" w:rsidRDefault="00030F2E" w:rsidP="00030F2E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55E2B224" w14:textId="0395A653" w:rsidR="00030F2E" w:rsidRDefault="00030F2E" w:rsidP="00030F2E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74D8E937" w14:textId="4A45B0FF" w:rsidR="00030F2E" w:rsidRDefault="00030F2E" w:rsidP="00030F2E">
            <w:r>
              <w:t>4000,00</w:t>
            </w:r>
          </w:p>
        </w:tc>
      </w:tr>
      <w:tr w:rsidR="00030F2E" w14:paraId="0EBBFB65" w14:textId="77777777" w:rsidTr="00666D78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6D0D66B5" w14:textId="6460F085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973" w:type="dxa"/>
            <w:vMerge w:val="restart"/>
          </w:tcPr>
          <w:p w14:paraId="362A0DE3" w14:textId="5B666BCD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713" w:type="dxa"/>
            <w:vMerge w:val="restart"/>
          </w:tcPr>
          <w:p w14:paraId="0663991B" w14:textId="271BBA92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030F2E"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35F559E8" w14:textId="28B5B4F5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2086DC7F" w14:textId="5DEBF092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0C5A4FD" w14:textId="3F78FB83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957683B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5946960B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3F71272" w14:textId="57EB581F" w:rsidR="00030F2E" w:rsidRDefault="00030F2E" w:rsidP="00030F2E">
            <w:r>
              <w:t>310,60</w:t>
            </w:r>
          </w:p>
        </w:tc>
        <w:tc>
          <w:tcPr>
            <w:tcW w:w="1134" w:type="dxa"/>
          </w:tcPr>
          <w:p w14:paraId="388B48DA" w14:textId="675CEB55" w:rsidR="00030F2E" w:rsidRDefault="00030F2E" w:rsidP="00030F2E"/>
        </w:tc>
        <w:tc>
          <w:tcPr>
            <w:tcW w:w="1134" w:type="dxa"/>
            <w:shd w:val="clear" w:color="auto" w:fill="auto"/>
          </w:tcPr>
          <w:p w14:paraId="527697D4" w14:textId="15292AD5" w:rsidR="00030F2E" w:rsidRDefault="00030F2E" w:rsidP="00030F2E"/>
        </w:tc>
        <w:tc>
          <w:tcPr>
            <w:tcW w:w="1134" w:type="dxa"/>
            <w:shd w:val="clear" w:color="auto" w:fill="auto"/>
          </w:tcPr>
          <w:p w14:paraId="2AAB888B" w14:textId="0CE054FD" w:rsidR="00030F2E" w:rsidRDefault="00030F2E" w:rsidP="00030F2E"/>
        </w:tc>
        <w:tc>
          <w:tcPr>
            <w:tcW w:w="834" w:type="dxa"/>
            <w:shd w:val="clear" w:color="auto" w:fill="auto"/>
          </w:tcPr>
          <w:p w14:paraId="11A1FEE3" w14:textId="02B8F6CA" w:rsidR="00030F2E" w:rsidRDefault="00030F2E" w:rsidP="00030F2E"/>
        </w:tc>
      </w:tr>
      <w:tr w:rsidR="00030F2E" w14:paraId="5CD611E0" w14:textId="77777777" w:rsidTr="00666D78">
        <w:trPr>
          <w:gridAfter w:val="1"/>
          <w:wAfter w:w="6" w:type="dxa"/>
        </w:trPr>
        <w:tc>
          <w:tcPr>
            <w:tcW w:w="1338" w:type="dxa"/>
            <w:vMerge/>
          </w:tcPr>
          <w:p w14:paraId="5CA81C9E" w14:textId="77777777" w:rsidR="00030F2E" w:rsidRDefault="00030F2E" w:rsidP="00030F2E"/>
        </w:tc>
        <w:tc>
          <w:tcPr>
            <w:tcW w:w="1973" w:type="dxa"/>
            <w:vMerge/>
          </w:tcPr>
          <w:p w14:paraId="385ECBD1" w14:textId="77777777" w:rsidR="00030F2E" w:rsidRDefault="00030F2E" w:rsidP="00030F2E"/>
        </w:tc>
        <w:tc>
          <w:tcPr>
            <w:tcW w:w="1713" w:type="dxa"/>
            <w:vMerge/>
          </w:tcPr>
          <w:p w14:paraId="27BDD26A" w14:textId="77777777" w:rsidR="00030F2E" w:rsidRDefault="00030F2E" w:rsidP="00030F2E"/>
        </w:tc>
        <w:tc>
          <w:tcPr>
            <w:tcW w:w="1702" w:type="dxa"/>
          </w:tcPr>
          <w:p w14:paraId="383DFCE8" w14:textId="0E6B1471" w:rsidR="00030F2E" w:rsidRDefault="00030F2E" w:rsidP="00030F2E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  <w:r w:rsidR="00B146E5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441" w:type="dxa"/>
          </w:tcPr>
          <w:p w14:paraId="3D1C264D" w14:textId="351BE843" w:rsidR="00030F2E" w:rsidRDefault="00030F2E" w:rsidP="00030F2E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BF61F87" w14:textId="0AAA2703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C2469CB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BFB4C05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2A002EE" w14:textId="7648CC0A" w:rsidR="00030F2E" w:rsidRDefault="00030F2E" w:rsidP="00030F2E"/>
        </w:tc>
        <w:tc>
          <w:tcPr>
            <w:tcW w:w="1134" w:type="dxa"/>
          </w:tcPr>
          <w:p w14:paraId="0F9D3743" w14:textId="4533FB9F" w:rsidR="00030F2E" w:rsidRDefault="00030F2E" w:rsidP="00030F2E"/>
        </w:tc>
        <w:tc>
          <w:tcPr>
            <w:tcW w:w="1134" w:type="dxa"/>
            <w:shd w:val="clear" w:color="auto" w:fill="auto"/>
          </w:tcPr>
          <w:p w14:paraId="1D5DADCE" w14:textId="460B93DA" w:rsidR="00030F2E" w:rsidRDefault="00030F2E" w:rsidP="00030F2E"/>
        </w:tc>
        <w:tc>
          <w:tcPr>
            <w:tcW w:w="1134" w:type="dxa"/>
            <w:shd w:val="clear" w:color="auto" w:fill="auto"/>
          </w:tcPr>
          <w:p w14:paraId="2DE16E9C" w14:textId="0CEEF3CC" w:rsidR="00030F2E" w:rsidRDefault="00030F2E" w:rsidP="00030F2E"/>
        </w:tc>
        <w:tc>
          <w:tcPr>
            <w:tcW w:w="834" w:type="dxa"/>
            <w:shd w:val="clear" w:color="auto" w:fill="auto"/>
          </w:tcPr>
          <w:p w14:paraId="3C5D280B" w14:textId="64FE5AD1" w:rsidR="00030F2E" w:rsidRDefault="00030F2E" w:rsidP="00030F2E"/>
        </w:tc>
      </w:tr>
      <w:tr w:rsidR="00030F2E" w14:paraId="27AB69A8" w14:textId="77777777" w:rsidTr="00666D78">
        <w:trPr>
          <w:gridAfter w:val="1"/>
          <w:wAfter w:w="6" w:type="dxa"/>
        </w:trPr>
        <w:tc>
          <w:tcPr>
            <w:tcW w:w="1338" w:type="dxa"/>
          </w:tcPr>
          <w:p w14:paraId="291DFEBC" w14:textId="77777777" w:rsidR="00030F2E" w:rsidRDefault="00030F2E" w:rsidP="00030F2E"/>
        </w:tc>
        <w:tc>
          <w:tcPr>
            <w:tcW w:w="5388" w:type="dxa"/>
            <w:gridSpan w:val="3"/>
          </w:tcPr>
          <w:p w14:paraId="7EC23F3F" w14:textId="77389CB9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41" w:type="dxa"/>
          </w:tcPr>
          <w:p w14:paraId="7D0142A1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34660650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14:paraId="490CED39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68" w:type="dxa"/>
          </w:tcPr>
          <w:p w14:paraId="0FF58C76" w14:textId="77777777" w:rsidR="00030F2E" w:rsidRDefault="00030F2E" w:rsidP="00030F2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A1A3BCB" w14:textId="26E6D903" w:rsidR="00030F2E" w:rsidRPr="00B7399C" w:rsidRDefault="004A1B26" w:rsidP="00030F2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2E53D8">
              <w:rPr>
                <w:b/>
                <w:bCs/>
              </w:rPr>
              <w:t>5</w:t>
            </w:r>
            <w:r>
              <w:rPr>
                <w:b/>
                <w:bCs/>
              </w:rPr>
              <w:t>350464,84</w:t>
            </w:r>
          </w:p>
        </w:tc>
        <w:tc>
          <w:tcPr>
            <w:tcW w:w="1134" w:type="dxa"/>
            <w:shd w:val="clear" w:color="auto" w:fill="auto"/>
          </w:tcPr>
          <w:p w14:paraId="3B74CC0A" w14:textId="0FF544F6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39 895,00</w:t>
            </w:r>
          </w:p>
        </w:tc>
        <w:tc>
          <w:tcPr>
            <w:tcW w:w="1134" w:type="dxa"/>
            <w:shd w:val="clear" w:color="auto" w:fill="auto"/>
          </w:tcPr>
          <w:p w14:paraId="0AC467B0" w14:textId="127C0EDC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53</w:t>
            </w:r>
            <w:r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641,00</w:t>
            </w:r>
          </w:p>
        </w:tc>
        <w:tc>
          <w:tcPr>
            <w:tcW w:w="1134" w:type="dxa"/>
            <w:shd w:val="clear" w:color="auto" w:fill="auto"/>
          </w:tcPr>
          <w:p w14:paraId="2BCA8C6D" w14:textId="3C52CCDD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36</w:t>
            </w:r>
            <w:r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  <w:tc>
          <w:tcPr>
            <w:tcW w:w="834" w:type="dxa"/>
          </w:tcPr>
          <w:p w14:paraId="147A0200" w14:textId="4F8A03F0" w:rsidR="00030F2E" w:rsidRPr="00B7399C" w:rsidRDefault="00030F2E" w:rsidP="00030F2E">
            <w:pPr>
              <w:rPr>
                <w:b/>
                <w:bCs/>
              </w:rPr>
            </w:pPr>
            <w:r w:rsidRPr="00B7399C">
              <w:rPr>
                <w:b/>
                <w:bCs/>
              </w:rPr>
              <w:t>32</w:t>
            </w:r>
            <w:r>
              <w:rPr>
                <w:b/>
                <w:bCs/>
              </w:rPr>
              <w:t xml:space="preserve"> </w:t>
            </w:r>
            <w:r w:rsidRPr="00B7399C">
              <w:rPr>
                <w:b/>
                <w:bCs/>
              </w:rPr>
              <w:t>861,0</w:t>
            </w:r>
          </w:p>
        </w:tc>
      </w:tr>
    </w:tbl>
    <w:p w14:paraId="7CC3F7F0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0BAECC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3D7E49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85"/>
      <w:bookmarkEnd w:id="2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 w14:paraId="4E227682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2937B7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4B1CD5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9DD772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5EEF8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16FF73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52EBF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325E7C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5F7E0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72E19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44E173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389EE31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83997B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0426DA" w14:textId="77777777" w:rsidR="00A25A51" w:rsidRDefault="005C7D6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5153328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C5D590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976"/>
      <w:bookmarkEnd w:id="3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39F0493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14:paraId="667F60A1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3FAAE98A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1ACE1FF0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0ABF4A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A25A51" w14:paraId="382A2F85" w14:textId="77777777">
        <w:tc>
          <w:tcPr>
            <w:tcW w:w="540" w:type="dxa"/>
          </w:tcPr>
          <w:p w14:paraId="0FD4B86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84" w:type="dxa"/>
          </w:tcPr>
          <w:p w14:paraId="6EB3214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690FB2A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1A4563D9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731431A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68C0D75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4912D796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72E5764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67F8358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A25A51" w14:paraId="3B04078A" w14:textId="77777777">
        <w:tc>
          <w:tcPr>
            <w:tcW w:w="540" w:type="dxa"/>
          </w:tcPr>
          <w:p w14:paraId="456DD2F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14:paraId="21440D4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14:paraId="4ABF1133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14:paraId="1F039D48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14:paraId="68B59F22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14:paraId="1AA6BC3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14:paraId="09901E52" w14:textId="77777777" w:rsidR="00A25A51" w:rsidRDefault="00A25A5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78E7DF1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14:paraId="7265809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A25A51" w14:paraId="4F8B1D28" w14:textId="77777777">
        <w:tc>
          <w:tcPr>
            <w:tcW w:w="540" w:type="dxa"/>
          </w:tcPr>
          <w:p w14:paraId="24A2006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14:paraId="75F5CC3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71A7B27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4977704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061A376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36CCDA7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6BE6C65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F54357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2C94479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817BE85" w14:textId="77777777">
        <w:tc>
          <w:tcPr>
            <w:tcW w:w="540" w:type="dxa"/>
          </w:tcPr>
          <w:p w14:paraId="26EA754E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84" w:type="dxa"/>
          </w:tcPr>
          <w:p w14:paraId="0BA2E8C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03C92A6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576BB06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595ACE68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0BAD631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15BE639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440028BF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5527EF6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8704B88" w14:textId="77777777">
        <w:tc>
          <w:tcPr>
            <w:tcW w:w="540" w:type="dxa"/>
          </w:tcPr>
          <w:p w14:paraId="41F4E36F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84" w:type="dxa"/>
          </w:tcPr>
          <w:p w14:paraId="6AC6018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49364B1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42EBE60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6EE3B21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3034149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5907B96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1860939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4C0BB6C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70E8CAE" w14:textId="77777777" w:rsidR="00A25A51" w:rsidRDefault="00A25A51">
      <w:pPr>
        <w:rPr>
          <w:sz w:val="28"/>
          <w:szCs w:val="28"/>
        </w:rPr>
        <w:sectPr w:rsidR="00A25A51" w:rsidSect="00623D85">
          <w:pgSz w:w="16838" w:h="11905" w:orient="landscape"/>
          <w:pgMar w:top="851" w:right="1134" w:bottom="851" w:left="1134" w:header="0" w:footer="0" w:gutter="0"/>
          <w:cols w:space="720"/>
          <w:docGrid w:linePitch="272"/>
        </w:sectPr>
      </w:pPr>
    </w:p>
    <w:p w14:paraId="5437B4D2" w14:textId="77777777" w:rsidR="00A25A51" w:rsidRDefault="005C7D63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№ 5</w:t>
      </w:r>
    </w:p>
    <w:p w14:paraId="7820AC4F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7F529B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194"/>
      <w:bookmarkEnd w:id="4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790BA2E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14:paraId="3643678E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52E87B31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3BCAE104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127249A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074"/>
        <w:gridCol w:w="3118"/>
        <w:gridCol w:w="1985"/>
        <w:gridCol w:w="2551"/>
        <w:gridCol w:w="2410"/>
        <w:gridCol w:w="2268"/>
      </w:tblGrid>
      <w:tr w:rsidR="00A25A51" w14:paraId="285C33B8" w14:textId="77777777">
        <w:tc>
          <w:tcPr>
            <w:tcW w:w="540" w:type="dxa"/>
          </w:tcPr>
          <w:p w14:paraId="05B41319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74" w:type="dxa"/>
            <w:tcBorders>
              <w:bottom w:val="nil"/>
            </w:tcBorders>
          </w:tcPr>
          <w:p w14:paraId="684D4FF7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118" w:type="dxa"/>
          </w:tcPr>
          <w:p w14:paraId="7901A52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4F2A7F2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2C5C9984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410" w:type="dxa"/>
          </w:tcPr>
          <w:p w14:paraId="777A2615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2268" w:type="dxa"/>
          </w:tcPr>
          <w:p w14:paraId="2413D842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&lt;**&gt;</w:t>
              </w:r>
            </w:hyperlink>
          </w:p>
        </w:tc>
      </w:tr>
      <w:tr w:rsidR="00A25A51" w14:paraId="4057156F" w14:textId="77777777">
        <w:tc>
          <w:tcPr>
            <w:tcW w:w="540" w:type="dxa"/>
            <w:vMerge w:val="restart"/>
          </w:tcPr>
          <w:p w14:paraId="7438E837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74" w:type="dxa"/>
            <w:vMerge w:val="restart"/>
          </w:tcPr>
          <w:p w14:paraId="46318608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</w:tc>
        <w:tc>
          <w:tcPr>
            <w:tcW w:w="3118" w:type="dxa"/>
          </w:tcPr>
          <w:p w14:paraId="74EFCB1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2E4EA6D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1A645C0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172A658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5086041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6BC5169E" w14:textId="77777777">
        <w:tc>
          <w:tcPr>
            <w:tcW w:w="540" w:type="dxa"/>
            <w:vMerge/>
          </w:tcPr>
          <w:p w14:paraId="67DE1691" w14:textId="77777777" w:rsidR="00A25A51" w:rsidRDefault="00A25A51"/>
        </w:tc>
        <w:tc>
          <w:tcPr>
            <w:tcW w:w="2074" w:type="dxa"/>
            <w:vMerge/>
          </w:tcPr>
          <w:p w14:paraId="4E14B14F" w14:textId="77777777" w:rsidR="00A25A51" w:rsidRDefault="00A25A51"/>
        </w:tc>
        <w:tc>
          <w:tcPr>
            <w:tcW w:w="3118" w:type="dxa"/>
          </w:tcPr>
          <w:p w14:paraId="0AE30E7A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43AF0B9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2D5BFB8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3CCCCD1F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17E5F3C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4021739A" w14:textId="77777777">
        <w:tc>
          <w:tcPr>
            <w:tcW w:w="540" w:type="dxa"/>
            <w:vMerge/>
          </w:tcPr>
          <w:p w14:paraId="03018DA2" w14:textId="77777777" w:rsidR="00A25A51" w:rsidRDefault="00A25A51"/>
        </w:tc>
        <w:tc>
          <w:tcPr>
            <w:tcW w:w="2074" w:type="dxa"/>
            <w:vMerge/>
          </w:tcPr>
          <w:p w14:paraId="6DA3386C" w14:textId="77777777" w:rsidR="00A25A51" w:rsidRDefault="00A25A51"/>
        </w:tc>
        <w:tc>
          <w:tcPr>
            <w:tcW w:w="3118" w:type="dxa"/>
          </w:tcPr>
          <w:p w14:paraId="29B86666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223D157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1C6D823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30289DB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21366DD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0C47DFD" w14:textId="77777777">
        <w:tc>
          <w:tcPr>
            <w:tcW w:w="540" w:type="dxa"/>
            <w:vMerge w:val="restart"/>
          </w:tcPr>
          <w:p w14:paraId="5E5CBD40" w14:textId="77777777" w:rsidR="00A25A51" w:rsidRDefault="005C7D63">
            <w:r>
              <w:t>2.</w:t>
            </w:r>
          </w:p>
        </w:tc>
        <w:tc>
          <w:tcPr>
            <w:tcW w:w="2074" w:type="dxa"/>
            <w:vMerge w:val="restart"/>
          </w:tcPr>
          <w:p w14:paraId="26D52614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5A22A15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D94326F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395FD67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2CB4778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2259D15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6AC05D3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6B156295" w14:textId="77777777">
        <w:tc>
          <w:tcPr>
            <w:tcW w:w="540" w:type="dxa"/>
            <w:vMerge/>
          </w:tcPr>
          <w:p w14:paraId="3D22348B" w14:textId="77777777" w:rsidR="00A25A51" w:rsidRDefault="00A25A51"/>
        </w:tc>
        <w:tc>
          <w:tcPr>
            <w:tcW w:w="2074" w:type="dxa"/>
            <w:vMerge/>
          </w:tcPr>
          <w:p w14:paraId="6446860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00915421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62551A5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75DFE60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298873D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2D1862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310B824" w14:textId="77777777">
        <w:tc>
          <w:tcPr>
            <w:tcW w:w="540" w:type="dxa"/>
            <w:vMerge/>
          </w:tcPr>
          <w:p w14:paraId="2E73E03F" w14:textId="77777777" w:rsidR="00A25A51" w:rsidRDefault="00A25A51"/>
        </w:tc>
        <w:tc>
          <w:tcPr>
            <w:tcW w:w="2074" w:type="dxa"/>
            <w:vMerge/>
          </w:tcPr>
          <w:p w14:paraId="2E6E9CF1" w14:textId="77777777" w:rsidR="00A25A51" w:rsidRDefault="00A25A51"/>
        </w:tc>
        <w:tc>
          <w:tcPr>
            <w:tcW w:w="3118" w:type="dxa"/>
          </w:tcPr>
          <w:p w14:paraId="64878B09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3EEDCF08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442C3BE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7003BAA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5A1C846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7C031F5E" w14:textId="77777777">
        <w:tc>
          <w:tcPr>
            <w:tcW w:w="540" w:type="dxa"/>
            <w:vMerge w:val="restart"/>
          </w:tcPr>
          <w:p w14:paraId="03750A8F" w14:textId="77777777" w:rsidR="00A25A51" w:rsidRDefault="005C7D63">
            <w:r>
              <w:t>3.</w:t>
            </w:r>
          </w:p>
        </w:tc>
        <w:tc>
          <w:tcPr>
            <w:tcW w:w="2074" w:type="dxa"/>
            <w:vMerge w:val="restart"/>
          </w:tcPr>
          <w:p w14:paraId="3C22BC62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Разработка, проверка проектно-сметной документации,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проведение инженерных изысканий</w:t>
            </w:r>
          </w:p>
        </w:tc>
        <w:tc>
          <w:tcPr>
            <w:tcW w:w="3118" w:type="dxa"/>
          </w:tcPr>
          <w:p w14:paraId="1BA1CA6E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1985" w:type="dxa"/>
          </w:tcPr>
          <w:p w14:paraId="28DF94B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2459C1AC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2267A10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C985BB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480BBA3" w14:textId="77777777">
        <w:tc>
          <w:tcPr>
            <w:tcW w:w="540" w:type="dxa"/>
            <w:vMerge/>
          </w:tcPr>
          <w:p w14:paraId="1ED759A7" w14:textId="77777777" w:rsidR="00A25A51" w:rsidRDefault="00A25A51"/>
        </w:tc>
        <w:tc>
          <w:tcPr>
            <w:tcW w:w="2074" w:type="dxa"/>
            <w:vMerge/>
          </w:tcPr>
          <w:p w14:paraId="469722E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2F23ADF9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06D5F510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592724D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DBDA852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FEF258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295D51D" w14:textId="77777777">
        <w:tc>
          <w:tcPr>
            <w:tcW w:w="540" w:type="dxa"/>
            <w:vMerge/>
          </w:tcPr>
          <w:p w14:paraId="29AB2A38" w14:textId="77777777" w:rsidR="00A25A51" w:rsidRDefault="00A25A51"/>
        </w:tc>
        <w:tc>
          <w:tcPr>
            <w:tcW w:w="2074" w:type="dxa"/>
            <w:vMerge/>
          </w:tcPr>
          <w:p w14:paraId="267F5D31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F26F923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1530B9D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095625FB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8FBBC7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7C7AEAF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6D8090C4" w14:textId="77777777">
        <w:tc>
          <w:tcPr>
            <w:tcW w:w="540" w:type="dxa"/>
            <w:vMerge w:val="restart"/>
          </w:tcPr>
          <w:p w14:paraId="191D6DEA" w14:textId="77777777" w:rsidR="00A25A51" w:rsidRDefault="005C7D63">
            <w:r>
              <w:t>4.</w:t>
            </w:r>
          </w:p>
        </w:tc>
        <w:tc>
          <w:tcPr>
            <w:tcW w:w="2074" w:type="dxa"/>
            <w:vMerge w:val="restart"/>
          </w:tcPr>
          <w:p w14:paraId="190E5C36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3118" w:type="dxa"/>
          </w:tcPr>
          <w:p w14:paraId="56F451EB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14:paraId="75F77717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31A09B94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797D37BB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53CFFF4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3BEF41B1" w14:textId="77777777">
        <w:tc>
          <w:tcPr>
            <w:tcW w:w="540" w:type="dxa"/>
            <w:vMerge/>
          </w:tcPr>
          <w:p w14:paraId="783EB0D3" w14:textId="77777777" w:rsidR="00A25A51" w:rsidRDefault="00A25A51"/>
        </w:tc>
        <w:tc>
          <w:tcPr>
            <w:tcW w:w="2074" w:type="dxa"/>
            <w:vMerge/>
          </w:tcPr>
          <w:p w14:paraId="1812982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1C63A945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3661902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57E360E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4909AE7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1376498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25A51" w14:paraId="1FEEF2BE" w14:textId="77777777">
        <w:tc>
          <w:tcPr>
            <w:tcW w:w="540" w:type="dxa"/>
            <w:vMerge/>
          </w:tcPr>
          <w:p w14:paraId="64B7FCFD" w14:textId="77777777" w:rsidR="00A25A51" w:rsidRDefault="00A25A51"/>
        </w:tc>
        <w:tc>
          <w:tcPr>
            <w:tcW w:w="2074" w:type="dxa"/>
            <w:vMerge/>
          </w:tcPr>
          <w:p w14:paraId="0171600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14:paraId="757D0E5B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99CACE6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14:paraId="6AA1D1E3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14:paraId="5CFDE59A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14:paraId="135E339E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CE31B4C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F9AF5E6" w14:textId="77777777" w:rsidR="00A25A51" w:rsidRDefault="005C7D6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 w14:paraId="16D83061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5" w:name="P1238"/>
      <w:bookmarkEnd w:id="5"/>
      <w:r>
        <w:rPr>
          <w:rFonts w:ascii="Times New Roman" w:hAnsi="Times New Roman" w:cs="Times New Roman"/>
          <w:szCs w:val="22"/>
        </w:rPr>
        <w:t xml:space="preserve">&lt;*&gt; - заполняется нарастающим итогом с начала года </w:t>
      </w:r>
      <w:bookmarkStart w:id="6" w:name="P1239"/>
      <w:bookmarkEnd w:id="6"/>
    </w:p>
    <w:p w14:paraId="7EC4B913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&lt;**&gt; - заполняется нарастающим итогом с начала года.</w:t>
      </w:r>
    </w:p>
    <w:p w14:paraId="5BFD04D0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AE8398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FB248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B42AE1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DDAE30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7046F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5F88A3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09A84F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8AC965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5D1AB5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D664B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E203C9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B83147" w14:textId="77777777" w:rsidR="00A25A51" w:rsidRDefault="00A25A5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B2D2283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31C7BF1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74EE5FA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0E6792" w14:textId="77777777" w:rsidR="000B2148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84742FE" w14:textId="2D90F11A" w:rsidR="00A25A51" w:rsidRDefault="000B21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C7D63">
        <w:rPr>
          <w:rFonts w:ascii="Times New Roman" w:hAnsi="Times New Roman" w:cs="Times New Roman"/>
          <w:sz w:val="24"/>
          <w:szCs w:val="24"/>
        </w:rPr>
        <w:t>риложение № 6</w:t>
      </w:r>
    </w:p>
    <w:p w14:paraId="00E1C7B8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B78F38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247"/>
      <w:bookmarkEnd w:id="7"/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4CFE4C15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14:paraId="52B9A6DB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3743089C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21AE157A" w14:textId="77777777" w:rsidR="00A25A51" w:rsidRDefault="005C7D63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2E7AA3C4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436"/>
        <w:gridCol w:w="1417"/>
        <w:gridCol w:w="1843"/>
        <w:gridCol w:w="2126"/>
        <w:gridCol w:w="5387"/>
      </w:tblGrid>
      <w:tr w:rsidR="00A25A51" w14:paraId="11B7E69C" w14:textId="77777777">
        <w:tc>
          <w:tcPr>
            <w:tcW w:w="454" w:type="dxa"/>
            <w:vMerge w:val="restart"/>
          </w:tcPr>
          <w:p w14:paraId="31E963C1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436" w:type="dxa"/>
            <w:vMerge w:val="restart"/>
          </w:tcPr>
          <w:p w14:paraId="61A4BCE0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07EECE72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6F72A28F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1BD33C2A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A25A51" w14:paraId="00A18FA8" w14:textId="77777777">
        <w:tc>
          <w:tcPr>
            <w:tcW w:w="454" w:type="dxa"/>
            <w:vMerge/>
          </w:tcPr>
          <w:p w14:paraId="5716AFDC" w14:textId="77777777" w:rsidR="00A25A51" w:rsidRDefault="00A25A51"/>
        </w:tc>
        <w:tc>
          <w:tcPr>
            <w:tcW w:w="3436" w:type="dxa"/>
            <w:vMerge/>
          </w:tcPr>
          <w:p w14:paraId="1C6565D0" w14:textId="77777777" w:rsidR="00A25A51" w:rsidRDefault="00A25A51"/>
        </w:tc>
        <w:tc>
          <w:tcPr>
            <w:tcW w:w="1417" w:type="dxa"/>
            <w:vMerge/>
          </w:tcPr>
          <w:p w14:paraId="78FF9CB3" w14:textId="77777777" w:rsidR="00A25A51" w:rsidRDefault="00A25A51"/>
        </w:tc>
        <w:tc>
          <w:tcPr>
            <w:tcW w:w="1843" w:type="dxa"/>
          </w:tcPr>
          <w:p w14:paraId="012B6B74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126" w:type="dxa"/>
          </w:tcPr>
          <w:p w14:paraId="79C5EE52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3954ADF0" w14:textId="77777777" w:rsidR="00A25A51" w:rsidRDefault="00A25A51"/>
        </w:tc>
      </w:tr>
      <w:tr w:rsidR="00A25A51" w14:paraId="2DBE46F8" w14:textId="77777777">
        <w:tc>
          <w:tcPr>
            <w:tcW w:w="454" w:type="dxa"/>
          </w:tcPr>
          <w:p w14:paraId="5110CDB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436" w:type="dxa"/>
          </w:tcPr>
          <w:p w14:paraId="0CB19DDC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417" w:type="dxa"/>
          </w:tcPr>
          <w:p w14:paraId="1501C9D4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43" w:type="dxa"/>
          </w:tcPr>
          <w:p w14:paraId="00A899BE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126" w:type="dxa"/>
          </w:tcPr>
          <w:p w14:paraId="5F1ECBB0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387" w:type="dxa"/>
          </w:tcPr>
          <w:p w14:paraId="3B790B96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A25A51" w14:paraId="19369DDA" w14:textId="77777777">
        <w:tc>
          <w:tcPr>
            <w:tcW w:w="454" w:type="dxa"/>
          </w:tcPr>
          <w:p w14:paraId="77B56AE3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436" w:type="dxa"/>
          </w:tcPr>
          <w:p w14:paraId="05D27BA8" w14:textId="77777777" w:rsidR="00A25A51" w:rsidRDefault="005C7D6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Theme="minorHAnsi" w:hAnsi="Times New Roman"/>
              </w:rPr>
              <w:t>протяженность автомобильных дорог местного значения (улично-дорожная сеть), приведенная в нормативное состояние</w:t>
            </w:r>
          </w:p>
        </w:tc>
        <w:tc>
          <w:tcPr>
            <w:tcW w:w="1417" w:type="dxa"/>
          </w:tcPr>
          <w:p w14:paraId="76DE92CD" w14:textId="77777777" w:rsidR="00A25A51" w:rsidRDefault="005C7D6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км</w:t>
            </w:r>
          </w:p>
        </w:tc>
        <w:tc>
          <w:tcPr>
            <w:tcW w:w="1843" w:type="dxa"/>
          </w:tcPr>
          <w:p w14:paraId="53B2BA35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14:paraId="0A9E6749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87" w:type="dxa"/>
          </w:tcPr>
          <w:p w14:paraId="79ED21CD" w14:textId="77777777" w:rsidR="00A25A51" w:rsidRDefault="00A25A5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F5268B8" w14:textId="77777777" w:rsidR="00A25A51" w:rsidRDefault="00A25A5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884158" w14:textId="77777777" w:rsidR="00A25A51" w:rsidRDefault="005C7D6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 w14:paraId="413FB964" w14:textId="77777777" w:rsidR="00A25A51" w:rsidRDefault="005C7D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8" w:name="P1303"/>
      <w:bookmarkEnd w:id="8"/>
      <w:r>
        <w:rPr>
          <w:rFonts w:ascii="Times New Roman" w:hAnsi="Times New Roman" w:cs="Times New Roman"/>
          <w:szCs w:val="22"/>
        </w:rPr>
        <w:t>&lt;*&gt; - заполняется нарастающим итогом с начала года (1 квартал, 1 полугодие, 9 месяцев, год).</w:t>
      </w:r>
    </w:p>
    <w:p w14:paraId="44B804E0" w14:textId="77777777" w:rsidR="00A25A51" w:rsidRDefault="00A25A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9FCD28" w14:textId="77777777" w:rsidR="00A25A51" w:rsidRDefault="00A25A51">
      <w:pPr>
        <w:jc w:val="center"/>
        <w:rPr>
          <w:sz w:val="28"/>
          <w:szCs w:val="28"/>
        </w:rPr>
      </w:pPr>
    </w:p>
    <w:p w14:paraId="278E51D2" w14:textId="77777777" w:rsidR="00A25A51" w:rsidRDefault="00A25A51">
      <w:pPr>
        <w:jc w:val="right"/>
        <w:rPr>
          <w:sz w:val="28"/>
          <w:szCs w:val="28"/>
        </w:rPr>
      </w:pPr>
    </w:p>
    <w:p w14:paraId="19E5BA69" w14:textId="77777777" w:rsidR="00A25A51" w:rsidRDefault="00A25A51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A25A51" w14:paraId="649DEBAC" w14:textId="77777777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D0ECF" w14:textId="77777777" w:rsidR="00A25A51" w:rsidRDefault="00A25A51">
            <w:pPr>
              <w:rPr>
                <w:rFonts w:ascii="Calibri" w:hAnsi="Calibri"/>
                <w:color w:val="000000"/>
              </w:rPr>
            </w:pPr>
          </w:p>
        </w:tc>
      </w:tr>
    </w:tbl>
    <w:p w14:paraId="19670279" w14:textId="77777777" w:rsidR="00A25A51" w:rsidRDefault="00A25A51">
      <w:pPr>
        <w:jc w:val="both"/>
        <w:rPr>
          <w:sz w:val="28"/>
          <w:szCs w:val="28"/>
        </w:rPr>
      </w:pPr>
    </w:p>
    <w:sectPr w:rsidR="00A25A51" w:rsidSect="00623D85">
      <w:headerReference w:type="default" r:id="rId9"/>
      <w:pgSz w:w="16838" w:h="11905" w:orient="landscape"/>
      <w:pgMar w:top="851" w:right="1134" w:bottom="851" w:left="1134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5266" w14:textId="77777777" w:rsidR="000E1D68" w:rsidRDefault="000E1D68">
      <w:r>
        <w:separator/>
      </w:r>
    </w:p>
  </w:endnote>
  <w:endnote w:type="continuationSeparator" w:id="0">
    <w:p w14:paraId="6DAB12F0" w14:textId="77777777" w:rsidR="000E1D68" w:rsidRDefault="000E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38F5" w14:textId="77777777" w:rsidR="000E1D68" w:rsidRDefault="000E1D68">
      <w:r>
        <w:separator/>
      </w:r>
    </w:p>
  </w:footnote>
  <w:footnote w:type="continuationSeparator" w:id="0">
    <w:p w14:paraId="61331CFB" w14:textId="77777777" w:rsidR="000E1D68" w:rsidRDefault="000E1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0142C" w14:textId="77777777" w:rsidR="00A25A51" w:rsidRDefault="00A25A51">
    <w:pPr>
      <w:pStyle w:val="a6"/>
      <w:jc w:val="center"/>
    </w:pPr>
  </w:p>
  <w:p w14:paraId="5012D059" w14:textId="77777777" w:rsidR="00A25A51" w:rsidRDefault="00A25A5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8EB5A8"/>
    <w:multiLevelType w:val="singleLevel"/>
    <w:tmpl w:val="A48EB5A8"/>
    <w:lvl w:ilvl="0">
      <w:start w:val="10"/>
      <w:numFmt w:val="decimal"/>
      <w:suff w:val="space"/>
      <w:lvlText w:val="%1."/>
      <w:lvlJc w:val="left"/>
    </w:lvl>
  </w:abstractNum>
  <w:abstractNum w:abstractNumId="1" w15:restartNumberingAfterBreak="0">
    <w:nsid w:val="0DC97C74"/>
    <w:multiLevelType w:val="multilevel"/>
    <w:tmpl w:val="0DC97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1483B59"/>
    <w:multiLevelType w:val="multilevel"/>
    <w:tmpl w:val="41483B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24936236">
    <w:abstractNumId w:val="3"/>
  </w:num>
  <w:num w:numId="2" w16cid:durableId="655500140">
    <w:abstractNumId w:val="1"/>
  </w:num>
  <w:num w:numId="3" w16cid:durableId="82146299">
    <w:abstractNumId w:val="0"/>
  </w:num>
  <w:num w:numId="4" w16cid:durableId="236592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150DF"/>
    <w:rsid w:val="0001665C"/>
    <w:rsid w:val="00020076"/>
    <w:rsid w:val="000247C0"/>
    <w:rsid w:val="000264E8"/>
    <w:rsid w:val="00027DA2"/>
    <w:rsid w:val="0003021D"/>
    <w:rsid w:val="000308CB"/>
    <w:rsid w:val="00030F2E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2148"/>
    <w:rsid w:val="000B2E58"/>
    <w:rsid w:val="000B3661"/>
    <w:rsid w:val="000C4E66"/>
    <w:rsid w:val="000C5D35"/>
    <w:rsid w:val="000D1194"/>
    <w:rsid w:val="000E1D68"/>
    <w:rsid w:val="000F2DC4"/>
    <w:rsid w:val="000F50F1"/>
    <w:rsid w:val="000F5905"/>
    <w:rsid w:val="0010282E"/>
    <w:rsid w:val="001106DF"/>
    <w:rsid w:val="00112BAC"/>
    <w:rsid w:val="001140C9"/>
    <w:rsid w:val="00120288"/>
    <w:rsid w:val="00120B84"/>
    <w:rsid w:val="001245FB"/>
    <w:rsid w:val="0012501E"/>
    <w:rsid w:val="001275E5"/>
    <w:rsid w:val="00127E90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D55F5"/>
    <w:rsid w:val="001E27AC"/>
    <w:rsid w:val="001E62F8"/>
    <w:rsid w:val="001F6EA5"/>
    <w:rsid w:val="001F70EC"/>
    <w:rsid w:val="00200F78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3D8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2B70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B26"/>
    <w:rsid w:val="004A36AE"/>
    <w:rsid w:val="004A3970"/>
    <w:rsid w:val="004A47FD"/>
    <w:rsid w:val="004A6961"/>
    <w:rsid w:val="004A6DD8"/>
    <w:rsid w:val="004B4974"/>
    <w:rsid w:val="004B4FDC"/>
    <w:rsid w:val="004B601C"/>
    <w:rsid w:val="004B6FE1"/>
    <w:rsid w:val="004B7629"/>
    <w:rsid w:val="004B7C39"/>
    <w:rsid w:val="004C00D0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7A8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C7D6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23D85"/>
    <w:rsid w:val="00637460"/>
    <w:rsid w:val="0064015D"/>
    <w:rsid w:val="00644746"/>
    <w:rsid w:val="006456D2"/>
    <w:rsid w:val="00645A15"/>
    <w:rsid w:val="00647A55"/>
    <w:rsid w:val="00651C12"/>
    <w:rsid w:val="00655D71"/>
    <w:rsid w:val="00660AB5"/>
    <w:rsid w:val="00661AF0"/>
    <w:rsid w:val="006663E5"/>
    <w:rsid w:val="00666D78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3068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A5D80"/>
    <w:rsid w:val="007B2209"/>
    <w:rsid w:val="007B2582"/>
    <w:rsid w:val="007B3B68"/>
    <w:rsid w:val="007C1EB3"/>
    <w:rsid w:val="007C3E28"/>
    <w:rsid w:val="007C7534"/>
    <w:rsid w:val="007D0C4A"/>
    <w:rsid w:val="007E3374"/>
    <w:rsid w:val="007F17E5"/>
    <w:rsid w:val="007F3CEF"/>
    <w:rsid w:val="008018E1"/>
    <w:rsid w:val="00801AC0"/>
    <w:rsid w:val="00802CF4"/>
    <w:rsid w:val="00804B41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0070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35D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31DC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31"/>
    <w:rsid w:val="009C3CF5"/>
    <w:rsid w:val="009C758E"/>
    <w:rsid w:val="009D2C32"/>
    <w:rsid w:val="009D7B64"/>
    <w:rsid w:val="009E3E4F"/>
    <w:rsid w:val="009E5BBB"/>
    <w:rsid w:val="009E7D13"/>
    <w:rsid w:val="009F13EF"/>
    <w:rsid w:val="009F3951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25A51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8A2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B6FC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6E5"/>
    <w:rsid w:val="00B17788"/>
    <w:rsid w:val="00B22612"/>
    <w:rsid w:val="00B22692"/>
    <w:rsid w:val="00B22FA3"/>
    <w:rsid w:val="00B238EC"/>
    <w:rsid w:val="00B25EA9"/>
    <w:rsid w:val="00B3084C"/>
    <w:rsid w:val="00B31F43"/>
    <w:rsid w:val="00B35F96"/>
    <w:rsid w:val="00B37234"/>
    <w:rsid w:val="00B45B46"/>
    <w:rsid w:val="00B5295E"/>
    <w:rsid w:val="00B529CB"/>
    <w:rsid w:val="00B57750"/>
    <w:rsid w:val="00B635F3"/>
    <w:rsid w:val="00B65CAC"/>
    <w:rsid w:val="00B72CEB"/>
    <w:rsid w:val="00B7399C"/>
    <w:rsid w:val="00B73AA1"/>
    <w:rsid w:val="00B7582E"/>
    <w:rsid w:val="00B762C7"/>
    <w:rsid w:val="00B767D5"/>
    <w:rsid w:val="00B7710E"/>
    <w:rsid w:val="00B91025"/>
    <w:rsid w:val="00B94C6A"/>
    <w:rsid w:val="00B94C7E"/>
    <w:rsid w:val="00B967A8"/>
    <w:rsid w:val="00BA690D"/>
    <w:rsid w:val="00BB4B79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165C4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590B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0B3D"/>
    <w:rsid w:val="00D34062"/>
    <w:rsid w:val="00D407B6"/>
    <w:rsid w:val="00D500B9"/>
    <w:rsid w:val="00D529C2"/>
    <w:rsid w:val="00D5787C"/>
    <w:rsid w:val="00D63977"/>
    <w:rsid w:val="00D673AA"/>
    <w:rsid w:val="00D67C16"/>
    <w:rsid w:val="00D857C7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D3DBF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47F7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2745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9CA"/>
    <w:rsid w:val="00FD2368"/>
    <w:rsid w:val="00FD47EC"/>
    <w:rsid w:val="00FD6B82"/>
    <w:rsid w:val="00FE3164"/>
    <w:rsid w:val="00FE434E"/>
    <w:rsid w:val="00FE7353"/>
    <w:rsid w:val="00FE74C7"/>
    <w:rsid w:val="0B523699"/>
    <w:rsid w:val="20884CF9"/>
    <w:rsid w:val="3C4D0D60"/>
    <w:rsid w:val="5F682B23"/>
    <w:rsid w:val="635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D0F5575"/>
  <w15:docId w15:val="{4862453C-C667-4EBC-AA8B-836F661A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  <w:lang w:eastAsia="ru-RU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3DD30-D144-4D3B-BDD9-11F2B9EC8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9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cp:keywords/>
  <dc:description/>
  <cp:lastModifiedBy>Вера В. Клыкова</cp:lastModifiedBy>
  <cp:revision>2</cp:revision>
  <cp:lastPrinted>2025-06-04T06:58:00Z</cp:lastPrinted>
  <dcterms:created xsi:type="dcterms:W3CDTF">2025-06-08T22:53:00Z</dcterms:created>
  <dcterms:modified xsi:type="dcterms:W3CDTF">2025-06-08T22:53:00Z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C3F534689D744ABFBD82814867FE00B7_13</vt:lpwstr>
  </property>
</Properties>
</file>